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1C6C6E" w14:textId="73745CE7" w:rsidR="00BC0643" w:rsidRPr="00EF06DA" w:rsidRDefault="00BC0643" w:rsidP="00BC0643">
      <w:pPr>
        <w:pStyle w:val="Nagwek"/>
        <w:rPr>
          <w:rFonts w:ascii="Verdana" w:hAnsi="Verdana"/>
          <w:b/>
          <w:sz w:val="16"/>
          <w:szCs w:val="16"/>
        </w:rPr>
      </w:pPr>
      <w:r w:rsidRPr="00EF06DA">
        <w:rPr>
          <w:rFonts w:ascii="Verdana" w:hAnsi="Verdana"/>
          <w:sz w:val="16"/>
          <w:szCs w:val="16"/>
        </w:rPr>
        <w:t xml:space="preserve">Znak Sprawy: </w:t>
      </w:r>
      <w:r w:rsidR="0027463E">
        <w:rPr>
          <w:rFonts w:ascii="Verdana" w:hAnsi="Verdana"/>
          <w:b/>
          <w:sz w:val="16"/>
          <w:szCs w:val="16"/>
        </w:rPr>
        <w:t>DE</w:t>
      </w:r>
      <w:r w:rsidRPr="00EF06DA">
        <w:rPr>
          <w:rFonts w:ascii="Verdana" w:hAnsi="Verdana"/>
          <w:b/>
          <w:sz w:val="16"/>
          <w:szCs w:val="16"/>
        </w:rPr>
        <w:t>-</w:t>
      </w:r>
      <w:r w:rsidR="0027463E">
        <w:rPr>
          <w:rFonts w:ascii="Verdana" w:hAnsi="Verdana"/>
          <w:b/>
          <w:sz w:val="16"/>
          <w:szCs w:val="16"/>
        </w:rPr>
        <w:t>d</w:t>
      </w:r>
      <w:r w:rsidRPr="00EF06DA">
        <w:rPr>
          <w:rFonts w:ascii="Verdana" w:hAnsi="Verdana"/>
          <w:b/>
          <w:sz w:val="16"/>
          <w:szCs w:val="16"/>
        </w:rPr>
        <w:t>zp.272-</w:t>
      </w:r>
      <w:r w:rsidR="004B1B37">
        <w:rPr>
          <w:rFonts w:ascii="Verdana" w:hAnsi="Verdana"/>
          <w:b/>
          <w:sz w:val="16"/>
          <w:szCs w:val="16"/>
        </w:rPr>
        <w:t>304</w:t>
      </w:r>
      <w:r w:rsidR="006362F2">
        <w:rPr>
          <w:rFonts w:ascii="Verdana" w:hAnsi="Verdana"/>
          <w:b/>
          <w:sz w:val="16"/>
          <w:szCs w:val="16"/>
        </w:rPr>
        <w:t>/24</w:t>
      </w:r>
    </w:p>
    <w:p w14:paraId="7C787793" w14:textId="77777777" w:rsidR="00B51E99" w:rsidRPr="00B51E99" w:rsidRDefault="00B51E99" w:rsidP="00BC0643">
      <w:pPr>
        <w:pStyle w:val="Nagwek"/>
        <w:rPr>
          <w:rFonts w:ascii="Verdana" w:hAnsi="Verdana"/>
          <w:sz w:val="18"/>
          <w:szCs w:val="18"/>
          <w:lang w:eastAsia="en-US"/>
        </w:rPr>
      </w:pPr>
    </w:p>
    <w:p w14:paraId="34903B6A" w14:textId="77777777" w:rsidR="00BC0643" w:rsidRPr="00B51E99" w:rsidRDefault="00BC0643" w:rsidP="00EF06DA">
      <w:pPr>
        <w:jc w:val="center"/>
        <w:rPr>
          <w:rFonts w:ascii="Verdana" w:hAnsi="Verdana"/>
          <w:b/>
          <w:sz w:val="18"/>
          <w:szCs w:val="18"/>
        </w:rPr>
      </w:pPr>
      <w:r w:rsidRPr="00B51E99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1C441279" w14:textId="77777777" w:rsidR="00BC0643" w:rsidRPr="00B51E99" w:rsidRDefault="00BC0643" w:rsidP="00EF06DA">
      <w:pPr>
        <w:widowControl w:val="0"/>
        <w:adjustRightInd w:val="0"/>
        <w:jc w:val="center"/>
        <w:textAlignment w:val="baseline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>…………………………………………………………………………………………………</w:t>
      </w:r>
    </w:p>
    <w:p w14:paraId="7A8571F0" w14:textId="77777777" w:rsidR="00BC0643" w:rsidRPr="00EF06DA" w:rsidRDefault="00BC0643" w:rsidP="00BC0643">
      <w:pPr>
        <w:pStyle w:val="Tekstpodstawowywcity"/>
        <w:ind w:firstLine="0"/>
        <w:jc w:val="center"/>
        <w:rPr>
          <w:rFonts w:ascii="Verdana" w:hAnsi="Verdana"/>
          <w:i/>
          <w:sz w:val="16"/>
          <w:szCs w:val="16"/>
        </w:rPr>
      </w:pPr>
      <w:r w:rsidRPr="00EF06DA">
        <w:rPr>
          <w:rFonts w:ascii="Verdana" w:hAnsi="Verdana"/>
          <w:i/>
          <w:sz w:val="16"/>
          <w:szCs w:val="16"/>
        </w:rPr>
        <w:t>(pełna nazwa i adres Wykonawcy)</w:t>
      </w:r>
    </w:p>
    <w:p w14:paraId="6C70F70D" w14:textId="77777777" w:rsidR="00BC0643" w:rsidRPr="00EF06DA" w:rsidRDefault="00BC0643" w:rsidP="00BC0643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6"/>
          <w:szCs w:val="16"/>
        </w:rPr>
      </w:pPr>
    </w:p>
    <w:p w14:paraId="44C29918" w14:textId="77777777" w:rsidR="00BC0643" w:rsidRPr="00B51E99" w:rsidRDefault="00BC0643" w:rsidP="00BC0643">
      <w:pPr>
        <w:pStyle w:val="Tekstpodstawowywcity"/>
        <w:spacing w:line="360" w:lineRule="auto"/>
        <w:ind w:firstLine="0"/>
        <w:rPr>
          <w:rFonts w:ascii="Verdana" w:hAnsi="Verdana"/>
          <w:b/>
          <w:bCs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B51E99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87812CB" w14:textId="5AB74D35" w:rsidR="00BC0643" w:rsidRPr="0045635A" w:rsidRDefault="00174BEE" w:rsidP="00BC0643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>
        <w:rPr>
          <w:b/>
          <w:bCs/>
          <w:color w:val="00000A"/>
        </w:rPr>
        <w:t>dostawa i montaż wyposażenia meblowego  dla WI w paw. D8 – DE.dzp272-304/24</w:t>
      </w:r>
      <w:r>
        <w:rPr>
          <w:b/>
          <w:bCs/>
          <w:color w:val="00000A"/>
        </w:rPr>
        <w:t xml:space="preserve">, </w:t>
      </w:r>
      <w:r w:rsidR="00BC0643" w:rsidRPr="002D00F7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3175F739" w14:textId="77777777" w:rsidR="002D00F7" w:rsidRPr="002D00F7" w:rsidRDefault="002D00F7" w:rsidP="002D00F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2D00F7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2D00F7">
        <w:rPr>
          <w:rFonts w:ascii="Verdana" w:hAnsi="Verdana"/>
          <w:sz w:val="18"/>
          <w:szCs w:val="18"/>
        </w:rPr>
        <w:t xml:space="preserve"> </w:t>
      </w:r>
      <w:r w:rsidRPr="002D00F7">
        <w:rPr>
          <w:rFonts w:ascii="Verdana" w:hAnsi="Verdana"/>
          <w:b/>
          <w:bCs/>
          <w:sz w:val="18"/>
          <w:szCs w:val="18"/>
        </w:rPr>
        <w:t>art. 108 ust. 1 pkt 5)</w:t>
      </w:r>
      <w:r w:rsidRPr="002D00F7">
        <w:rPr>
          <w:rFonts w:ascii="Verdana" w:hAnsi="Verdana"/>
          <w:sz w:val="18"/>
          <w:szCs w:val="18"/>
        </w:rPr>
        <w:t xml:space="preserve">  ustawy z dnia 11 września 2019 roku - Prawo zamówień publicznych (Dz. U. z 202</w:t>
      </w:r>
      <w:r w:rsidR="00A81D2A">
        <w:rPr>
          <w:rFonts w:ascii="Verdana" w:hAnsi="Verdana"/>
          <w:sz w:val="18"/>
          <w:szCs w:val="18"/>
        </w:rPr>
        <w:t>3</w:t>
      </w:r>
      <w:r w:rsidRPr="002D00F7">
        <w:rPr>
          <w:rFonts w:ascii="Verdana" w:hAnsi="Verdana"/>
          <w:sz w:val="18"/>
          <w:szCs w:val="18"/>
        </w:rPr>
        <w:t xml:space="preserve">. poz. </w:t>
      </w:r>
      <w:r w:rsidR="00A81D2A">
        <w:rPr>
          <w:rFonts w:ascii="Verdana" w:hAnsi="Verdana"/>
          <w:sz w:val="18"/>
          <w:szCs w:val="18"/>
        </w:rPr>
        <w:t>1605</w:t>
      </w:r>
      <w:r w:rsidRPr="002D00F7">
        <w:rPr>
          <w:rFonts w:ascii="Verdana" w:hAnsi="Verdana"/>
          <w:sz w:val="18"/>
          <w:szCs w:val="18"/>
        </w:rPr>
        <w:t xml:space="preserve">) </w:t>
      </w:r>
      <w:r w:rsidRPr="002D00F7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2D00F7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2D00F7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2D00F7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2D00F7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2D00F7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59A1AC1" w14:textId="77777777" w:rsidR="00BC0643" w:rsidRPr="002D00F7" w:rsidRDefault="00BC0643" w:rsidP="00BC0643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2D00F7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540117CF" w14:textId="77777777" w:rsidR="00BC0643" w:rsidRPr="002D00F7" w:rsidRDefault="00BC0643" w:rsidP="00BC0643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2D00F7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48FB34CB" w14:textId="77777777" w:rsidR="002D00F7" w:rsidRPr="002D00F7" w:rsidRDefault="002D00F7" w:rsidP="002D00F7">
      <w:pPr>
        <w:pStyle w:val="Akapitzlist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2D00F7">
        <w:rPr>
          <w:rFonts w:ascii="Verdana" w:hAnsi="Verdana"/>
          <w:b/>
          <w:bCs/>
          <w:sz w:val="18"/>
          <w:szCs w:val="18"/>
        </w:rPr>
        <w:t>nie należy do jakiejkolwiek/ żadnej grupy kapitałowej.</w:t>
      </w:r>
    </w:p>
    <w:p w14:paraId="68252C5B" w14:textId="77777777" w:rsidR="00BC0643" w:rsidRPr="00B51E99" w:rsidRDefault="00BC0643" w:rsidP="00BC0643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D00F7">
        <w:rPr>
          <w:rFonts w:ascii="Verdana" w:eastAsia="Calibri" w:hAnsi="Verdana"/>
          <w:b/>
          <w:bCs/>
          <w:sz w:val="18"/>
          <w:szCs w:val="18"/>
          <w:lang w:eastAsia="en-US"/>
        </w:rPr>
        <w:t>nie należy</w:t>
      </w:r>
      <w:r w:rsidRPr="002D00F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</w:t>
      </w:r>
      <w:r w:rsidR="00F64EC7" w:rsidRPr="002D00F7">
        <w:rPr>
          <w:rFonts w:ascii="Verdana" w:eastAsia="Calibri" w:hAnsi="Verdana"/>
          <w:sz w:val="18"/>
          <w:szCs w:val="18"/>
          <w:lang w:eastAsia="en-US"/>
        </w:rPr>
        <w:t>1</w:t>
      </w:r>
      <w:r w:rsidRPr="002D00F7">
        <w:rPr>
          <w:rFonts w:ascii="Verdana" w:eastAsia="Calibri" w:hAnsi="Verdana"/>
          <w:sz w:val="18"/>
          <w:szCs w:val="18"/>
          <w:lang w:eastAsia="en-US"/>
        </w:rPr>
        <w:t xml:space="preserve"> r. poz. </w:t>
      </w:r>
      <w:r w:rsidR="00F64EC7" w:rsidRPr="002D00F7">
        <w:rPr>
          <w:rFonts w:ascii="Verdana" w:eastAsia="Calibri" w:hAnsi="Verdana"/>
          <w:sz w:val="18"/>
          <w:szCs w:val="18"/>
          <w:lang w:eastAsia="en-US"/>
        </w:rPr>
        <w:t>275</w:t>
      </w:r>
      <w:r w:rsidRPr="002D00F7">
        <w:rPr>
          <w:rFonts w:ascii="Verdana" w:eastAsia="Calibri" w:hAnsi="Verdana"/>
          <w:sz w:val="18"/>
          <w:szCs w:val="18"/>
          <w:lang w:eastAsia="en-US"/>
        </w:rPr>
        <w:t xml:space="preserve"> z późn. zm.) w stosunku do</w:t>
      </w:r>
      <w:r w:rsidRPr="00B51E99">
        <w:rPr>
          <w:rFonts w:ascii="Verdana" w:eastAsia="Calibri" w:hAnsi="Verdana"/>
          <w:sz w:val="18"/>
          <w:szCs w:val="18"/>
          <w:lang w:eastAsia="en-US"/>
        </w:rPr>
        <w:t xml:space="preserve"> Wykonawców, którzy złożyli odrębne oferty, w niniejszym postępowaniu o udzielenie zamówienia publicznego.</w:t>
      </w:r>
    </w:p>
    <w:p w14:paraId="75238C60" w14:textId="77777777" w:rsidR="00BC0643" w:rsidRPr="00B51E99" w:rsidRDefault="00BC0643" w:rsidP="006E4146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51E99">
        <w:rPr>
          <w:rFonts w:ascii="Verdana" w:eastAsia="Calibri" w:hAnsi="Verdana"/>
          <w:b/>
          <w:bCs/>
          <w:sz w:val="18"/>
          <w:szCs w:val="18"/>
          <w:lang w:eastAsia="en-US"/>
        </w:rPr>
        <w:t>należy</w:t>
      </w:r>
      <w:r w:rsidRPr="00B51E99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</w:t>
      </w:r>
      <w:r w:rsidR="00F64EC7">
        <w:rPr>
          <w:rFonts w:ascii="Verdana" w:eastAsia="Calibri" w:hAnsi="Verdana"/>
          <w:sz w:val="18"/>
          <w:szCs w:val="18"/>
          <w:lang w:eastAsia="en-US"/>
        </w:rPr>
        <w:t>1</w:t>
      </w:r>
      <w:r w:rsidRPr="00B51E99">
        <w:rPr>
          <w:rFonts w:ascii="Verdana" w:eastAsia="Calibri" w:hAnsi="Verdana"/>
          <w:sz w:val="18"/>
          <w:szCs w:val="18"/>
          <w:lang w:eastAsia="en-US"/>
        </w:rPr>
        <w:t xml:space="preserve"> r. poz. </w:t>
      </w:r>
      <w:r w:rsidR="00F64EC7">
        <w:rPr>
          <w:rFonts w:ascii="Verdana" w:eastAsia="Calibri" w:hAnsi="Verdana"/>
          <w:sz w:val="18"/>
          <w:szCs w:val="18"/>
          <w:lang w:eastAsia="en-US"/>
        </w:rPr>
        <w:t>275</w:t>
      </w:r>
      <w:r w:rsidRPr="00B51E99">
        <w:rPr>
          <w:rFonts w:ascii="Verdana" w:eastAsia="Calibri" w:hAnsi="Verdana"/>
          <w:sz w:val="18"/>
          <w:szCs w:val="18"/>
          <w:lang w:eastAsia="en-US"/>
        </w:rPr>
        <w:t xml:space="preserve">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C0643" w:rsidRPr="00B51E99" w14:paraId="3F98FC10" w14:textId="77777777" w:rsidTr="00BC064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D3F99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DD32F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B7CA1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C0643" w:rsidRPr="00B51E99" w14:paraId="663B03B9" w14:textId="77777777" w:rsidTr="00BC064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AC7E7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3DDCF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10F77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C0643" w:rsidRPr="00B51E99" w14:paraId="601BB073" w14:textId="77777777" w:rsidTr="00BC064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AB298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2114B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E13D5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C0643" w:rsidRPr="00B51E99" w14:paraId="510FD0AA" w14:textId="77777777" w:rsidTr="00BC064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D1AAC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50BBB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FD735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6C4DD60" w14:textId="77777777" w:rsidR="00BC0643" w:rsidRPr="00B51E99" w:rsidRDefault="00BC0643" w:rsidP="006E4146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96DA0FD" w14:textId="77777777" w:rsidR="00BC0643" w:rsidRPr="00B51E99" w:rsidRDefault="00BC0643" w:rsidP="006E4146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6DC5E013" w14:textId="77777777" w:rsidR="00BC0643" w:rsidRPr="00B51E99" w:rsidRDefault="00BC0643" w:rsidP="006E4146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5B3234C2" w14:textId="77777777" w:rsidR="00BC0643" w:rsidRPr="00B51E99" w:rsidRDefault="00BC0643" w:rsidP="006E4146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301EDA0F" w14:textId="77777777" w:rsidR="00BC0643" w:rsidRPr="00B51E99" w:rsidRDefault="00BC0643" w:rsidP="006E4146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2AA03449" w14:textId="77777777" w:rsidR="00886349" w:rsidRDefault="00886349" w:rsidP="006E414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F02AF42" w14:textId="77777777" w:rsidR="00BC0643" w:rsidRPr="00B51E99" w:rsidRDefault="00BC0643" w:rsidP="006E414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B51E99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050A4F8C" w14:textId="77777777" w:rsidR="00BC0643" w:rsidRPr="00B51E99" w:rsidRDefault="00BC0643" w:rsidP="006E4146">
      <w:pPr>
        <w:widowControl w:val="0"/>
        <w:adjustRightInd w:val="0"/>
        <w:spacing w:after="0" w:line="240" w:lineRule="auto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779A55CB" w14:textId="77777777" w:rsidR="00B51E99" w:rsidRPr="003A2B07" w:rsidRDefault="00BC0643" w:rsidP="006E414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Calibri"/>
          <w:i/>
          <w:color w:val="FF0000"/>
          <w:sz w:val="16"/>
          <w:szCs w:val="16"/>
          <w:lang w:eastAsia="pl-PL"/>
        </w:rPr>
      </w:pPr>
      <w:r w:rsidRPr="003A2B07">
        <w:rPr>
          <w:rFonts w:ascii="Verdana" w:hAnsi="Verdana" w:cs="Calibri"/>
          <w:color w:val="FF0000"/>
          <w:sz w:val="16"/>
          <w:szCs w:val="16"/>
          <w:lang w:eastAsia="zh-CN"/>
        </w:rPr>
        <w:t>Oświadczenie</w:t>
      </w:r>
      <w:r w:rsidR="00B51E99" w:rsidRPr="003A2B07">
        <w:rPr>
          <w:rFonts w:ascii="Verdana" w:eastAsia="Times New Roman" w:hAnsi="Verdana" w:cs="Calibri"/>
          <w:i/>
          <w:color w:val="FF0000"/>
          <w:sz w:val="16"/>
          <w:szCs w:val="16"/>
          <w:lang w:eastAsia="pl-PL"/>
        </w:rPr>
        <w:t xml:space="preserve"> należy sporządzić w postaci elektronicznej i podpisać kwalifikowanym</w:t>
      </w:r>
    </w:p>
    <w:p w14:paraId="76DA45D4" w14:textId="77777777" w:rsidR="00BC0643" w:rsidRPr="003A2B07" w:rsidRDefault="00B51E99" w:rsidP="006E4146">
      <w:pPr>
        <w:tabs>
          <w:tab w:val="left" w:pos="540"/>
          <w:tab w:val="left" w:pos="780"/>
        </w:tabs>
        <w:suppressAutoHyphens/>
        <w:spacing w:after="0" w:line="240" w:lineRule="auto"/>
        <w:jc w:val="center"/>
        <w:rPr>
          <w:rFonts w:ascii="Verdana" w:hAnsi="Verdana" w:cs="Calibri"/>
          <w:color w:val="FF0000"/>
          <w:sz w:val="16"/>
          <w:szCs w:val="16"/>
          <w:lang w:eastAsia="zh-CN"/>
        </w:rPr>
      </w:pPr>
      <w:r w:rsidRPr="003A2B07">
        <w:rPr>
          <w:rFonts w:ascii="Verdana" w:eastAsia="Times New Roman" w:hAnsi="Verdana" w:cs="Calibri"/>
          <w:i/>
          <w:color w:val="FF0000"/>
          <w:sz w:val="16"/>
          <w:szCs w:val="16"/>
          <w:lang w:eastAsia="pl-PL"/>
        </w:rPr>
        <w:t>podpisem elektronicznym</w:t>
      </w:r>
    </w:p>
    <w:sectPr w:rsidR="00BC0643" w:rsidRPr="003A2B07" w:rsidSect="003D64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8F0707" w14:textId="77777777" w:rsidR="00E00196" w:rsidRDefault="00E00196">
      <w:pPr>
        <w:spacing w:after="0" w:line="240" w:lineRule="auto"/>
      </w:pPr>
      <w:r>
        <w:separator/>
      </w:r>
    </w:p>
  </w:endnote>
  <w:endnote w:type="continuationSeparator" w:id="0">
    <w:p w14:paraId="7FD03E53" w14:textId="77777777" w:rsidR="00E00196" w:rsidRDefault="00E001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664743" w14:textId="77777777" w:rsidR="00074F93" w:rsidRDefault="003D1274" w:rsidP="00074F9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C8B578" w14:textId="77777777" w:rsidR="00074F93" w:rsidRDefault="00074F93" w:rsidP="00074F9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27CCF6" w14:textId="77777777" w:rsidR="00074F93" w:rsidRDefault="00074F93" w:rsidP="00074F93">
    <w:pPr>
      <w:pStyle w:val="Stopka"/>
      <w:framePr w:wrap="around" w:vAnchor="text" w:hAnchor="margin" w:xAlign="right" w:y="1"/>
      <w:rPr>
        <w:rStyle w:val="Numerstrony"/>
      </w:rPr>
    </w:pPr>
  </w:p>
  <w:p w14:paraId="3DEEA846" w14:textId="77777777" w:rsidR="00074F93" w:rsidRDefault="00000000" w:rsidP="00074F93">
    <w:pPr>
      <w:pStyle w:val="Stopka"/>
      <w:tabs>
        <w:tab w:val="clear" w:pos="4536"/>
      </w:tabs>
      <w:jc w:val="center"/>
    </w:pPr>
    <w:r>
      <w:rPr>
        <w:noProof/>
      </w:rPr>
      <w:pict w14:anchorId="33F0F69A">
        <v:line id="_x0000_s1025" style="position:absolute;left:0;text-align:left;z-index:1" from="-3.85pt,8.7pt" to="455.15pt,8.7pt"/>
      </w:pict>
    </w:r>
  </w:p>
  <w:p w14:paraId="07BA5409" w14:textId="77777777" w:rsidR="00074F93" w:rsidRDefault="003D1274" w:rsidP="00074F93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B2A7AF" w14:textId="77777777" w:rsidR="00074F93" w:rsidRDefault="00074F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4B2B8F" w14:textId="77777777" w:rsidR="00E00196" w:rsidRDefault="00E00196">
      <w:pPr>
        <w:spacing w:after="0" w:line="240" w:lineRule="auto"/>
      </w:pPr>
      <w:r>
        <w:separator/>
      </w:r>
    </w:p>
  </w:footnote>
  <w:footnote w:type="continuationSeparator" w:id="0">
    <w:p w14:paraId="05454A22" w14:textId="77777777" w:rsidR="00E00196" w:rsidRDefault="00E001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CE61B8" w14:textId="77777777" w:rsidR="00074F93" w:rsidRDefault="00074F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B36E2D" w14:textId="77777777" w:rsidR="00074F93" w:rsidRDefault="00074F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B83F73" w14:textId="77777777" w:rsidR="00074F93" w:rsidRDefault="00074F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543673">
    <w:abstractNumId w:val="0"/>
  </w:num>
  <w:num w:numId="2" w16cid:durableId="118688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56FC"/>
    <w:rsid w:val="00004860"/>
    <w:rsid w:val="00013B56"/>
    <w:rsid w:val="00046872"/>
    <w:rsid w:val="000518CD"/>
    <w:rsid w:val="000563B7"/>
    <w:rsid w:val="0007109A"/>
    <w:rsid w:val="00074F93"/>
    <w:rsid w:val="000B6968"/>
    <w:rsid w:val="000E31D8"/>
    <w:rsid w:val="000E6C60"/>
    <w:rsid w:val="00125827"/>
    <w:rsid w:val="001326B2"/>
    <w:rsid w:val="00174BEE"/>
    <w:rsid w:val="00180A43"/>
    <w:rsid w:val="001A0DA2"/>
    <w:rsid w:val="001F4E82"/>
    <w:rsid w:val="00212487"/>
    <w:rsid w:val="00237270"/>
    <w:rsid w:val="002673C6"/>
    <w:rsid w:val="0027463E"/>
    <w:rsid w:val="00285E58"/>
    <w:rsid w:val="002C3A4B"/>
    <w:rsid w:val="002D00F7"/>
    <w:rsid w:val="002D6B61"/>
    <w:rsid w:val="0036142A"/>
    <w:rsid w:val="003846B4"/>
    <w:rsid w:val="003A2B07"/>
    <w:rsid w:val="003D1274"/>
    <w:rsid w:val="003D642A"/>
    <w:rsid w:val="004163F2"/>
    <w:rsid w:val="00420EEC"/>
    <w:rsid w:val="00422DC2"/>
    <w:rsid w:val="00430A9F"/>
    <w:rsid w:val="00430D6D"/>
    <w:rsid w:val="00437EBB"/>
    <w:rsid w:val="0045635A"/>
    <w:rsid w:val="00465D89"/>
    <w:rsid w:val="004763A8"/>
    <w:rsid w:val="004B1B37"/>
    <w:rsid w:val="004C7E48"/>
    <w:rsid w:val="004E39BC"/>
    <w:rsid w:val="004F312C"/>
    <w:rsid w:val="004F551C"/>
    <w:rsid w:val="005056FC"/>
    <w:rsid w:val="00545A23"/>
    <w:rsid w:val="00553E11"/>
    <w:rsid w:val="005741C5"/>
    <w:rsid w:val="005B6A55"/>
    <w:rsid w:val="005D2589"/>
    <w:rsid w:val="005E5BD1"/>
    <w:rsid w:val="0061344B"/>
    <w:rsid w:val="00623F70"/>
    <w:rsid w:val="006362F2"/>
    <w:rsid w:val="00657AA8"/>
    <w:rsid w:val="00682985"/>
    <w:rsid w:val="0068341A"/>
    <w:rsid w:val="006B11DA"/>
    <w:rsid w:val="006B292E"/>
    <w:rsid w:val="006E1835"/>
    <w:rsid w:val="006E4146"/>
    <w:rsid w:val="00756BEE"/>
    <w:rsid w:val="00786CC0"/>
    <w:rsid w:val="007E2270"/>
    <w:rsid w:val="007F7894"/>
    <w:rsid w:val="008621D0"/>
    <w:rsid w:val="00863610"/>
    <w:rsid w:val="00886349"/>
    <w:rsid w:val="008A05FA"/>
    <w:rsid w:val="009247ED"/>
    <w:rsid w:val="00927537"/>
    <w:rsid w:val="0093180B"/>
    <w:rsid w:val="009630DB"/>
    <w:rsid w:val="009703FC"/>
    <w:rsid w:val="009A7B11"/>
    <w:rsid w:val="00A32C44"/>
    <w:rsid w:val="00A34BEF"/>
    <w:rsid w:val="00A601AE"/>
    <w:rsid w:val="00A81D2A"/>
    <w:rsid w:val="00AB0D16"/>
    <w:rsid w:val="00AC03E8"/>
    <w:rsid w:val="00AC2C83"/>
    <w:rsid w:val="00AE73C6"/>
    <w:rsid w:val="00B51E99"/>
    <w:rsid w:val="00B60334"/>
    <w:rsid w:val="00B62B64"/>
    <w:rsid w:val="00B72177"/>
    <w:rsid w:val="00B73817"/>
    <w:rsid w:val="00B81632"/>
    <w:rsid w:val="00BC0643"/>
    <w:rsid w:val="00BC579B"/>
    <w:rsid w:val="00C52537"/>
    <w:rsid w:val="00C672CB"/>
    <w:rsid w:val="00CB78C5"/>
    <w:rsid w:val="00CC7A8B"/>
    <w:rsid w:val="00D137A1"/>
    <w:rsid w:val="00D52164"/>
    <w:rsid w:val="00D70839"/>
    <w:rsid w:val="00DA0FC3"/>
    <w:rsid w:val="00DB3F43"/>
    <w:rsid w:val="00DD6EF0"/>
    <w:rsid w:val="00E00196"/>
    <w:rsid w:val="00E07E15"/>
    <w:rsid w:val="00E2023A"/>
    <w:rsid w:val="00E26981"/>
    <w:rsid w:val="00E412FD"/>
    <w:rsid w:val="00E45C0D"/>
    <w:rsid w:val="00E67EFE"/>
    <w:rsid w:val="00EA3637"/>
    <w:rsid w:val="00EB0E1F"/>
    <w:rsid w:val="00EF06DA"/>
    <w:rsid w:val="00F0447C"/>
    <w:rsid w:val="00F64EC7"/>
    <w:rsid w:val="00F85EA7"/>
    <w:rsid w:val="00F8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9D020F"/>
  <w15:docId w15:val="{11A56CEE-9EFB-400C-8A35-44DCD8AE2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BC064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6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96ECB-009D-41D5-90E5-07270AF7F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360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Lucyna Śliwa-Naporowska</cp:lastModifiedBy>
  <cp:revision>4</cp:revision>
  <cp:lastPrinted>2024-01-16T12:07:00Z</cp:lastPrinted>
  <dcterms:created xsi:type="dcterms:W3CDTF">2024-06-18T08:19:00Z</dcterms:created>
  <dcterms:modified xsi:type="dcterms:W3CDTF">2024-06-19T10:27:00Z</dcterms:modified>
</cp:coreProperties>
</file>