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85397" w14:textId="489D926C" w:rsidR="008D2AB8" w:rsidRPr="00EA1071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A1071">
        <w:rPr>
          <w:rFonts w:ascii="Times New Roman" w:hAnsi="Times New Roman"/>
          <w:sz w:val="22"/>
          <w:szCs w:val="22"/>
        </w:rPr>
        <w:t>1</w:t>
      </w:r>
    </w:p>
    <w:p w14:paraId="7C1BB672" w14:textId="77777777" w:rsidR="008D2AB8" w:rsidRPr="00EA1071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E333783" w14:textId="77777777" w:rsidR="008D2AB8" w:rsidRPr="00EA1071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FORMULARZ OFERTY</w:t>
      </w:r>
    </w:p>
    <w:p w14:paraId="1DE57F6C" w14:textId="77777777" w:rsidR="008D2AB8" w:rsidRPr="00EA1071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32C6AC3" w14:textId="6B51BDF1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A1071">
        <w:rPr>
          <w:sz w:val="22"/>
          <w:szCs w:val="22"/>
        </w:rPr>
        <w:t>NAZWA WYKONAWCY:……………………………………………………………………</w:t>
      </w:r>
      <w:r w:rsidR="00EA1071">
        <w:rPr>
          <w:sz w:val="22"/>
          <w:szCs w:val="22"/>
        </w:rPr>
        <w:t>…………</w:t>
      </w:r>
    </w:p>
    <w:p w14:paraId="4A0892BB" w14:textId="0C0C08E5" w:rsidR="00675F73" w:rsidRPr="00EA1071" w:rsidRDefault="00675F73" w:rsidP="00675F73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A107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…………………………………………………………………………………</w:t>
      </w:r>
      <w:r w:rsidR="00EA1071">
        <w:rPr>
          <w:sz w:val="22"/>
          <w:szCs w:val="22"/>
        </w:rPr>
        <w:t>………….</w:t>
      </w:r>
    </w:p>
    <w:p w14:paraId="45F1EC3F" w14:textId="00646739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A1071">
        <w:rPr>
          <w:sz w:val="22"/>
          <w:szCs w:val="22"/>
        </w:rPr>
        <w:t>ADRES:…………………………………………………………………………………………</w:t>
      </w:r>
      <w:r w:rsidR="00EA1071">
        <w:rPr>
          <w:sz w:val="22"/>
          <w:szCs w:val="22"/>
        </w:rPr>
        <w:t>……….</w:t>
      </w:r>
    </w:p>
    <w:p w14:paraId="6D00FE55" w14:textId="66834B93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A1071">
        <w:rPr>
          <w:sz w:val="22"/>
          <w:szCs w:val="22"/>
        </w:rPr>
        <w:t>WOJEWÓDZTWO ……………………………............................................................................</w:t>
      </w:r>
      <w:r w:rsidR="00EA1071">
        <w:rPr>
          <w:sz w:val="22"/>
          <w:szCs w:val="22"/>
        </w:rPr>
        <w:t>..........</w:t>
      </w:r>
    </w:p>
    <w:p w14:paraId="5A29EDBA" w14:textId="7456EEFA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A1071">
        <w:rPr>
          <w:sz w:val="22"/>
          <w:szCs w:val="22"/>
          <w:lang w:val="de-DE"/>
        </w:rPr>
        <w:t>TEL.</w:t>
      </w:r>
      <w:r w:rsidRPr="00EA1071">
        <w:rPr>
          <w:sz w:val="22"/>
          <w:szCs w:val="22"/>
        </w:rPr>
        <w:t>……………………………………………………………………………………………</w:t>
      </w:r>
      <w:r w:rsidR="00EA1071">
        <w:rPr>
          <w:sz w:val="22"/>
          <w:szCs w:val="22"/>
        </w:rPr>
        <w:t>……….</w:t>
      </w:r>
    </w:p>
    <w:p w14:paraId="1591D350" w14:textId="36C8E64E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A1071">
        <w:rPr>
          <w:sz w:val="22"/>
          <w:szCs w:val="22"/>
          <w:lang w:val="de-DE"/>
        </w:rPr>
        <w:t xml:space="preserve">FAX </w:t>
      </w:r>
      <w:r w:rsidRPr="00EA1071">
        <w:rPr>
          <w:sz w:val="22"/>
          <w:szCs w:val="22"/>
        </w:rPr>
        <w:t>……………………………………………………………………………………………</w:t>
      </w:r>
      <w:r w:rsidR="00EA1071">
        <w:rPr>
          <w:sz w:val="22"/>
          <w:szCs w:val="22"/>
        </w:rPr>
        <w:t>……….</w:t>
      </w:r>
    </w:p>
    <w:p w14:paraId="16645644" w14:textId="32C4640D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A1071">
        <w:rPr>
          <w:sz w:val="22"/>
          <w:szCs w:val="22"/>
          <w:lang w:val="de-DE"/>
        </w:rPr>
        <w:t>E-MAIL…………………………………………………………………………………………</w:t>
      </w:r>
      <w:r w:rsidR="00EA1071">
        <w:rPr>
          <w:sz w:val="22"/>
          <w:szCs w:val="22"/>
          <w:lang w:val="de-DE"/>
        </w:rPr>
        <w:t>………</w:t>
      </w:r>
    </w:p>
    <w:p w14:paraId="224E3D01" w14:textId="62F01540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A1071">
        <w:rPr>
          <w:sz w:val="22"/>
          <w:szCs w:val="22"/>
          <w:lang w:val="de-DE"/>
        </w:rPr>
        <w:t xml:space="preserve">NIP…………………………………. </w:t>
      </w:r>
      <w:r w:rsidRPr="00EA1071">
        <w:rPr>
          <w:sz w:val="22"/>
          <w:szCs w:val="22"/>
        </w:rPr>
        <w:t>REGON:………………………………………………...</w:t>
      </w:r>
      <w:r w:rsidR="00EA1071">
        <w:rPr>
          <w:sz w:val="22"/>
          <w:szCs w:val="22"/>
        </w:rPr>
        <w:t>............</w:t>
      </w:r>
    </w:p>
    <w:p w14:paraId="2E872216" w14:textId="77777777" w:rsidR="00675F73" w:rsidRPr="00EA1071" w:rsidRDefault="00675F73" w:rsidP="00675F73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EA1071">
        <w:rPr>
          <w:sz w:val="22"/>
          <w:szCs w:val="22"/>
        </w:rPr>
        <w:t>BANK/ NR KONTA ……………………</w:t>
      </w:r>
    </w:p>
    <w:p w14:paraId="34584076" w14:textId="60071180" w:rsidR="008D2AB8" w:rsidRPr="00EA1071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38ADB826" w14:textId="77777777" w:rsidR="008D2AB8" w:rsidRPr="00EA1071" w:rsidRDefault="008D2AB8" w:rsidP="008D2AB8">
      <w:pPr>
        <w:spacing w:line="360" w:lineRule="auto"/>
        <w:rPr>
          <w:sz w:val="22"/>
          <w:szCs w:val="22"/>
        </w:rPr>
      </w:pPr>
      <w:r w:rsidRPr="00EA1071">
        <w:rPr>
          <w:sz w:val="22"/>
          <w:szCs w:val="22"/>
        </w:rPr>
        <w:t>Do: Nazwa i siedziba Zamawiającego:</w:t>
      </w:r>
    </w:p>
    <w:p w14:paraId="7B7E5601" w14:textId="77777777" w:rsidR="00685C3A" w:rsidRPr="00EA1071" w:rsidRDefault="00685C3A" w:rsidP="008D2AB8">
      <w:pPr>
        <w:ind w:right="-110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Akademia Górniczo - Hutnicza</w:t>
      </w:r>
    </w:p>
    <w:p w14:paraId="38B65A27" w14:textId="77777777" w:rsidR="00685C3A" w:rsidRPr="00EA1071" w:rsidRDefault="00685C3A" w:rsidP="008D2AB8">
      <w:pPr>
        <w:ind w:right="-110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im. Stanisława Staszica w Krakowie</w:t>
      </w:r>
    </w:p>
    <w:p w14:paraId="46AD5253" w14:textId="77777777" w:rsidR="008D2AB8" w:rsidRPr="00EA1071" w:rsidRDefault="00685C3A" w:rsidP="008D2AB8">
      <w:pPr>
        <w:ind w:right="-110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Dział Zamówień Publicznych</w:t>
      </w:r>
      <w:r w:rsidR="008D2AB8" w:rsidRPr="00EA1071">
        <w:rPr>
          <w:b/>
          <w:sz w:val="22"/>
          <w:szCs w:val="22"/>
        </w:rPr>
        <w:t xml:space="preserve">  </w:t>
      </w:r>
    </w:p>
    <w:p w14:paraId="023C10EC" w14:textId="77777777" w:rsidR="008D2AB8" w:rsidRPr="00EA1071" w:rsidRDefault="00685C3A" w:rsidP="008D2AB8">
      <w:pPr>
        <w:ind w:right="-110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Al. Mickiewicza</w:t>
      </w:r>
      <w:r w:rsidR="008D2AB8" w:rsidRPr="00EA1071">
        <w:rPr>
          <w:b/>
          <w:sz w:val="22"/>
          <w:szCs w:val="22"/>
        </w:rPr>
        <w:t xml:space="preserve"> </w:t>
      </w:r>
      <w:r w:rsidRPr="00EA1071">
        <w:rPr>
          <w:b/>
          <w:sz w:val="22"/>
          <w:szCs w:val="22"/>
        </w:rPr>
        <w:t>30</w:t>
      </w:r>
      <w:r w:rsidR="008D2AB8" w:rsidRPr="00EA1071">
        <w:rPr>
          <w:b/>
          <w:sz w:val="22"/>
          <w:szCs w:val="22"/>
        </w:rPr>
        <w:t xml:space="preserve"> </w:t>
      </w:r>
    </w:p>
    <w:p w14:paraId="5561EE3F" w14:textId="77777777" w:rsidR="008D2AB8" w:rsidRPr="00EA1071" w:rsidRDefault="00685C3A" w:rsidP="008D2AB8">
      <w:pPr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30-059</w:t>
      </w:r>
      <w:r w:rsidR="008D2AB8" w:rsidRPr="00EA1071">
        <w:rPr>
          <w:b/>
          <w:sz w:val="22"/>
          <w:szCs w:val="22"/>
        </w:rPr>
        <w:t xml:space="preserve"> </w:t>
      </w:r>
      <w:r w:rsidRPr="00EA1071">
        <w:rPr>
          <w:b/>
          <w:sz w:val="22"/>
          <w:szCs w:val="22"/>
        </w:rPr>
        <w:t>Kraków</w:t>
      </w:r>
      <w:r w:rsidR="008D2AB8" w:rsidRPr="00EA1071">
        <w:rPr>
          <w:b/>
          <w:sz w:val="22"/>
          <w:szCs w:val="22"/>
        </w:rPr>
        <w:t xml:space="preserve">,  </w:t>
      </w:r>
    </w:p>
    <w:p w14:paraId="28FDCFCA" w14:textId="77777777" w:rsidR="008D2AB8" w:rsidRPr="00EA1071" w:rsidRDefault="008D2AB8" w:rsidP="008D2AB8">
      <w:pPr>
        <w:ind w:firstLine="3969"/>
        <w:rPr>
          <w:b/>
          <w:sz w:val="22"/>
          <w:szCs w:val="22"/>
        </w:rPr>
      </w:pPr>
    </w:p>
    <w:p w14:paraId="2C194E41" w14:textId="28596AC9" w:rsidR="008D2AB8" w:rsidRPr="00EA1071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EA1071">
        <w:rPr>
          <w:sz w:val="22"/>
          <w:szCs w:val="22"/>
        </w:rPr>
        <w:t xml:space="preserve">Przystępując do postępowania o udzielenie zamówienia publicznego, którego przedmiotem jest </w:t>
      </w:r>
      <w:r w:rsidR="00380C72" w:rsidRPr="00380C72">
        <w:rPr>
          <w:b/>
          <w:sz w:val="22"/>
          <w:szCs w:val="22"/>
        </w:rPr>
        <w:t>dostawa i montaż wyposażenia meblowego  dla WI w paw. D8 – DE.dzp272-304/24</w:t>
      </w:r>
      <w:r w:rsidRPr="00EA1071">
        <w:rPr>
          <w:b/>
          <w:sz w:val="22"/>
          <w:szCs w:val="22"/>
        </w:rPr>
        <w:t xml:space="preserve">, </w:t>
      </w:r>
      <w:r w:rsidRPr="00EA1071">
        <w:rPr>
          <w:sz w:val="22"/>
          <w:szCs w:val="22"/>
        </w:rPr>
        <w:t>oferuję realizację przedmiotu zamówienia, zgodnie z zasadami określonymi w specyfikacji warunków zamówienia.</w:t>
      </w:r>
    </w:p>
    <w:p w14:paraId="61DBCD3B" w14:textId="77777777" w:rsidR="008D2AB8" w:rsidRPr="00EA1071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BCD547F" w14:textId="77777777" w:rsidR="005D6FB3" w:rsidRDefault="005D6FB3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tbl>
      <w:tblPr>
        <w:tblW w:w="10103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778"/>
        <w:gridCol w:w="1528"/>
        <w:gridCol w:w="598"/>
        <w:gridCol w:w="1276"/>
        <w:gridCol w:w="1104"/>
        <w:gridCol w:w="657"/>
        <w:gridCol w:w="1641"/>
      </w:tblGrid>
      <w:tr w:rsidR="005D6FB3" w14:paraId="326CA041" w14:textId="77777777" w:rsidTr="00D91F8A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9C3F91" w14:textId="77777777" w:rsidR="005D6FB3" w:rsidRDefault="005D6FB3" w:rsidP="007B3B1D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7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3F6589" w14:textId="16B48168" w:rsidR="005D6FB3" w:rsidRDefault="005D6FB3" w:rsidP="007B3B1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produktu</w:t>
            </w:r>
          </w:p>
        </w:tc>
        <w:tc>
          <w:tcPr>
            <w:tcW w:w="15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26F3AA" w14:textId="77777777" w:rsidR="005D6FB3" w:rsidRDefault="005D6FB3" w:rsidP="007B3B1D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275E91C2" w14:textId="0B00DEC6" w:rsidR="005D6FB3" w:rsidRDefault="005D6FB3" w:rsidP="007B3B1D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  <w:r w:rsidR="00F1047E">
              <w:rPr>
                <w:b/>
                <w:color w:val="FF0000"/>
                <w:sz w:val="20"/>
              </w:rPr>
              <w:t xml:space="preserve"> lub </w:t>
            </w:r>
            <w:r>
              <w:rPr>
                <w:b/>
                <w:color w:val="FF0000"/>
                <w:sz w:val="20"/>
              </w:rPr>
              <w:t>wyrób własny</w:t>
            </w:r>
          </w:p>
        </w:tc>
        <w:tc>
          <w:tcPr>
            <w:tcW w:w="59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0A8083" w14:textId="77777777" w:rsidR="005D6FB3" w:rsidRDefault="005D6FB3" w:rsidP="007B3B1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F114E8" w14:textId="77777777" w:rsidR="005D6FB3" w:rsidRDefault="005D6FB3" w:rsidP="007B3B1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BBD0BD" w14:textId="77777777" w:rsidR="005D6FB3" w:rsidRDefault="005D6FB3" w:rsidP="007B3B1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3E43AEF0" w14:textId="77777777" w:rsidR="005D6FB3" w:rsidRDefault="005D6FB3" w:rsidP="007B3B1D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59B0394" w14:textId="77777777" w:rsidR="005D6FB3" w:rsidRDefault="005D6FB3" w:rsidP="007B3B1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66E52F29" w14:textId="77777777" w:rsidR="005D6FB3" w:rsidRDefault="005D6FB3" w:rsidP="007B3B1D">
            <w:pPr>
              <w:jc w:val="center"/>
              <w:rPr>
                <w:sz w:val="20"/>
              </w:rPr>
            </w:pPr>
            <w:r>
              <w:rPr>
                <w:sz w:val="20"/>
              </w:rPr>
              <w:t>[23%]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14F3567" w14:textId="77777777" w:rsidR="005D6FB3" w:rsidRDefault="005D6FB3" w:rsidP="007B3B1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6C06D69" w14:textId="77777777" w:rsidR="005D6FB3" w:rsidRDefault="005D6FB3" w:rsidP="007B3B1D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2F322971" w14:textId="77777777" w:rsidR="005D6FB3" w:rsidRDefault="005D6FB3" w:rsidP="007B3B1D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5D6FB3" w14:paraId="7D0A2E2E" w14:textId="77777777" w:rsidTr="00D91F8A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4CAD0A" w14:textId="77777777" w:rsidR="005D6FB3" w:rsidRDefault="005D6FB3" w:rsidP="007B3B1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9720C9" w14:textId="77777777" w:rsidR="005D6FB3" w:rsidRDefault="005D6FB3" w:rsidP="007B3B1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D1BC26" w14:textId="77777777" w:rsidR="005D6FB3" w:rsidRDefault="005D6FB3" w:rsidP="007B3B1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2BE4D4" w14:textId="77777777" w:rsidR="005D6FB3" w:rsidRDefault="005D6FB3" w:rsidP="007B3B1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F68FD9" w14:textId="77777777" w:rsidR="005D6FB3" w:rsidRDefault="005D6FB3" w:rsidP="007B3B1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F97B2E" w14:textId="77777777" w:rsidR="005D6FB3" w:rsidRDefault="005D6FB3" w:rsidP="007B3B1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5F77D96" w14:textId="77777777" w:rsidR="005D6FB3" w:rsidRDefault="005D6FB3" w:rsidP="007B3B1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299B039" w14:textId="77777777" w:rsidR="005D6FB3" w:rsidRDefault="005D6FB3" w:rsidP="007B3B1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5D6FB3" w14:paraId="5B69B471" w14:textId="77777777" w:rsidTr="00D91F8A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F76D9" w14:textId="0776516E" w:rsidR="005D6FB3" w:rsidRDefault="005D6FB3" w:rsidP="005D6FB3">
            <w:pPr>
              <w:ind w:right="-71"/>
              <w:rPr>
                <w:b/>
                <w:bCs/>
                <w:sz w:val="16"/>
                <w:szCs w:val="16"/>
              </w:rPr>
            </w:pPr>
          </w:p>
          <w:p w14:paraId="0A9A92C0" w14:textId="62091DCD" w:rsidR="005D6FB3" w:rsidRPr="00F91BA3" w:rsidRDefault="005D6FB3" w:rsidP="007B3B1D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7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82ED" w14:textId="4E7CFA89" w:rsidR="005D6FB3" w:rsidRPr="0045180B" w:rsidRDefault="005D6FB3" w:rsidP="007B3B1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Biurko proste </w:t>
            </w:r>
            <w:r w:rsidR="00D91F8A">
              <w:rPr>
                <w:b/>
                <w:sz w:val="16"/>
                <w:szCs w:val="16"/>
              </w:rPr>
              <w:t>długie</w:t>
            </w:r>
          </w:p>
        </w:tc>
        <w:tc>
          <w:tcPr>
            <w:tcW w:w="15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79A44" w14:textId="77777777" w:rsidR="005D6FB3" w:rsidRDefault="005D6FB3" w:rsidP="007B3B1D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BFD9" w14:textId="48EA3512" w:rsidR="005D6FB3" w:rsidRPr="00F91BA3" w:rsidRDefault="005D6FB3" w:rsidP="007B3B1D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DAEC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477F6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7AE551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BC432C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</w:tr>
      <w:tr w:rsidR="005D6FB3" w14:paraId="4E4EAA0F" w14:textId="77777777" w:rsidTr="00D91F8A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C3B81" w14:textId="27BBA26A" w:rsidR="005D6FB3" w:rsidRPr="00F91BA3" w:rsidRDefault="005D6FB3" w:rsidP="007B3B1D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7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37F47" w14:textId="165FB075" w:rsidR="005D6FB3" w:rsidRPr="0045180B" w:rsidRDefault="005D6FB3" w:rsidP="007B3B1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Biurko proste</w:t>
            </w:r>
            <w:r w:rsidR="008F1AB0">
              <w:rPr>
                <w:b/>
                <w:sz w:val="16"/>
                <w:szCs w:val="16"/>
              </w:rPr>
              <w:t xml:space="preserve"> z wcięciem</w:t>
            </w:r>
          </w:p>
        </w:tc>
        <w:tc>
          <w:tcPr>
            <w:tcW w:w="15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C892" w14:textId="650A1BD9" w:rsidR="005D6FB3" w:rsidRDefault="005D6FB3" w:rsidP="007B3B1D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5F23" w14:textId="4FDB3636" w:rsidR="005D6FB3" w:rsidRPr="00F91BA3" w:rsidRDefault="005D6FB3" w:rsidP="007B3B1D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69E0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9E01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5747DB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6C7EF1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</w:tr>
      <w:tr w:rsidR="005D6FB3" w14:paraId="1EED83F0" w14:textId="77777777" w:rsidTr="00D91F8A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A9C7B" w14:textId="64528C74" w:rsidR="005D6FB3" w:rsidRPr="00F91BA3" w:rsidRDefault="005D6FB3" w:rsidP="007B3B1D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7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F113" w14:textId="3E7BFB19" w:rsidR="005D6FB3" w:rsidRPr="0045180B" w:rsidRDefault="005D6FB3" w:rsidP="007B3B1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Biurko kątowe</w:t>
            </w:r>
          </w:p>
        </w:tc>
        <w:tc>
          <w:tcPr>
            <w:tcW w:w="15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504D" w14:textId="77777777" w:rsidR="005D6FB3" w:rsidRDefault="005D6FB3" w:rsidP="007B3B1D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7711E" w14:textId="355CBE7B" w:rsidR="005D6FB3" w:rsidRPr="00F91BA3" w:rsidRDefault="005D6FB3" w:rsidP="007B3B1D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B48E3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2720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21B75D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84423A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</w:tr>
      <w:tr w:rsidR="005D6FB3" w14:paraId="6BE2C1AD" w14:textId="77777777" w:rsidTr="00D91F8A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DEF8" w14:textId="39B2A2F3" w:rsidR="005D6FB3" w:rsidRPr="00F91BA3" w:rsidRDefault="005D6FB3" w:rsidP="007B3B1D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7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C49B" w14:textId="73C4603C" w:rsidR="005D6FB3" w:rsidRPr="0045180B" w:rsidRDefault="005D6FB3" w:rsidP="007B3B1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Regał biurowy z drzwiami</w:t>
            </w:r>
          </w:p>
        </w:tc>
        <w:tc>
          <w:tcPr>
            <w:tcW w:w="15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5974" w14:textId="77777777" w:rsidR="005D6FB3" w:rsidRDefault="005D6FB3" w:rsidP="007B3B1D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AD9A" w14:textId="42044AB4" w:rsidR="005D6FB3" w:rsidRPr="00F91BA3" w:rsidRDefault="005D6FB3" w:rsidP="007B3B1D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CD73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B32F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C4D608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53E771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</w:tr>
      <w:tr w:rsidR="005D6FB3" w14:paraId="160F2F72" w14:textId="77777777" w:rsidTr="00D91F8A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691F48" w14:textId="38BB95EC" w:rsidR="005D6FB3" w:rsidRPr="00F91BA3" w:rsidRDefault="005D6FB3" w:rsidP="007B3B1D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7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4E1D8FC" w14:textId="6494283A" w:rsidR="005D6FB3" w:rsidRPr="0045180B" w:rsidRDefault="005D6FB3" w:rsidP="007B3B1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Krzesło biurowe tapicerowane, </w:t>
            </w:r>
            <w:r w:rsidR="00E07A44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podstawa chromowana</w:t>
            </w:r>
          </w:p>
        </w:tc>
        <w:tc>
          <w:tcPr>
            <w:tcW w:w="15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74E0E7D" w14:textId="77777777" w:rsidR="005D6FB3" w:rsidRDefault="005D6FB3" w:rsidP="007B3B1D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88ED48A" w14:textId="6D804954" w:rsidR="005D6FB3" w:rsidRPr="00F91BA3" w:rsidRDefault="005D6FB3" w:rsidP="007B3B1D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54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60D0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EB9F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4E075C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7D0AAB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</w:tr>
      <w:tr w:rsidR="005D6FB3" w14:paraId="0F39D561" w14:textId="77777777" w:rsidTr="00D91F8A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CF5C018" w14:textId="27E1DCCE" w:rsidR="005D6FB3" w:rsidRPr="00F91BA3" w:rsidRDefault="005D6FB3" w:rsidP="007B3B1D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7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D746C9" w14:textId="29598C43" w:rsidR="005D6FB3" w:rsidRPr="0045180B" w:rsidRDefault="005D6FB3" w:rsidP="007B3B1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Tablica magnetyczna biała </w:t>
            </w:r>
            <w:proofErr w:type="spellStart"/>
            <w:r>
              <w:rPr>
                <w:b/>
                <w:sz w:val="16"/>
                <w:szCs w:val="16"/>
              </w:rPr>
              <w:t>suchościeralna</w:t>
            </w:r>
            <w:proofErr w:type="spellEnd"/>
          </w:p>
        </w:tc>
        <w:tc>
          <w:tcPr>
            <w:tcW w:w="15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C386B5" w14:textId="77777777" w:rsidR="005D6FB3" w:rsidRDefault="005D6FB3" w:rsidP="007B3B1D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B1380A1" w14:textId="1C4DEFFB" w:rsidR="005D6FB3" w:rsidRPr="00F91BA3" w:rsidRDefault="005D6FB3" w:rsidP="007B3B1D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8725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F4412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C35822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18D1E9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</w:tr>
      <w:tr w:rsidR="005D6FB3" w14:paraId="15ED0DA1" w14:textId="77777777" w:rsidTr="00D91F8A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0F41C0F" w14:textId="6A028F50" w:rsidR="005D6FB3" w:rsidRPr="00F91BA3" w:rsidRDefault="005D6FB3" w:rsidP="007B3B1D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7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E51B7B" w14:textId="204EE80D" w:rsidR="005D6FB3" w:rsidRPr="0045180B" w:rsidRDefault="005D6FB3" w:rsidP="007B3B1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Biurko proste</w:t>
            </w:r>
            <w:r w:rsidR="008F1AB0">
              <w:rPr>
                <w:b/>
                <w:sz w:val="16"/>
                <w:szCs w:val="16"/>
              </w:rPr>
              <w:t xml:space="preserve"> </w:t>
            </w:r>
            <w:r w:rsidR="00D91F8A">
              <w:rPr>
                <w:b/>
                <w:sz w:val="16"/>
                <w:szCs w:val="16"/>
              </w:rPr>
              <w:t>krótkie</w:t>
            </w:r>
          </w:p>
        </w:tc>
        <w:tc>
          <w:tcPr>
            <w:tcW w:w="15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35C01B9" w14:textId="77777777" w:rsidR="005D6FB3" w:rsidRDefault="005D6FB3" w:rsidP="007B3B1D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BBAD27C" w14:textId="571E4A80" w:rsidR="005D6FB3" w:rsidRPr="00F91BA3" w:rsidRDefault="005D6FB3" w:rsidP="007B3B1D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D10D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B477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2923C7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4E6E60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</w:tr>
      <w:tr w:rsidR="005D6FB3" w14:paraId="6F92B3A4" w14:textId="77777777" w:rsidTr="00D91F8A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3A432A" w14:textId="401D01A4" w:rsidR="005D6FB3" w:rsidRPr="00F91BA3" w:rsidRDefault="005D6FB3" w:rsidP="007B3B1D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7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92FA72F" w14:textId="6F21AECD" w:rsidR="005D6FB3" w:rsidRPr="0045180B" w:rsidRDefault="005D6FB3" w:rsidP="007B3B1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Szafa ubraniowa </w:t>
            </w:r>
          </w:p>
        </w:tc>
        <w:tc>
          <w:tcPr>
            <w:tcW w:w="15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2D728B" w14:textId="77777777" w:rsidR="005D6FB3" w:rsidRDefault="005D6FB3" w:rsidP="007B3B1D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E90085F" w14:textId="7A3BF172" w:rsidR="005D6FB3" w:rsidRPr="00F91BA3" w:rsidRDefault="005D6FB3" w:rsidP="007B3B1D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2875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30BC3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670A09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F8DF14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</w:tr>
      <w:tr w:rsidR="005D6FB3" w14:paraId="51F1E7FF" w14:textId="77777777" w:rsidTr="00D91F8A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312E69" w14:textId="68AA8FBB" w:rsidR="005D6FB3" w:rsidRPr="00F91BA3" w:rsidRDefault="005D6FB3" w:rsidP="007B3B1D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7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5CE2745" w14:textId="718A004F" w:rsidR="005D6FB3" w:rsidRPr="0045180B" w:rsidRDefault="005D6FB3" w:rsidP="007B3B1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Stół konferencyjny</w:t>
            </w:r>
          </w:p>
        </w:tc>
        <w:tc>
          <w:tcPr>
            <w:tcW w:w="15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0C55396" w14:textId="77777777" w:rsidR="005D6FB3" w:rsidRDefault="005D6FB3" w:rsidP="007B3B1D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D24934F" w14:textId="563ABF00" w:rsidR="005D6FB3" w:rsidRPr="00F91BA3" w:rsidRDefault="005D6FB3" w:rsidP="007B3B1D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143D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607E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F7B709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35B873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</w:tr>
      <w:tr w:rsidR="005D6FB3" w14:paraId="58310402" w14:textId="77777777" w:rsidTr="00D91F8A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48F8" w14:textId="6DC0384A" w:rsidR="005D6FB3" w:rsidRPr="00F91BA3" w:rsidRDefault="005D6FB3" w:rsidP="007B3B1D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27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614EF" w14:textId="76761D0D" w:rsidR="005D6FB3" w:rsidRPr="0045180B" w:rsidRDefault="005D6FB3" w:rsidP="007B3B1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Krzesło do stołu konferencyjnego</w:t>
            </w:r>
          </w:p>
        </w:tc>
        <w:tc>
          <w:tcPr>
            <w:tcW w:w="15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C933" w14:textId="15E87D85" w:rsidR="005D6FB3" w:rsidRDefault="005D6FB3" w:rsidP="007B3B1D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C9917" w14:textId="6A9EE9D1" w:rsidR="005D6FB3" w:rsidRPr="00F91BA3" w:rsidRDefault="005D6FB3" w:rsidP="007B3B1D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BD61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0AA6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EC8F65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45F0BB" w14:textId="77777777" w:rsidR="005D6FB3" w:rsidRDefault="005D6FB3" w:rsidP="007B3B1D">
            <w:pPr>
              <w:ind w:right="425"/>
              <w:rPr>
                <w:sz w:val="16"/>
                <w:szCs w:val="16"/>
              </w:rPr>
            </w:pPr>
          </w:p>
        </w:tc>
      </w:tr>
      <w:tr w:rsidR="005D6FB3" w14:paraId="79CC1BD8" w14:textId="77777777" w:rsidTr="00D91F8A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ADED85E" w14:textId="18BF54D6" w:rsidR="005D6FB3" w:rsidRPr="00F91BA3" w:rsidRDefault="005D6FB3" w:rsidP="007B3B1D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1F5C9A" w14:textId="4A8CDB21" w:rsidR="005D6FB3" w:rsidRPr="0045180B" w:rsidRDefault="005D6FB3" w:rsidP="007B3B1D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303A3D" w14:textId="77777777" w:rsidR="005D6FB3" w:rsidRDefault="005D6FB3" w:rsidP="007B3B1D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371C23" w14:textId="15C29199" w:rsidR="005D6FB3" w:rsidRPr="00F91BA3" w:rsidRDefault="005D6FB3" w:rsidP="007B3B1D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C21F" w14:textId="77777777" w:rsidR="00BF5B53" w:rsidRDefault="00BF5B53" w:rsidP="00BF5B53">
            <w:pPr>
              <w:ind w:right="425"/>
              <w:jc w:val="center"/>
              <w:rPr>
                <w:b/>
                <w:bCs/>
                <w:sz w:val="20"/>
                <w:szCs w:val="20"/>
              </w:rPr>
            </w:pPr>
          </w:p>
          <w:p w14:paraId="506769A0" w14:textId="1C1DA196" w:rsidR="005D6FB3" w:rsidRDefault="005D6FB3" w:rsidP="00BF5B53">
            <w:pPr>
              <w:ind w:right="425"/>
              <w:jc w:val="center"/>
              <w:rPr>
                <w:b/>
                <w:bCs/>
                <w:sz w:val="20"/>
                <w:szCs w:val="20"/>
              </w:rPr>
            </w:pPr>
            <w:r w:rsidRPr="00F1047E">
              <w:rPr>
                <w:b/>
                <w:bCs/>
                <w:sz w:val="20"/>
                <w:szCs w:val="20"/>
              </w:rPr>
              <w:t>SUMA</w:t>
            </w:r>
          </w:p>
          <w:p w14:paraId="563F4CB8" w14:textId="3DB7D450" w:rsidR="00BF5B53" w:rsidRPr="00F1047E" w:rsidRDefault="00BF5B53" w:rsidP="007B3B1D">
            <w:pPr>
              <w:ind w:right="425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1F29" w14:textId="77777777" w:rsidR="005D6FB3" w:rsidRPr="00F1047E" w:rsidRDefault="005D6FB3" w:rsidP="007B3B1D">
            <w:pPr>
              <w:ind w:right="425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4C73" w14:textId="77777777" w:rsidR="005D6FB3" w:rsidRPr="00F1047E" w:rsidRDefault="005D6FB3" w:rsidP="007B3B1D">
            <w:pPr>
              <w:ind w:right="425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A87B" w14:textId="77777777" w:rsidR="005D6FB3" w:rsidRPr="00F1047E" w:rsidRDefault="005D6FB3" w:rsidP="007B3B1D">
            <w:pPr>
              <w:ind w:right="425"/>
              <w:rPr>
                <w:b/>
                <w:bCs/>
                <w:sz w:val="20"/>
                <w:szCs w:val="20"/>
              </w:rPr>
            </w:pPr>
          </w:p>
        </w:tc>
      </w:tr>
    </w:tbl>
    <w:p w14:paraId="430CD72E" w14:textId="77777777" w:rsidR="005D6FB3" w:rsidRDefault="005D6FB3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9A218C3" w14:textId="77777777" w:rsidR="005D6FB3" w:rsidRDefault="005D6FB3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824B14" w14:textId="77777777" w:rsidR="005D6FB3" w:rsidRDefault="005D6FB3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4167C99" w14:textId="77777777" w:rsidR="005D6FB3" w:rsidRDefault="005D6FB3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85D446C" w14:textId="278713FC" w:rsidR="008D2AB8" w:rsidRPr="00EA107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Cena netto</w:t>
      </w:r>
      <w:r w:rsidR="003D7321" w:rsidRPr="00EA1071">
        <w:rPr>
          <w:b/>
          <w:sz w:val="22"/>
          <w:szCs w:val="22"/>
        </w:rPr>
        <w:t xml:space="preserve"> za całość zamówienia</w:t>
      </w:r>
      <w:r w:rsidRPr="00EA1071">
        <w:rPr>
          <w:b/>
          <w:sz w:val="22"/>
          <w:szCs w:val="22"/>
        </w:rPr>
        <w:t>:   .........................................................................</w:t>
      </w:r>
      <w:r w:rsidR="003D7321" w:rsidRPr="00EA1071">
        <w:rPr>
          <w:b/>
          <w:sz w:val="22"/>
          <w:szCs w:val="22"/>
        </w:rPr>
        <w:t xml:space="preserve"> </w:t>
      </w:r>
      <w:r w:rsidRPr="00EA1071">
        <w:rPr>
          <w:b/>
          <w:sz w:val="22"/>
          <w:szCs w:val="22"/>
        </w:rPr>
        <w:t>PLN</w:t>
      </w:r>
    </w:p>
    <w:p w14:paraId="3D16C3F8" w14:textId="77777777" w:rsidR="008D2AB8" w:rsidRPr="00EA107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D68C7AD" w14:textId="0B02353F" w:rsidR="008D2AB8" w:rsidRPr="00EA107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Cena brutto</w:t>
      </w:r>
      <w:r w:rsidR="003D7321" w:rsidRPr="00EA1071">
        <w:rPr>
          <w:b/>
          <w:sz w:val="22"/>
          <w:szCs w:val="22"/>
        </w:rPr>
        <w:t xml:space="preserve"> za całość zamówienia</w:t>
      </w:r>
      <w:r w:rsidRPr="00EA1071">
        <w:rPr>
          <w:b/>
          <w:sz w:val="22"/>
          <w:szCs w:val="22"/>
        </w:rPr>
        <w:t>: .........................................................................</w:t>
      </w:r>
      <w:r w:rsidR="003D7321" w:rsidRPr="00EA1071">
        <w:rPr>
          <w:b/>
          <w:sz w:val="22"/>
          <w:szCs w:val="22"/>
        </w:rPr>
        <w:t xml:space="preserve"> </w:t>
      </w:r>
      <w:r w:rsidRPr="00EA1071">
        <w:rPr>
          <w:b/>
          <w:sz w:val="22"/>
          <w:szCs w:val="22"/>
        </w:rPr>
        <w:t>PLN</w:t>
      </w:r>
    </w:p>
    <w:p w14:paraId="27C115BC" w14:textId="77777777" w:rsidR="008D2AB8" w:rsidRPr="00EA107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56B97A0" w14:textId="79796D91" w:rsidR="008D2AB8" w:rsidRPr="00EA1071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EA1071">
        <w:rPr>
          <w:sz w:val="22"/>
          <w:szCs w:val="22"/>
        </w:rPr>
        <w:t>Słownie brutto:</w:t>
      </w:r>
      <w:r w:rsidR="003D7321" w:rsidRPr="00EA1071">
        <w:rPr>
          <w:sz w:val="22"/>
          <w:szCs w:val="22"/>
        </w:rPr>
        <w:t xml:space="preserve"> </w:t>
      </w:r>
      <w:r w:rsidRPr="00EA1071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7BA4B627" w14:textId="77777777" w:rsidR="008D2AB8" w:rsidRPr="00EA107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8ECFEFC" w14:textId="0F130109" w:rsidR="008D2AB8" w:rsidRPr="00EA1071" w:rsidRDefault="008D2AB8" w:rsidP="008D2AB8">
      <w:pPr>
        <w:pStyle w:val="Tekstpodstawowy"/>
        <w:rPr>
          <w:sz w:val="22"/>
          <w:szCs w:val="22"/>
        </w:rPr>
      </w:pPr>
      <w:r w:rsidRPr="00EA1071">
        <w:rPr>
          <w:sz w:val="22"/>
          <w:szCs w:val="22"/>
        </w:rPr>
        <w:t xml:space="preserve">Powyższa cena zawiera podatek VAT w wysokości </w:t>
      </w:r>
      <w:r w:rsidR="00F1047E">
        <w:rPr>
          <w:sz w:val="22"/>
          <w:szCs w:val="22"/>
        </w:rPr>
        <w:t>23</w:t>
      </w:r>
      <w:r w:rsidRPr="00EA1071">
        <w:rPr>
          <w:sz w:val="22"/>
          <w:szCs w:val="22"/>
        </w:rPr>
        <w:t xml:space="preserve"> % tj.</w:t>
      </w:r>
      <w:r w:rsidR="003D7321" w:rsidRPr="00EA1071">
        <w:rPr>
          <w:sz w:val="22"/>
          <w:szCs w:val="22"/>
        </w:rPr>
        <w:t xml:space="preserve"> </w:t>
      </w:r>
      <w:r w:rsidRPr="00EA1071">
        <w:rPr>
          <w:sz w:val="22"/>
          <w:szCs w:val="22"/>
        </w:rPr>
        <w:t>…………………….</w:t>
      </w:r>
      <w:r w:rsidR="003D7321" w:rsidRPr="00EA1071">
        <w:rPr>
          <w:sz w:val="22"/>
          <w:szCs w:val="22"/>
        </w:rPr>
        <w:t xml:space="preserve"> </w:t>
      </w:r>
      <w:r w:rsidRPr="00EA1071">
        <w:rPr>
          <w:sz w:val="22"/>
          <w:szCs w:val="22"/>
        </w:rPr>
        <w:t>PLN</w:t>
      </w:r>
    </w:p>
    <w:p w14:paraId="6F4E71B4" w14:textId="36F2E286" w:rsidR="008D2AB8" w:rsidRPr="00EA1071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 xml:space="preserve">Termin realizacji umowy: </w:t>
      </w:r>
      <w:r w:rsidR="00EA1071">
        <w:rPr>
          <w:sz w:val="22"/>
          <w:szCs w:val="22"/>
        </w:rPr>
        <w:t xml:space="preserve"> </w:t>
      </w:r>
      <w:r w:rsidR="005B1528" w:rsidRPr="005B1528">
        <w:rPr>
          <w:b/>
          <w:bCs/>
          <w:sz w:val="22"/>
          <w:szCs w:val="22"/>
        </w:rPr>
        <w:t xml:space="preserve">…… </w:t>
      </w:r>
      <w:r w:rsidR="00EA1071" w:rsidRPr="005B1528">
        <w:rPr>
          <w:b/>
          <w:bCs/>
          <w:sz w:val="22"/>
          <w:szCs w:val="22"/>
        </w:rPr>
        <w:t>dni od daty podpisana umowy</w:t>
      </w:r>
      <w:r w:rsidR="005B1528">
        <w:rPr>
          <w:sz w:val="22"/>
          <w:szCs w:val="22"/>
        </w:rPr>
        <w:t xml:space="preserve"> </w:t>
      </w:r>
      <w:r w:rsidR="005B1528" w:rsidRPr="00EA1071">
        <w:rPr>
          <w:sz w:val="22"/>
          <w:szCs w:val="22"/>
          <w:highlight w:val="yellow"/>
        </w:rPr>
        <w:t>(</w:t>
      </w:r>
      <w:r w:rsidR="005B1528" w:rsidRPr="00EA1071">
        <w:rPr>
          <w:i/>
          <w:sz w:val="22"/>
          <w:szCs w:val="22"/>
          <w:highlight w:val="yellow"/>
        </w:rPr>
        <w:t>kryterium oceny ofert)</w:t>
      </w:r>
    </w:p>
    <w:p w14:paraId="2F6CFE6D" w14:textId="3B6F0F4C" w:rsidR="008D2AB8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EA1071">
        <w:rPr>
          <w:b/>
          <w:sz w:val="22"/>
          <w:szCs w:val="22"/>
        </w:rPr>
        <w:t>Okres udzielonej gwarancji wynosi:</w:t>
      </w:r>
      <w:r w:rsidRPr="00EA1071">
        <w:rPr>
          <w:sz w:val="22"/>
          <w:szCs w:val="22"/>
        </w:rPr>
        <w:t xml:space="preserve"> </w:t>
      </w:r>
      <w:r w:rsidRPr="00EA1071">
        <w:rPr>
          <w:b/>
          <w:bCs/>
          <w:sz w:val="22"/>
          <w:szCs w:val="22"/>
        </w:rPr>
        <w:t>…………</w:t>
      </w:r>
      <w:r w:rsidR="00EA1071" w:rsidRPr="00EA1071">
        <w:rPr>
          <w:b/>
          <w:bCs/>
          <w:sz w:val="22"/>
          <w:szCs w:val="22"/>
        </w:rPr>
        <w:t xml:space="preserve"> miesięcy</w:t>
      </w:r>
      <w:r w:rsidR="00F1047E">
        <w:rPr>
          <w:b/>
          <w:bCs/>
          <w:sz w:val="22"/>
          <w:szCs w:val="22"/>
        </w:rPr>
        <w:t>*</w:t>
      </w:r>
    </w:p>
    <w:p w14:paraId="2374F0BB" w14:textId="3B3FCCA0" w:rsidR="0079479E" w:rsidRDefault="0079479E" w:rsidP="00F1047E">
      <w:pPr>
        <w:widowControl w:val="0"/>
        <w:jc w:val="both"/>
        <w:rPr>
          <w:bCs/>
          <w:iCs/>
        </w:rPr>
      </w:pPr>
      <w:r>
        <w:rPr>
          <w:bCs/>
          <w:iCs/>
        </w:rPr>
        <w:t>*)</w:t>
      </w:r>
      <w:r w:rsidRPr="0079479E">
        <w:rPr>
          <w:bCs/>
          <w:iCs/>
        </w:rPr>
        <w:t>W przypadku nie podania okresu gwarancji, Zamawiający przyjmie minimalny okres gwarancji</w:t>
      </w:r>
      <w:r w:rsidR="00CA3042">
        <w:rPr>
          <w:bCs/>
          <w:iCs/>
        </w:rPr>
        <w:t>, tj.24 miesięcy</w:t>
      </w:r>
      <w:r w:rsidR="00F1047E">
        <w:rPr>
          <w:bCs/>
          <w:iCs/>
        </w:rPr>
        <w:t>.</w:t>
      </w:r>
    </w:p>
    <w:p w14:paraId="3E02BD1F" w14:textId="77777777" w:rsidR="00F1047E" w:rsidRPr="0079479E" w:rsidRDefault="00F1047E" w:rsidP="00F1047E">
      <w:pPr>
        <w:widowControl w:val="0"/>
        <w:jc w:val="both"/>
        <w:rPr>
          <w:bCs/>
          <w:iCs/>
        </w:rPr>
      </w:pPr>
    </w:p>
    <w:p w14:paraId="03697524" w14:textId="77777777" w:rsidR="008D2AB8" w:rsidRPr="00EA1071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EA1071">
        <w:rPr>
          <w:sz w:val="22"/>
          <w:szCs w:val="22"/>
        </w:rPr>
        <w:t xml:space="preserve">Oświadczamy, że zgodnie z ustawą z dnia </w:t>
      </w:r>
      <w:r w:rsidR="00A0022B" w:rsidRPr="00EA1071">
        <w:rPr>
          <w:sz w:val="22"/>
          <w:szCs w:val="22"/>
        </w:rPr>
        <w:t>6 marca 2018 r</w:t>
      </w:r>
      <w:r w:rsidRPr="00EA1071">
        <w:rPr>
          <w:sz w:val="22"/>
          <w:szCs w:val="22"/>
        </w:rPr>
        <w:t>.</w:t>
      </w:r>
      <w:r w:rsidR="00A0022B" w:rsidRPr="00EA1071">
        <w:rPr>
          <w:sz w:val="22"/>
          <w:szCs w:val="22"/>
        </w:rPr>
        <w:t xml:space="preserve"> Prawo przedsiębiorców, </w:t>
      </w:r>
      <w:r w:rsidRPr="00EA1071">
        <w:rPr>
          <w:sz w:val="22"/>
          <w:szCs w:val="22"/>
        </w:rPr>
        <w:t>należymy do małych lub średnich przedsiębiorców:</w:t>
      </w:r>
      <w:r w:rsidRPr="00EA1071">
        <w:rPr>
          <w:b/>
          <w:sz w:val="22"/>
          <w:szCs w:val="22"/>
        </w:rPr>
        <w:t xml:space="preserve"> TAK/NIE</w:t>
      </w:r>
    </w:p>
    <w:p w14:paraId="4C36BD17" w14:textId="77777777" w:rsidR="005024AD" w:rsidRPr="00EA1071" w:rsidRDefault="005024AD" w:rsidP="005024AD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EA1071">
        <w:rPr>
          <w:b/>
          <w:sz w:val="22"/>
          <w:szCs w:val="22"/>
        </w:rPr>
        <w:t xml:space="preserve">Termin płatności: </w:t>
      </w:r>
      <w:r w:rsidRPr="00EA1071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B0106A7" w14:textId="77777777" w:rsidR="005024AD" w:rsidRPr="00EA1071" w:rsidRDefault="005024AD" w:rsidP="005024A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16912B5" w14:textId="77777777" w:rsidR="005024AD" w:rsidRPr="00EA1071" w:rsidRDefault="005024AD" w:rsidP="005024AD">
      <w:pPr>
        <w:jc w:val="both"/>
        <w:rPr>
          <w:sz w:val="22"/>
          <w:szCs w:val="22"/>
        </w:rPr>
      </w:pPr>
    </w:p>
    <w:p w14:paraId="6BEDEFB3" w14:textId="3091E5F4" w:rsidR="00F1047E" w:rsidRPr="00537C84" w:rsidRDefault="00F1047E" w:rsidP="00F1047E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2211A46F" w14:textId="77777777" w:rsidR="00F1047E" w:rsidRPr="00537C84" w:rsidRDefault="00F1047E" w:rsidP="00F1047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9DDFA49" w14:textId="77777777" w:rsidR="00F1047E" w:rsidRDefault="00F1047E" w:rsidP="00F1047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38E0D032" w14:textId="748CBFC9" w:rsidR="00B22FF2" w:rsidRPr="00B22FF2" w:rsidRDefault="00B22FF2" w:rsidP="00F1047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highlight w:val="yellow"/>
        </w:rPr>
      </w:pPr>
      <w:r w:rsidRPr="00B22FF2">
        <w:rPr>
          <w:color w:val="000000"/>
          <w:sz w:val="22"/>
          <w:szCs w:val="22"/>
          <w:highlight w:val="yellow"/>
        </w:rPr>
        <w:t xml:space="preserve">Oświadczam, że przy podpisaniu umowy </w:t>
      </w:r>
      <w:r w:rsidRPr="00B22FF2">
        <w:rPr>
          <w:color w:val="000000"/>
          <w:sz w:val="22"/>
          <w:szCs w:val="22"/>
          <w:highlight w:val="yellow"/>
        </w:rPr>
        <w:t>dostarcz</w:t>
      </w:r>
      <w:r w:rsidRPr="00B22FF2">
        <w:rPr>
          <w:color w:val="000000"/>
          <w:sz w:val="22"/>
          <w:szCs w:val="22"/>
          <w:highlight w:val="yellow"/>
        </w:rPr>
        <w:t>ymy</w:t>
      </w:r>
      <w:r w:rsidRPr="00B22FF2">
        <w:rPr>
          <w:b/>
          <w:bCs/>
          <w:i/>
          <w:iCs/>
          <w:color w:val="000000"/>
          <w:sz w:val="22"/>
          <w:szCs w:val="22"/>
          <w:highlight w:val="yellow"/>
        </w:rPr>
        <w:t xml:space="preserve"> P</w:t>
      </w:r>
      <w:r w:rsidRPr="00B22FF2">
        <w:rPr>
          <w:b/>
          <w:bCs/>
          <w:i/>
          <w:iCs/>
          <w:color w:val="000000"/>
          <w:sz w:val="22"/>
          <w:szCs w:val="22"/>
          <w:highlight w:val="yellow"/>
        </w:rPr>
        <w:t>ozytywne wyniki badań lub certyfikat zgodności z normami dotyczącymi jakości mebli biurowych: PN-EN 14073-2 (lub  norma równoważn</w:t>
      </w:r>
      <w:r w:rsidRPr="00B22FF2">
        <w:rPr>
          <w:b/>
          <w:bCs/>
          <w:i/>
          <w:iCs/>
          <w:color w:val="000000"/>
          <w:sz w:val="22"/>
          <w:szCs w:val="22"/>
          <w:highlight w:val="yellow"/>
        </w:rPr>
        <w:t xml:space="preserve">a) </w:t>
      </w:r>
      <w:r w:rsidRPr="00B22FF2">
        <w:rPr>
          <w:color w:val="000000"/>
          <w:sz w:val="22"/>
          <w:szCs w:val="22"/>
          <w:highlight w:val="yellow"/>
        </w:rPr>
        <w:t xml:space="preserve">dla produktu: szafa ubraniowa poz. 8 </w:t>
      </w:r>
    </w:p>
    <w:p w14:paraId="1E6CE8DC" w14:textId="7A43FAA2" w:rsidR="00B22FF2" w:rsidRPr="00B22FF2" w:rsidRDefault="00B22FF2" w:rsidP="00B22FF2">
      <w:pPr>
        <w:numPr>
          <w:ilvl w:val="0"/>
          <w:numId w:val="1"/>
        </w:numPr>
        <w:rPr>
          <w:color w:val="000000"/>
          <w:sz w:val="22"/>
          <w:szCs w:val="22"/>
        </w:rPr>
      </w:pPr>
      <w:r w:rsidRPr="00B22FF2">
        <w:rPr>
          <w:color w:val="000000"/>
          <w:sz w:val="22"/>
          <w:szCs w:val="22"/>
          <w:highlight w:val="yellow"/>
        </w:rPr>
        <w:t xml:space="preserve">Oświadczam, że przy podpisaniu umowy dostarczymy  </w:t>
      </w:r>
      <w:r w:rsidRPr="00B22FF2">
        <w:rPr>
          <w:b/>
          <w:bCs/>
          <w:i/>
          <w:iCs/>
          <w:color w:val="000000"/>
          <w:sz w:val="22"/>
          <w:szCs w:val="22"/>
          <w:highlight w:val="yellow"/>
        </w:rPr>
        <w:t>P</w:t>
      </w:r>
      <w:r w:rsidRPr="00B22FF2">
        <w:rPr>
          <w:b/>
          <w:bCs/>
          <w:i/>
          <w:iCs/>
          <w:color w:val="000000"/>
          <w:sz w:val="22"/>
          <w:szCs w:val="22"/>
          <w:highlight w:val="yellow"/>
        </w:rPr>
        <w:t>ozytywne wyniki badań lub certyfikat zgodności z normami dotyczącymi bezpieczeństwa użytkowania  PN-EN 1335-1 Meble biurowe (lub norma równoważna)</w:t>
      </w:r>
      <w:r w:rsidRPr="00B22FF2">
        <w:rPr>
          <w:b/>
          <w:bCs/>
          <w:i/>
          <w:iCs/>
          <w:color w:val="000000"/>
          <w:sz w:val="22"/>
          <w:szCs w:val="22"/>
          <w:highlight w:val="yellow"/>
        </w:rPr>
        <w:t xml:space="preserve"> </w:t>
      </w:r>
      <w:r w:rsidRPr="00B22FF2">
        <w:rPr>
          <w:color w:val="000000"/>
          <w:sz w:val="22"/>
          <w:szCs w:val="22"/>
          <w:highlight w:val="yellow"/>
        </w:rPr>
        <w:t>dla produktu: krzesło do stołu konferencyjnego,  poz. 10</w:t>
      </w:r>
      <w:r>
        <w:rPr>
          <w:color w:val="000000"/>
          <w:sz w:val="22"/>
          <w:szCs w:val="22"/>
        </w:rPr>
        <w:t>.</w:t>
      </w:r>
    </w:p>
    <w:p w14:paraId="73D792B1" w14:textId="77777777" w:rsidR="00F1047E" w:rsidRPr="00773B3A" w:rsidRDefault="00F1047E" w:rsidP="00F1047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2377C7" w14:textId="77777777" w:rsidR="00F1047E" w:rsidRPr="00537C84" w:rsidRDefault="00F1047E" w:rsidP="00F1047E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BB6E149" w14:textId="77777777" w:rsidR="00F1047E" w:rsidRPr="00537C84" w:rsidRDefault="00F1047E" w:rsidP="00F1047E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ED9F1D" w14:textId="77777777" w:rsidR="00F1047E" w:rsidRPr="00537C84" w:rsidRDefault="00F1047E" w:rsidP="00F1047E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3FDDD18" w14:textId="77777777" w:rsidR="00F1047E" w:rsidRPr="00537C84" w:rsidRDefault="00F1047E" w:rsidP="00F1047E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1047E" w:rsidRPr="00537C84" w14:paraId="757DF131" w14:textId="77777777" w:rsidTr="007B3B1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7DF73" w14:textId="77777777" w:rsidR="00F1047E" w:rsidRPr="00537C84" w:rsidRDefault="00F1047E" w:rsidP="007B3B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E410AD" w14:textId="77777777" w:rsidR="00F1047E" w:rsidRPr="00537C84" w:rsidRDefault="00F1047E" w:rsidP="007B3B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436084C7" w14:textId="77777777" w:rsidR="00F1047E" w:rsidRPr="00537C84" w:rsidRDefault="00F1047E" w:rsidP="007B3B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2AE84" w14:textId="77777777" w:rsidR="00F1047E" w:rsidRPr="00537C84" w:rsidRDefault="00F1047E" w:rsidP="007B3B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F1047E" w:rsidRPr="00537C84" w14:paraId="4A0AA45B" w14:textId="77777777" w:rsidTr="007B3B1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ACC93" w14:textId="77777777" w:rsidR="00F1047E" w:rsidRPr="00537C84" w:rsidRDefault="00F1047E" w:rsidP="007B3B1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71344" w14:textId="77777777" w:rsidR="00F1047E" w:rsidRPr="00537C84" w:rsidRDefault="00F1047E" w:rsidP="007B3B1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B1F40" w14:textId="77777777" w:rsidR="00F1047E" w:rsidRPr="00537C84" w:rsidRDefault="00F1047E" w:rsidP="007B3B1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1047E" w:rsidRPr="00537C84" w14:paraId="27F5EAFD" w14:textId="77777777" w:rsidTr="007B3B1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00330" w14:textId="77777777" w:rsidR="00F1047E" w:rsidRPr="00537C84" w:rsidRDefault="00F1047E" w:rsidP="007B3B1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710E5" w14:textId="77777777" w:rsidR="00F1047E" w:rsidRPr="00537C84" w:rsidRDefault="00F1047E" w:rsidP="007B3B1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FED77" w14:textId="77777777" w:rsidR="00F1047E" w:rsidRPr="00537C84" w:rsidRDefault="00F1047E" w:rsidP="007B3B1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044B006" w14:textId="77777777" w:rsidR="00F1047E" w:rsidRPr="00537C84" w:rsidRDefault="00F1047E" w:rsidP="00F1047E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06218DEE" w14:textId="77777777" w:rsidR="00F1047E" w:rsidRPr="00537C84" w:rsidRDefault="00F1047E" w:rsidP="00F1047E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504E9C55" w14:textId="77777777" w:rsidR="00F1047E" w:rsidRPr="00537C84" w:rsidRDefault="00F1047E" w:rsidP="00F1047E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72D03D8C" w14:textId="77777777" w:rsidR="00F1047E" w:rsidRPr="00537C84" w:rsidRDefault="00F1047E" w:rsidP="00F1047E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39D60771" w14:textId="77777777" w:rsidR="00F1047E" w:rsidRPr="00537C84" w:rsidRDefault="00F1047E" w:rsidP="00F1047E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2E83CF6" w14:textId="77777777" w:rsidR="00F1047E" w:rsidRPr="00537C84" w:rsidRDefault="00F1047E" w:rsidP="00F1047E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02778B14" w14:textId="77777777" w:rsidR="00F1047E" w:rsidRPr="00537C84" w:rsidRDefault="00F1047E" w:rsidP="00F1047E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F1F2C59" w14:textId="77777777" w:rsidR="00F1047E" w:rsidRPr="00537C84" w:rsidRDefault="00F1047E" w:rsidP="00F1047E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29F52103" w14:textId="77777777" w:rsidR="00F1047E" w:rsidRPr="00537C84" w:rsidRDefault="00F1047E" w:rsidP="00F1047E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3C002FEE" w14:textId="77777777" w:rsidR="00F1047E" w:rsidRPr="00537C84" w:rsidRDefault="00F1047E" w:rsidP="00F1047E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6E3B8E02" w14:textId="77777777" w:rsidR="00F1047E" w:rsidRPr="00537C84" w:rsidRDefault="00F1047E" w:rsidP="00F1047E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DC3C6AD" w14:textId="77777777" w:rsidR="00F1047E" w:rsidRPr="0078125D" w:rsidRDefault="00F1047E" w:rsidP="00F1047E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………………………………………………………………………………………….</w:t>
      </w:r>
    </w:p>
    <w:p w14:paraId="5AA9E70A" w14:textId="77777777" w:rsidR="00F1047E" w:rsidRPr="0078125D" w:rsidRDefault="00F1047E" w:rsidP="00F1047E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……………………………………………..……………………………………………</w:t>
      </w:r>
    </w:p>
    <w:p w14:paraId="43113EC7" w14:textId="77777777" w:rsidR="00F1047E" w:rsidRPr="0078125D" w:rsidRDefault="00F1047E" w:rsidP="00F1047E">
      <w:pPr>
        <w:ind w:left="1440"/>
        <w:jc w:val="both"/>
        <w:rPr>
          <w:sz w:val="22"/>
          <w:szCs w:val="22"/>
        </w:rPr>
      </w:pPr>
    </w:p>
    <w:p w14:paraId="07A23176" w14:textId="77777777" w:rsidR="00F1047E" w:rsidRDefault="00F1047E" w:rsidP="00F1047E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7450352F" w14:textId="77777777" w:rsidR="00F1047E" w:rsidRPr="0078125D" w:rsidRDefault="00F1047E" w:rsidP="00F1047E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78125D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elektronicznym.</w:t>
      </w:r>
    </w:p>
    <w:p w14:paraId="1FC79856" w14:textId="44154A8E" w:rsidR="00FE545C" w:rsidRPr="00EA1071" w:rsidRDefault="00FE545C" w:rsidP="00F1047E">
      <w:pPr>
        <w:rPr>
          <w:sz w:val="22"/>
          <w:szCs w:val="22"/>
        </w:rPr>
      </w:pPr>
    </w:p>
    <w:sectPr w:rsidR="00FE545C" w:rsidRPr="00EA10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530829" w14:textId="77777777" w:rsidR="008C400A" w:rsidRDefault="008C400A">
      <w:r>
        <w:separator/>
      </w:r>
    </w:p>
  </w:endnote>
  <w:endnote w:type="continuationSeparator" w:id="0">
    <w:p w14:paraId="73693A1E" w14:textId="77777777" w:rsidR="008C400A" w:rsidRDefault="008C4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2F2DA" w14:textId="77777777" w:rsidR="00685C3A" w:rsidRDefault="00685C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604D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AB85B" w14:textId="77777777" w:rsidR="00685C3A" w:rsidRDefault="00685C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F56D4F" w14:textId="77777777" w:rsidR="008C400A" w:rsidRDefault="008C400A">
      <w:r>
        <w:separator/>
      </w:r>
    </w:p>
  </w:footnote>
  <w:footnote w:type="continuationSeparator" w:id="0">
    <w:p w14:paraId="36CA79D4" w14:textId="77777777" w:rsidR="008C400A" w:rsidRDefault="008C4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05264" w14:textId="77777777" w:rsidR="00685C3A" w:rsidRDefault="00685C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D8FE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9524A" w14:textId="77777777" w:rsidR="00685C3A" w:rsidRDefault="00685C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3B3DE7"/>
    <w:multiLevelType w:val="hybridMultilevel"/>
    <w:tmpl w:val="250227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41840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51376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1971914">
    <w:abstractNumId w:val="0"/>
  </w:num>
  <w:num w:numId="4" w16cid:durableId="177162479">
    <w:abstractNumId w:val="3"/>
  </w:num>
  <w:num w:numId="5" w16cid:durableId="1359813121">
    <w:abstractNumId w:val="1"/>
  </w:num>
  <w:num w:numId="6" w16cid:durableId="173961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32AC"/>
    <w:rsid w:val="00001DD2"/>
    <w:rsid w:val="00012286"/>
    <w:rsid w:val="000135F6"/>
    <w:rsid w:val="000704FC"/>
    <w:rsid w:val="00071CCC"/>
    <w:rsid w:val="000B731D"/>
    <w:rsid w:val="000D6134"/>
    <w:rsid w:val="000E09C7"/>
    <w:rsid w:val="000F6589"/>
    <w:rsid w:val="00106636"/>
    <w:rsid w:val="00116EC6"/>
    <w:rsid w:val="00162ABD"/>
    <w:rsid w:val="001801DD"/>
    <w:rsid w:val="001D4612"/>
    <w:rsid w:val="001F2B38"/>
    <w:rsid w:val="00207E98"/>
    <w:rsid w:val="002723B0"/>
    <w:rsid w:val="002A1AC5"/>
    <w:rsid w:val="002C5962"/>
    <w:rsid w:val="00315A4A"/>
    <w:rsid w:val="00380C72"/>
    <w:rsid w:val="003A7DB7"/>
    <w:rsid w:val="003D7321"/>
    <w:rsid w:val="00495E6A"/>
    <w:rsid w:val="004B7300"/>
    <w:rsid w:val="004C6753"/>
    <w:rsid w:val="005024AD"/>
    <w:rsid w:val="00595C87"/>
    <w:rsid w:val="005B1528"/>
    <w:rsid w:val="005D2C65"/>
    <w:rsid w:val="005D6FB3"/>
    <w:rsid w:val="005E6D94"/>
    <w:rsid w:val="0063384F"/>
    <w:rsid w:val="00643C6F"/>
    <w:rsid w:val="00646202"/>
    <w:rsid w:val="0065290F"/>
    <w:rsid w:val="00675F73"/>
    <w:rsid w:val="006815F6"/>
    <w:rsid w:val="00685C3A"/>
    <w:rsid w:val="007748F0"/>
    <w:rsid w:val="0079479E"/>
    <w:rsid w:val="007A4321"/>
    <w:rsid w:val="008222F3"/>
    <w:rsid w:val="00833933"/>
    <w:rsid w:val="00853083"/>
    <w:rsid w:val="008B2F0C"/>
    <w:rsid w:val="008B4928"/>
    <w:rsid w:val="008C400A"/>
    <w:rsid w:val="008D2AB8"/>
    <w:rsid w:val="008F1AB0"/>
    <w:rsid w:val="008F1C66"/>
    <w:rsid w:val="00970FE4"/>
    <w:rsid w:val="009F32AC"/>
    <w:rsid w:val="00A0022B"/>
    <w:rsid w:val="00A346FE"/>
    <w:rsid w:val="00A47B4D"/>
    <w:rsid w:val="00A83018"/>
    <w:rsid w:val="00AE7549"/>
    <w:rsid w:val="00B22FF2"/>
    <w:rsid w:val="00B774DC"/>
    <w:rsid w:val="00BF5B53"/>
    <w:rsid w:val="00C21628"/>
    <w:rsid w:val="00C8180B"/>
    <w:rsid w:val="00C969A6"/>
    <w:rsid w:val="00CA3042"/>
    <w:rsid w:val="00CA7D36"/>
    <w:rsid w:val="00CE564A"/>
    <w:rsid w:val="00D11A08"/>
    <w:rsid w:val="00D24208"/>
    <w:rsid w:val="00D37765"/>
    <w:rsid w:val="00D60C38"/>
    <w:rsid w:val="00D66893"/>
    <w:rsid w:val="00D90ACB"/>
    <w:rsid w:val="00D91F8A"/>
    <w:rsid w:val="00DC1500"/>
    <w:rsid w:val="00DE3BA5"/>
    <w:rsid w:val="00E07A44"/>
    <w:rsid w:val="00E30ECB"/>
    <w:rsid w:val="00E44371"/>
    <w:rsid w:val="00E949B0"/>
    <w:rsid w:val="00EA1071"/>
    <w:rsid w:val="00EC0BEA"/>
    <w:rsid w:val="00F00591"/>
    <w:rsid w:val="00F1047E"/>
    <w:rsid w:val="00F51688"/>
    <w:rsid w:val="00F53146"/>
    <w:rsid w:val="00F62F00"/>
    <w:rsid w:val="00F87DC9"/>
    <w:rsid w:val="00F91018"/>
    <w:rsid w:val="00FA0F30"/>
    <w:rsid w:val="00FA51A4"/>
    <w:rsid w:val="00FD757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50A6EF"/>
  <w15:chartTrackingRefBased/>
  <w15:docId w15:val="{9FDD6443-4407-482F-ADF4-E5400F780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024A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3</Pages>
  <Words>915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9</cp:revision>
  <cp:lastPrinted>1899-12-31T23:00:00Z</cp:lastPrinted>
  <dcterms:created xsi:type="dcterms:W3CDTF">2024-06-18T07:22:00Z</dcterms:created>
  <dcterms:modified xsi:type="dcterms:W3CDTF">2024-06-21T10:55:00Z</dcterms:modified>
</cp:coreProperties>
</file>