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9775F" w14:textId="77777777" w:rsidR="003E6519" w:rsidRPr="009432A1" w:rsidRDefault="0015599C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15599C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15599C">
        <w:rPr>
          <w:rFonts w:ascii="Arial" w:hAnsi="Arial" w:cs="Arial"/>
          <w:sz w:val="24"/>
          <w:szCs w:val="24"/>
        </w:rPr>
        <w:t>2024-06-27</w:t>
      </w:r>
    </w:p>
    <w:p w14:paraId="667563EE" w14:textId="165C11D3" w:rsidR="003E6519" w:rsidRPr="009432A1" w:rsidRDefault="0015599C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5599C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40879B4B" w14:textId="77777777" w:rsidR="003E6519" w:rsidRPr="009432A1" w:rsidRDefault="0015599C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15599C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15599C">
        <w:rPr>
          <w:rFonts w:ascii="Arial" w:hAnsi="Arial" w:cs="Arial"/>
          <w:sz w:val="24"/>
          <w:szCs w:val="24"/>
        </w:rPr>
        <w:t>66</w:t>
      </w:r>
    </w:p>
    <w:p w14:paraId="2D5D736C" w14:textId="77777777" w:rsidR="003E6519" w:rsidRPr="009432A1" w:rsidRDefault="0015599C" w:rsidP="003E6519">
      <w:pPr>
        <w:rPr>
          <w:rFonts w:ascii="Arial" w:hAnsi="Arial" w:cs="Arial"/>
          <w:sz w:val="24"/>
          <w:szCs w:val="24"/>
        </w:rPr>
      </w:pPr>
      <w:r w:rsidRPr="0015599C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15599C">
        <w:rPr>
          <w:rFonts w:ascii="Arial" w:hAnsi="Arial" w:cs="Arial"/>
          <w:sz w:val="24"/>
          <w:szCs w:val="24"/>
        </w:rPr>
        <w:t>Kraków</w:t>
      </w:r>
    </w:p>
    <w:p w14:paraId="7521D4A4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DE792B0" w14:textId="08A6F966" w:rsidR="003E6519" w:rsidRDefault="003E651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08BA859E" w14:textId="515F52F1" w:rsidR="00813680" w:rsidRPr="000601D7" w:rsidRDefault="00813680" w:rsidP="003E6519">
      <w:pPr>
        <w:spacing w:after="600"/>
        <w:jc w:val="both"/>
        <w:rPr>
          <w:bCs/>
          <w:sz w:val="24"/>
          <w:szCs w:val="24"/>
        </w:rPr>
      </w:pPr>
      <w:r w:rsidRPr="000601D7">
        <w:rPr>
          <w:rFonts w:ascii="Arial" w:hAnsi="Arial" w:cs="Arial"/>
          <w:bCs/>
          <w:sz w:val="24"/>
          <w:szCs w:val="24"/>
        </w:rPr>
        <w:t>SZP-271-14/24-</w:t>
      </w:r>
      <w:r w:rsidR="000601D7" w:rsidRPr="000601D7">
        <w:rPr>
          <w:rFonts w:ascii="Arial" w:hAnsi="Arial" w:cs="Arial"/>
          <w:bCs/>
          <w:sz w:val="24"/>
          <w:szCs w:val="24"/>
        </w:rPr>
        <w:t>484.UG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32208E9C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7F32E33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37402036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260BCC18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DA16AE5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03AC9BE1" w14:textId="77777777" w:rsidTr="001A0FA2">
        <w:tc>
          <w:tcPr>
            <w:tcW w:w="2269" w:type="dxa"/>
            <w:shd w:val="clear" w:color="auto" w:fill="auto"/>
          </w:tcPr>
          <w:p w14:paraId="248E932F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CB12A33" w14:textId="77777777" w:rsidR="003E6519" w:rsidRPr="004E4B64" w:rsidRDefault="0015599C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5599C">
              <w:rPr>
                <w:rFonts w:ascii="Arial" w:hAnsi="Arial" w:cs="Arial"/>
                <w:bCs/>
                <w:sz w:val="24"/>
                <w:szCs w:val="24"/>
              </w:rPr>
              <w:t>Dostawa produktów leczniczych w ramach programów lekowych B.1, B.28, B.29, B.35, B.47, B.57, B.67, B.70, B.71, B.124, B.133, B.150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5599C" w:rsidRPr="004E4B64" w14:paraId="0E23DAB1" w14:textId="77777777" w:rsidTr="007A5ED1">
        <w:tc>
          <w:tcPr>
            <w:tcW w:w="2269" w:type="dxa"/>
            <w:shd w:val="clear" w:color="auto" w:fill="auto"/>
          </w:tcPr>
          <w:p w14:paraId="0FE4C6CE" w14:textId="77777777" w:rsidR="0015599C" w:rsidRPr="004E4B64" w:rsidRDefault="0015599C" w:rsidP="007A5ED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6AB8BED" w14:textId="77777777" w:rsidR="0015599C" w:rsidRPr="004E4B64" w:rsidRDefault="0015599C" w:rsidP="007A5ED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5599C">
              <w:rPr>
                <w:rFonts w:ascii="Arial" w:hAnsi="Arial" w:cs="Arial"/>
                <w:bCs/>
                <w:sz w:val="24"/>
                <w:szCs w:val="24"/>
              </w:rPr>
              <w:t>SZP-271-14/24</w:t>
            </w:r>
          </w:p>
        </w:tc>
      </w:tr>
    </w:tbl>
    <w:p w14:paraId="108978BE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15599C" w:rsidRPr="0015599C">
        <w:rPr>
          <w:rFonts w:ascii="Arial" w:hAnsi="Arial" w:cs="Arial"/>
          <w:sz w:val="24"/>
          <w:szCs w:val="24"/>
        </w:rPr>
        <w:t>(</w:t>
      </w:r>
      <w:proofErr w:type="spellStart"/>
      <w:r w:rsidR="0015599C" w:rsidRPr="0015599C">
        <w:rPr>
          <w:rFonts w:ascii="Arial" w:hAnsi="Arial" w:cs="Arial"/>
          <w:sz w:val="24"/>
          <w:szCs w:val="24"/>
        </w:rPr>
        <w:t>t.j</w:t>
      </w:r>
      <w:proofErr w:type="spellEnd"/>
      <w:r w:rsidR="0015599C" w:rsidRPr="0015599C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5599C" w:rsidRPr="00C902DE" w14:paraId="185AA635" w14:textId="77777777" w:rsidTr="007A5E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4E9CC98" w14:textId="77777777" w:rsidR="0015599C" w:rsidRPr="00C902DE" w:rsidRDefault="0015599C" w:rsidP="007A5ED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5599C">
              <w:rPr>
                <w:rFonts w:ascii="Arial" w:hAnsi="Arial" w:cs="Arial"/>
                <w:sz w:val="24"/>
                <w:szCs w:val="24"/>
              </w:rPr>
              <w:t>części 1 zamówienia w wysokości 249 899.80 zł brutto;</w:t>
            </w:r>
          </w:p>
        </w:tc>
      </w:tr>
      <w:tr w:rsidR="0015599C" w:rsidRPr="00C902DE" w14:paraId="69F3E7FF" w14:textId="77777777" w:rsidTr="007A5E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8A70190" w14:textId="77777777" w:rsidR="0015599C" w:rsidRPr="00C902DE" w:rsidRDefault="0015599C" w:rsidP="007A5ED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5599C">
              <w:rPr>
                <w:rFonts w:ascii="Arial" w:hAnsi="Arial" w:cs="Arial"/>
                <w:sz w:val="24"/>
                <w:szCs w:val="24"/>
              </w:rPr>
              <w:t>części 2 zamówienia w wysokości 8 925.44 zł brutto;</w:t>
            </w:r>
          </w:p>
        </w:tc>
      </w:tr>
      <w:tr w:rsidR="0015599C" w:rsidRPr="00C902DE" w14:paraId="30391967" w14:textId="77777777" w:rsidTr="007A5E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D18170D" w14:textId="77777777" w:rsidR="0015599C" w:rsidRPr="00C902DE" w:rsidRDefault="0015599C" w:rsidP="007A5ED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5599C">
              <w:rPr>
                <w:rFonts w:ascii="Arial" w:hAnsi="Arial" w:cs="Arial"/>
                <w:sz w:val="24"/>
                <w:szCs w:val="24"/>
              </w:rPr>
              <w:t>części 3 zamówienia w wysokości 140 744.68 zł brutto;</w:t>
            </w:r>
          </w:p>
        </w:tc>
      </w:tr>
      <w:tr w:rsidR="0015599C" w:rsidRPr="00C902DE" w14:paraId="4F5DBF9A" w14:textId="77777777" w:rsidTr="007A5E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990496E" w14:textId="77777777" w:rsidR="0015599C" w:rsidRPr="00C902DE" w:rsidRDefault="0015599C" w:rsidP="007A5ED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5599C">
              <w:rPr>
                <w:rFonts w:ascii="Arial" w:hAnsi="Arial" w:cs="Arial"/>
                <w:sz w:val="24"/>
                <w:szCs w:val="24"/>
              </w:rPr>
              <w:t>części 4 zamówienia w wysokości 17 996.58 zł brutto;</w:t>
            </w:r>
          </w:p>
        </w:tc>
      </w:tr>
      <w:tr w:rsidR="0015599C" w:rsidRPr="00C902DE" w14:paraId="53298A85" w14:textId="77777777" w:rsidTr="007A5E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A8C4B17" w14:textId="77777777" w:rsidR="0015599C" w:rsidRPr="00C902DE" w:rsidRDefault="0015599C" w:rsidP="007A5ED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5599C">
              <w:rPr>
                <w:rFonts w:ascii="Arial" w:hAnsi="Arial" w:cs="Arial"/>
                <w:sz w:val="24"/>
                <w:szCs w:val="24"/>
              </w:rPr>
              <w:t>części 5 zamówienia w wysokości 425 636.21 zł brutto;</w:t>
            </w:r>
          </w:p>
        </w:tc>
      </w:tr>
      <w:tr w:rsidR="0015599C" w:rsidRPr="00C902DE" w14:paraId="410B081E" w14:textId="77777777" w:rsidTr="007A5E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BB3EFFF" w14:textId="77777777" w:rsidR="0015599C" w:rsidRPr="00C902DE" w:rsidRDefault="0015599C" w:rsidP="007A5ED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5599C">
              <w:rPr>
                <w:rFonts w:ascii="Arial" w:hAnsi="Arial" w:cs="Arial"/>
                <w:sz w:val="24"/>
                <w:szCs w:val="24"/>
              </w:rPr>
              <w:t>części 6 zamówienia w wysokości 95 149.30 zł brutto;</w:t>
            </w:r>
          </w:p>
        </w:tc>
      </w:tr>
      <w:tr w:rsidR="0015599C" w:rsidRPr="00C902DE" w14:paraId="2FD87E33" w14:textId="77777777" w:rsidTr="007A5E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F4331C0" w14:textId="77777777" w:rsidR="0015599C" w:rsidRPr="00C902DE" w:rsidRDefault="0015599C" w:rsidP="007A5ED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5599C">
              <w:rPr>
                <w:rFonts w:ascii="Arial" w:hAnsi="Arial" w:cs="Arial"/>
                <w:sz w:val="24"/>
                <w:szCs w:val="24"/>
              </w:rPr>
              <w:t>części 7 zamówienia w wysokości 20 720.88 zł brutto;</w:t>
            </w:r>
          </w:p>
        </w:tc>
      </w:tr>
      <w:tr w:rsidR="0015599C" w:rsidRPr="00C902DE" w14:paraId="61397EBD" w14:textId="77777777" w:rsidTr="007A5E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F6E3023" w14:textId="77777777" w:rsidR="0015599C" w:rsidRPr="00C902DE" w:rsidRDefault="0015599C" w:rsidP="007A5ED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5599C">
              <w:rPr>
                <w:rFonts w:ascii="Arial" w:hAnsi="Arial" w:cs="Arial"/>
                <w:sz w:val="24"/>
                <w:szCs w:val="24"/>
              </w:rPr>
              <w:t>części 8 zamówienia w wysokości 1 015.03 zł brutto;</w:t>
            </w:r>
          </w:p>
        </w:tc>
      </w:tr>
      <w:tr w:rsidR="0015599C" w:rsidRPr="00C902DE" w14:paraId="5FBB6AB0" w14:textId="77777777" w:rsidTr="007A5E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5BFF232" w14:textId="77777777" w:rsidR="0015599C" w:rsidRPr="00C902DE" w:rsidRDefault="0015599C" w:rsidP="007A5ED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5599C">
              <w:rPr>
                <w:rFonts w:ascii="Arial" w:hAnsi="Arial" w:cs="Arial"/>
                <w:sz w:val="24"/>
                <w:szCs w:val="24"/>
              </w:rPr>
              <w:t>części 9 zamówienia w wysokości 37 691.14 zł brutto;</w:t>
            </w:r>
          </w:p>
        </w:tc>
      </w:tr>
      <w:tr w:rsidR="0015599C" w:rsidRPr="00C902DE" w14:paraId="6AB57707" w14:textId="77777777" w:rsidTr="007A5E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3F8CBF6" w14:textId="77777777" w:rsidR="0015599C" w:rsidRPr="00C902DE" w:rsidRDefault="0015599C" w:rsidP="007A5ED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5599C">
              <w:rPr>
                <w:rFonts w:ascii="Arial" w:hAnsi="Arial" w:cs="Arial"/>
                <w:sz w:val="24"/>
                <w:szCs w:val="24"/>
              </w:rPr>
              <w:t>części 10 zamówienia w wysokości 359 999.96 zł brutto;</w:t>
            </w:r>
          </w:p>
        </w:tc>
      </w:tr>
      <w:tr w:rsidR="0015599C" w:rsidRPr="00C902DE" w14:paraId="0E250A4A" w14:textId="77777777" w:rsidTr="007A5E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EA43F81" w14:textId="77777777" w:rsidR="0015599C" w:rsidRPr="00C902DE" w:rsidRDefault="0015599C" w:rsidP="007A5ED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5599C">
              <w:rPr>
                <w:rFonts w:ascii="Arial" w:hAnsi="Arial" w:cs="Arial"/>
                <w:sz w:val="24"/>
                <w:szCs w:val="24"/>
              </w:rPr>
              <w:t>części 11 zamówienia w wysokości 948 003.26 zł brutto;</w:t>
            </w:r>
          </w:p>
        </w:tc>
      </w:tr>
      <w:tr w:rsidR="0015599C" w:rsidRPr="00C902DE" w14:paraId="63126406" w14:textId="77777777" w:rsidTr="007A5E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E0864DE" w14:textId="77777777" w:rsidR="0015599C" w:rsidRPr="00C902DE" w:rsidRDefault="0015599C" w:rsidP="007A5ED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5599C">
              <w:rPr>
                <w:rFonts w:ascii="Arial" w:hAnsi="Arial" w:cs="Arial"/>
                <w:sz w:val="24"/>
                <w:szCs w:val="24"/>
              </w:rPr>
              <w:lastRenderedPageBreak/>
              <w:t>części 12 zamówienia w wysokości 184 350.01 zł brutto;</w:t>
            </w:r>
          </w:p>
        </w:tc>
      </w:tr>
      <w:tr w:rsidR="0015599C" w:rsidRPr="00C902DE" w14:paraId="7703E51E" w14:textId="77777777" w:rsidTr="007A5E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394300B" w14:textId="77777777" w:rsidR="0015599C" w:rsidRPr="00C902DE" w:rsidRDefault="0015599C" w:rsidP="007A5ED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5599C">
              <w:rPr>
                <w:rFonts w:ascii="Arial" w:hAnsi="Arial" w:cs="Arial"/>
                <w:sz w:val="24"/>
                <w:szCs w:val="24"/>
              </w:rPr>
              <w:t>części 13 zamówienia w wysokości 84 177.19 zł brutto;</w:t>
            </w:r>
          </w:p>
        </w:tc>
      </w:tr>
      <w:tr w:rsidR="0015599C" w:rsidRPr="00C902DE" w14:paraId="3551B39C" w14:textId="77777777" w:rsidTr="007A5E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B79A8E8" w14:textId="77777777" w:rsidR="0015599C" w:rsidRPr="00C902DE" w:rsidRDefault="0015599C" w:rsidP="007A5ED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5599C">
              <w:rPr>
                <w:rFonts w:ascii="Arial" w:hAnsi="Arial" w:cs="Arial"/>
                <w:sz w:val="24"/>
                <w:szCs w:val="24"/>
              </w:rPr>
              <w:t>części 14 zamówienia w wysokości 162 378.43 zł brutto;</w:t>
            </w:r>
          </w:p>
        </w:tc>
      </w:tr>
      <w:tr w:rsidR="0015599C" w:rsidRPr="00C902DE" w14:paraId="103B3268" w14:textId="77777777" w:rsidTr="007A5E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A642DBC" w14:textId="77777777" w:rsidR="0015599C" w:rsidRPr="00C902DE" w:rsidRDefault="0015599C" w:rsidP="007A5ED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5599C">
              <w:rPr>
                <w:rFonts w:ascii="Arial" w:hAnsi="Arial" w:cs="Arial"/>
                <w:sz w:val="24"/>
                <w:szCs w:val="24"/>
              </w:rPr>
              <w:t>części 15 zamówienia w wysokości 172 878.24 zł brutto;</w:t>
            </w:r>
          </w:p>
        </w:tc>
      </w:tr>
      <w:tr w:rsidR="0015599C" w:rsidRPr="00C902DE" w14:paraId="699725A0" w14:textId="77777777" w:rsidTr="007A5E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A098098" w14:textId="77777777" w:rsidR="0015599C" w:rsidRPr="00C902DE" w:rsidRDefault="0015599C" w:rsidP="007A5ED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5599C">
              <w:rPr>
                <w:rFonts w:ascii="Arial" w:hAnsi="Arial" w:cs="Arial"/>
                <w:sz w:val="24"/>
                <w:szCs w:val="24"/>
              </w:rPr>
              <w:t>części 16 zamówienia w wysokości 376 682.40 zł brutto;</w:t>
            </w:r>
          </w:p>
        </w:tc>
      </w:tr>
      <w:tr w:rsidR="0015599C" w:rsidRPr="00C902DE" w14:paraId="0CDDCFFC" w14:textId="77777777" w:rsidTr="007A5E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68B663B" w14:textId="77777777" w:rsidR="0015599C" w:rsidRPr="00C902DE" w:rsidRDefault="0015599C" w:rsidP="007A5ED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5599C">
              <w:rPr>
                <w:rFonts w:ascii="Arial" w:hAnsi="Arial" w:cs="Arial"/>
                <w:sz w:val="24"/>
                <w:szCs w:val="24"/>
              </w:rPr>
              <w:t>części 17 zamówienia w wysokości 127 199.81 zł brutto;</w:t>
            </w:r>
          </w:p>
        </w:tc>
      </w:tr>
      <w:tr w:rsidR="0015599C" w:rsidRPr="00C902DE" w14:paraId="48B6A674" w14:textId="77777777" w:rsidTr="007A5E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480B543" w14:textId="77777777" w:rsidR="0015599C" w:rsidRPr="00C902DE" w:rsidRDefault="0015599C" w:rsidP="007A5ED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5599C">
              <w:rPr>
                <w:rFonts w:ascii="Arial" w:hAnsi="Arial" w:cs="Arial"/>
                <w:sz w:val="24"/>
                <w:szCs w:val="24"/>
              </w:rPr>
              <w:t>części 18 zamówienia w wysokości 869 794.74 zł brutto;</w:t>
            </w:r>
          </w:p>
        </w:tc>
      </w:tr>
      <w:tr w:rsidR="0015599C" w:rsidRPr="00C902DE" w14:paraId="3B2E3C22" w14:textId="77777777" w:rsidTr="007A5E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21C8530" w14:textId="77777777" w:rsidR="0015599C" w:rsidRPr="00C902DE" w:rsidRDefault="0015599C" w:rsidP="007A5ED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5599C">
              <w:rPr>
                <w:rFonts w:ascii="Arial" w:hAnsi="Arial" w:cs="Arial"/>
                <w:sz w:val="24"/>
                <w:szCs w:val="24"/>
              </w:rPr>
              <w:t>części 19 zamówienia w wysokości 115 499.52 zł brutto;</w:t>
            </w:r>
          </w:p>
        </w:tc>
      </w:tr>
      <w:tr w:rsidR="0015599C" w:rsidRPr="00C902DE" w14:paraId="7754F886" w14:textId="77777777" w:rsidTr="007A5E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7C5B8F1" w14:textId="77777777" w:rsidR="0015599C" w:rsidRPr="00C902DE" w:rsidRDefault="0015599C" w:rsidP="007A5ED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5599C">
              <w:rPr>
                <w:rFonts w:ascii="Arial" w:hAnsi="Arial" w:cs="Arial"/>
                <w:sz w:val="24"/>
                <w:szCs w:val="24"/>
              </w:rPr>
              <w:t>części 20 zamówienia w wysokości 386 889.80 zł brutto;</w:t>
            </w:r>
          </w:p>
        </w:tc>
      </w:tr>
      <w:tr w:rsidR="0015599C" w:rsidRPr="00C902DE" w14:paraId="51254C70" w14:textId="77777777" w:rsidTr="007A5E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1CF1A01" w14:textId="77777777" w:rsidR="0015599C" w:rsidRPr="00C902DE" w:rsidRDefault="0015599C" w:rsidP="007A5ED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5599C">
              <w:rPr>
                <w:rFonts w:ascii="Arial" w:hAnsi="Arial" w:cs="Arial"/>
                <w:sz w:val="24"/>
                <w:szCs w:val="24"/>
              </w:rPr>
              <w:t>części 21 zamówienia w wysokości 281 759.90 zł brutto;</w:t>
            </w:r>
          </w:p>
        </w:tc>
      </w:tr>
      <w:tr w:rsidR="0015599C" w:rsidRPr="00C902DE" w14:paraId="4FB722CF" w14:textId="77777777" w:rsidTr="007A5E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EF247BF" w14:textId="77777777" w:rsidR="0015599C" w:rsidRPr="00C902DE" w:rsidRDefault="0015599C" w:rsidP="007A5ED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5599C">
              <w:rPr>
                <w:rFonts w:ascii="Arial" w:hAnsi="Arial" w:cs="Arial"/>
                <w:sz w:val="24"/>
                <w:szCs w:val="24"/>
              </w:rPr>
              <w:t>części 22 zamówienia w wysokości 393 037.06 zł brutto;</w:t>
            </w:r>
          </w:p>
        </w:tc>
      </w:tr>
      <w:tr w:rsidR="0015599C" w:rsidRPr="00C902DE" w14:paraId="24B1752E" w14:textId="77777777" w:rsidTr="007A5E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FBF306C" w14:textId="77777777" w:rsidR="0015599C" w:rsidRPr="00C902DE" w:rsidRDefault="0015599C" w:rsidP="007A5ED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5599C">
              <w:rPr>
                <w:rFonts w:ascii="Arial" w:hAnsi="Arial" w:cs="Arial"/>
                <w:sz w:val="24"/>
                <w:szCs w:val="24"/>
              </w:rPr>
              <w:t>części 23 zamówienia w wysokości 333 999.94 zł brutto;</w:t>
            </w:r>
          </w:p>
        </w:tc>
      </w:tr>
      <w:tr w:rsidR="0015599C" w:rsidRPr="00C902DE" w14:paraId="796F2179" w14:textId="77777777" w:rsidTr="007A5E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6E9264D" w14:textId="77777777" w:rsidR="0015599C" w:rsidRPr="00C902DE" w:rsidRDefault="0015599C" w:rsidP="007A5ED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5599C">
              <w:rPr>
                <w:rFonts w:ascii="Arial" w:hAnsi="Arial" w:cs="Arial"/>
                <w:sz w:val="24"/>
                <w:szCs w:val="24"/>
              </w:rPr>
              <w:t>części 24 zamówienia w wysokości 460 799.28 zł brutto;</w:t>
            </w:r>
          </w:p>
        </w:tc>
      </w:tr>
      <w:tr w:rsidR="0015599C" w:rsidRPr="00C902DE" w14:paraId="18230D06" w14:textId="77777777" w:rsidTr="007A5E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764266E" w14:textId="77777777" w:rsidR="0015599C" w:rsidRPr="00C902DE" w:rsidRDefault="0015599C" w:rsidP="007A5ED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5599C">
              <w:rPr>
                <w:rFonts w:ascii="Arial" w:hAnsi="Arial" w:cs="Arial"/>
                <w:sz w:val="24"/>
                <w:szCs w:val="24"/>
              </w:rPr>
              <w:t>części 25 zamówienia w wysokości 220 345.92 zł brutto;</w:t>
            </w:r>
          </w:p>
        </w:tc>
      </w:tr>
      <w:tr w:rsidR="0015599C" w:rsidRPr="00C902DE" w14:paraId="7E2F4311" w14:textId="77777777" w:rsidTr="007A5E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3B76876" w14:textId="77777777" w:rsidR="0015599C" w:rsidRPr="00C902DE" w:rsidRDefault="0015599C" w:rsidP="007A5ED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5599C">
              <w:rPr>
                <w:rFonts w:ascii="Arial" w:hAnsi="Arial" w:cs="Arial"/>
                <w:sz w:val="24"/>
                <w:szCs w:val="24"/>
              </w:rPr>
              <w:t>części 26 zamówienia w wysokości 113 248.80 zł brutto;</w:t>
            </w:r>
          </w:p>
        </w:tc>
      </w:tr>
      <w:tr w:rsidR="0015599C" w:rsidRPr="00C902DE" w14:paraId="318C43E3" w14:textId="77777777" w:rsidTr="007A5E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62CD8F6" w14:textId="77777777" w:rsidR="0015599C" w:rsidRPr="00C902DE" w:rsidRDefault="0015599C" w:rsidP="007A5ED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5599C">
              <w:rPr>
                <w:rFonts w:ascii="Arial" w:hAnsi="Arial" w:cs="Arial"/>
                <w:sz w:val="24"/>
                <w:szCs w:val="24"/>
              </w:rPr>
              <w:t>części 27 zamówienia w wysokości 107 257.05 zł brutto;</w:t>
            </w:r>
          </w:p>
        </w:tc>
      </w:tr>
      <w:tr w:rsidR="0015599C" w:rsidRPr="00C902DE" w14:paraId="6137C82E" w14:textId="77777777" w:rsidTr="007A5E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D15324E" w14:textId="77777777" w:rsidR="0015599C" w:rsidRPr="00C902DE" w:rsidRDefault="0015599C" w:rsidP="007A5ED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5599C">
              <w:rPr>
                <w:rFonts w:ascii="Arial" w:hAnsi="Arial" w:cs="Arial"/>
                <w:sz w:val="24"/>
                <w:szCs w:val="24"/>
              </w:rPr>
              <w:t>części 28 zamówienia w wysokości 395 999.71 zł brutto;</w:t>
            </w:r>
          </w:p>
        </w:tc>
      </w:tr>
      <w:tr w:rsidR="0015599C" w:rsidRPr="00C902DE" w14:paraId="1C9F6DC2" w14:textId="77777777" w:rsidTr="007A5E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40771A4" w14:textId="77777777" w:rsidR="0015599C" w:rsidRPr="00C902DE" w:rsidRDefault="0015599C" w:rsidP="007A5ED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5599C">
              <w:rPr>
                <w:rFonts w:ascii="Arial" w:hAnsi="Arial" w:cs="Arial"/>
                <w:sz w:val="24"/>
                <w:szCs w:val="24"/>
              </w:rPr>
              <w:t>części 29 zamówienia w wysokości 51 030.00 zł brutto;</w:t>
            </w:r>
          </w:p>
        </w:tc>
      </w:tr>
      <w:tr w:rsidR="0015599C" w:rsidRPr="00C902DE" w14:paraId="2CC5C25D" w14:textId="77777777" w:rsidTr="007A5E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B426267" w14:textId="77777777" w:rsidR="0015599C" w:rsidRPr="00C902DE" w:rsidRDefault="0015599C" w:rsidP="007A5ED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5599C">
              <w:rPr>
                <w:rFonts w:ascii="Arial" w:hAnsi="Arial" w:cs="Arial"/>
                <w:sz w:val="24"/>
                <w:szCs w:val="24"/>
              </w:rPr>
              <w:t>części 30 zamówienia w wysokości 42 865.20 zł brutto;</w:t>
            </w:r>
          </w:p>
        </w:tc>
      </w:tr>
      <w:tr w:rsidR="0015599C" w:rsidRPr="00C902DE" w14:paraId="537A1FB1" w14:textId="77777777" w:rsidTr="007A5E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9BE456C" w14:textId="77777777" w:rsidR="0015599C" w:rsidRPr="00C902DE" w:rsidRDefault="0015599C" w:rsidP="007A5ED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5599C">
              <w:rPr>
                <w:rFonts w:ascii="Arial" w:hAnsi="Arial" w:cs="Arial"/>
                <w:sz w:val="24"/>
                <w:szCs w:val="24"/>
              </w:rPr>
              <w:t>części 31 zamówienia w wysokości 75 329.61 zł brutto;</w:t>
            </w:r>
          </w:p>
        </w:tc>
      </w:tr>
      <w:tr w:rsidR="0015599C" w:rsidRPr="00C902DE" w14:paraId="27C11298" w14:textId="77777777" w:rsidTr="007A5E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F1EB2E1" w14:textId="77777777" w:rsidR="0015599C" w:rsidRPr="00C902DE" w:rsidRDefault="0015599C" w:rsidP="007A5ED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5599C">
              <w:rPr>
                <w:rFonts w:ascii="Arial" w:hAnsi="Arial" w:cs="Arial"/>
                <w:sz w:val="24"/>
                <w:szCs w:val="24"/>
              </w:rPr>
              <w:t>części 32 zamówienia w wysokości 86 508.00 zł brutto;</w:t>
            </w:r>
          </w:p>
        </w:tc>
      </w:tr>
      <w:tr w:rsidR="0015599C" w:rsidRPr="00C902DE" w14:paraId="6C8055E2" w14:textId="77777777" w:rsidTr="007A5E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4F3152E" w14:textId="77777777" w:rsidR="0015599C" w:rsidRPr="00C902DE" w:rsidRDefault="0015599C" w:rsidP="007A5ED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5599C">
              <w:rPr>
                <w:rFonts w:ascii="Arial" w:hAnsi="Arial" w:cs="Arial"/>
                <w:sz w:val="24"/>
                <w:szCs w:val="24"/>
              </w:rPr>
              <w:t>części 33 zamówienia w wysokości 67 424.29 zł brutto;</w:t>
            </w:r>
          </w:p>
        </w:tc>
      </w:tr>
      <w:tr w:rsidR="0015599C" w:rsidRPr="00C902DE" w14:paraId="46E24FC3" w14:textId="77777777" w:rsidTr="007A5E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26BA695" w14:textId="77777777" w:rsidR="0015599C" w:rsidRPr="00C902DE" w:rsidRDefault="0015599C" w:rsidP="007A5ED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5599C">
              <w:rPr>
                <w:rFonts w:ascii="Arial" w:hAnsi="Arial" w:cs="Arial"/>
                <w:sz w:val="24"/>
                <w:szCs w:val="24"/>
              </w:rPr>
              <w:t>części 34 zamówienia w wysokości 357 210.00 zł brutto;</w:t>
            </w:r>
          </w:p>
        </w:tc>
      </w:tr>
      <w:tr w:rsidR="0015599C" w:rsidRPr="00C902DE" w14:paraId="62EDEF19" w14:textId="77777777" w:rsidTr="007A5E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31AB711" w14:textId="77777777" w:rsidR="0015599C" w:rsidRPr="00C902DE" w:rsidRDefault="0015599C" w:rsidP="007A5ED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5599C">
              <w:rPr>
                <w:rFonts w:ascii="Arial" w:hAnsi="Arial" w:cs="Arial"/>
                <w:sz w:val="24"/>
                <w:szCs w:val="24"/>
              </w:rPr>
              <w:t>części 35 zamówienia w wysokości 390 021.13 zł brutto;</w:t>
            </w:r>
          </w:p>
        </w:tc>
      </w:tr>
      <w:tr w:rsidR="0015599C" w:rsidRPr="00C902DE" w14:paraId="136ED055" w14:textId="77777777" w:rsidTr="007A5E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CFA8FE3" w14:textId="77777777" w:rsidR="0015599C" w:rsidRPr="00C902DE" w:rsidRDefault="0015599C" w:rsidP="007A5ED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5599C">
              <w:rPr>
                <w:rFonts w:ascii="Arial" w:hAnsi="Arial" w:cs="Arial"/>
                <w:sz w:val="24"/>
                <w:szCs w:val="24"/>
              </w:rPr>
              <w:t>części 36 zamówienia w wysokości 141 370.73 zł brutto;</w:t>
            </w:r>
          </w:p>
        </w:tc>
      </w:tr>
      <w:tr w:rsidR="0015599C" w:rsidRPr="00C902DE" w14:paraId="7DFC1889" w14:textId="77777777" w:rsidTr="007A5E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D3B10B1" w14:textId="77777777" w:rsidR="0015599C" w:rsidRPr="00C902DE" w:rsidRDefault="0015599C" w:rsidP="007A5ED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5599C">
              <w:rPr>
                <w:rFonts w:ascii="Arial" w:hAnsi="Arial" w:cs="Arial"/>
                <w:sz w:val="24"/>
                <w:szCs w:val="24"/>
              </w:rPr>
              <w:t>części 37 zamówienia w wysokości 167 118.34 zł brutto;</w:t>
            </w:r>
          </w:p>
        </w:tc>
      </w:tr>
      <w:tr w:rsidR="0015599C" w:rsidRPr="00C902DE" w14:paraId="5E98A1A7" w14:textId="77777777" w:rsidTr="007A5E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B462F7D" w14:textId="77777777" w:rsidR="0015599C" w:rsidRPr="00C902DE" w:rsidRDefault="0015599C" w:rsidP="007A5ED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5599C">
              <w:rPr>
                <w:rFonts w:ascii="Arial" w:hAnsi="Arial" w:cs="Arial"/>
                <w:sz w:val="24"/>
                <w:szCs w:val="24"/>
              </w:rPr>
              <w:t>części 38 zamówienia w wysokości 277 751.38 zł brutto;</w:t>
            </w:r>
          </w:p>
        </w:tc>
      </w:tr>
      <w:tr w:rsidR="0015599C" w:rsidRPr="00C902DE" w14:paraId="2F7380BF" w14:textId="77777777" w:rsidTr="007A5E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07E7C4E" w14:textId="77777777" w:rsidR="0015599C" w:rsidRPr="00C902DE" w:rsidRDefault="0015599C" w:rsidP="007A5ED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5599C">
              <w:rPr>
                <w:rFonts w:ascii="Arial" w:hAnsi="Arial" w:cs="Arial"/>
                <w:sz w:val="24"/>
                <w:szCs w:val="24"/>
              </w:rPr>
              <w:t>części 39 zamówienia w wysokości 18 087.84 zł brutto;</w:t>
            </w:r>
          </w:p>
        </w:tc>
      </w:tr>
      <w:tr w:rsidR="0015599C" w:rsidRPr="00C902DE" w14:paraId="275D627A" w14:textId="77777777" w:rsidTr="007A5E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D1EF301" w14:textId="77777777" w:rsidR="0015599C" w:rsidRPr="00C902DE" w:rsidRDefault="0015599C" w:rsidP="007A5ED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5599C">
              <w:rPr>
                <w:rFonts w:ascii="Arial" w:hAnsi="Arial" w:cs="Arial"/>
                <w:sz w:val="24"/>
                <w:szCs w:val="24"/>
              </w:rPr>
              <w:t>części 40 zamówienia w wysokości 97 880.40 zł brutto;</w:t>
            </w:r>
          </w:p>
        </w:tc>
      </w:tr>
      <w:tr w:rsidR="0015599C" w:rsidRPr="00C902DE" w14:paraId="0B9048C7" w14:textId="77777777" w:rsidTr="007A5E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497B890" w14:textId="77777777" w:rsidR="0015599C" w:rsidRPr="00C902DE" w:rsidRDefault="0015599C" w:rsidP="007A5ED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5599C">
              <w:rPr>
                <w:rFonts w:ascii="Arial" w:hAnsi="Arial" w:cs="Arial"/>
                <w:sz w:val="24"/>
                <w:szCs w:val="24"/>
              </w:rPr>
              <w:t>części 41 zamówienia w wysokości 33 642.00 zł brutto;</w:t>
            </w:r>
          </w:p>
        </w:tc>
      </w:tr>
    </w:tbl>
    <w:p w14:paraId="60610975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05B4B775" w14:textId="6524972E" w:rsidR="00C236D3" w:rsidRPr="003E6519" w:rsidRDefault="0015599C" w:rsidP="00173B20">
      <w:pPr>
        <w:jc w:val="right"/>
        <w:rPr>
          <w:rFonts w:ascii="Arial" w:hAnsi="Arial" w:cs="Arial"/>
          <w:sz w:val="22"/>
          <w:szCs w:val="22"/>
        </w:rPr>
      </w:pPr>
      <w:r w:rsidRPr="0015599C">
        <w:rPr>
          <w:rFonts w:ascii="Arial" w:hAnsi="Arial" w:cs="Arial"/>
          <w:sz w:val="24"/>
          <w:szCs w:val="24"/>
        </w:rPr>
        <w:t xml:space="preserve">  </w:t>
      </w:r>
    </w:p>
    <w:sectPr w:rsidR="00C236D3" w:rsidRPr="003E6519" w:rsidSect="000601D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021" w:right="1418" w:bottom="1021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306F85" w14:textId="77777777" w:rsidR="0061546F" w:rsidRDefault="0061546F">
      <w:r>
        <w:separator/>
      </w:r>
    </w:p>
  </w:endnote>
  <w:endnote w:type="continuationSeparator" w:id="0">
    <w:p w14:paraId="6ED44B2C" w14:textId="77777777" w:rsidR="0061546F" w:rsidRDefault="006154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E730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2F288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7A8AD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2CEB702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A03C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FFF781" w14:textId="77777777" w:rsidR="009F189D" w:rsidRDefault="009F189D">
    <w:pPr>
      <w:pStyle w:val="Stopka"/>
      <w:tabs>
        <w:tab w:val="clear" w:pos="4536"/>
      </w:tabs>
      <w:jc w:val="center"/>
    </w:pPr>
  </w:p>
  <w:p w14:paraId="6DC7069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2C391D" w14:textId="77777777" w:rsidR="0061546F" w:rsidRDefault="0061546F">
      <w:r>
        <w:separator/>
      </w:r>
    </w:p>
  </w:footnote>
  <w:footnote w:type="continuationSeparator" w:id="0">
    <w:p w14:paraId="682F018B" w14:textId="77777777" w:rsidR="0061546F" w:rsidRDefault="006154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73E43" w14:textId="77777777" w:rsidR="0015599C" w:rsidRDefault="001559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BA724" w14:textId="77777777" w:rsidR="0015599C" w:rsidRDefault="001559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20F9C" w14:textId="77777777" w:rsidR="0015599C" w:rsidRDefault="001559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546F"/>
    <w:rsid w:val="00007727"/>
    <w:rsid w:val="00017720"/>
    <w:rsid w:val="00035488"/>
    <w:rsid w:val="000601D7"/>
    <w:rsid w:val="000D7F25"/>
    <w:rsid w:val="000E00E5"/>
    <w:rsid w:val="0015599C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B0B31"/>
    <w:rsid w:val="004C7E9B"/>
    <w:rsid w:val="00510EC8"/>
    <w:rsid w:val="00524583"/>
    <w:rsid w:val="0061546F"/>
    <w:rsid w:val="0069085C"/>
    <w:rsid w:val="00804A9B"/>
    <w:rsid w:val="00813680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C54316"/>
  <w15:chartTrackingRefBased/>
  <w15:docId w15:val="{62B69977-53C4-4EB8-95DB-29AFAF94A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28</TotalTime>
  <Pages>2</Pages>
  <Words>465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3</cp:revision>
  <dcterms:created xsi:type="dcterms:W3CDTF">2024-06-27T07:13:00Z</dcterms:created>
  <dcterms:modified xsi:type="dcterms:W3CDTF">2024-06-27T07:41:00Z</dcterms:modified>
</cp:coreProperties>
</file>