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3805F" w14:textId="77777777" w:rsidR="004D5E9F" w:rsidRPr="002A16E2" w:rsidRDefault="00C1780E" w:rsidP="004D5E9F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898C612">
          <v:roundrect id="AutoShape 2" o:spid="_x0000_s1027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b w:val="0"/>
          <w:sz w:val="22"/>
          <w:szCs w:val="22"/>
        </w:rPr>
        <w:tab/>
      </w:r>
      <w:r w:rsidR="004D5E9F" w:rsidRPr="002A16E2">
        <w:rPr>
          <w:rFonts w:ascii="Times New Roman" w:hAnsi="Times New Roman"/>
          <w:sz w:val="22"/>
          <w:szCs w:val="22"/>
        </w:rPr>
        <w:t>Załącznik nr 1</w:t>
      </w:r>
    </w:p>
    <w:p w14:paraId="6390A290" w14:textId="77777777" w:rsidR="004D5E9F" w:rsidRPr="002A16E2" w:rsidRDefault="004D5E9F" w:rsidP="004D5E9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EB9574A" w14:textId="77777777" w:rsidR="004D5E9F" w:rsidRPr="002A16E2" w:rsidRDefault="004D5E9F" w:rsidP="004D5E9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75677B7" w14:textId="77777777" w:rsidR="004D5E9F" w:rsidRPr="002A16E2" w:rsidRDefault="004D5E9F" w:rsidP="004D5E9F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B3B8C68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36866552" w14:textId="77777777" w:rsidR="004D5E9F" w:rsidRPr="00FA50AF" w:rsidRDefault="004D5E9F" w:rsidP="004D5E9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5CE9D839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1218EFF5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1BA3709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FDE347A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A900EDA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3969591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12F4A363" w14:textId="77777777" w:rsidR="004D5E9F" w:rsidRPr="002A16E2" w:rsidRDefault="004D5E9F" w:rsidP="004D5E9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4E2CB9EC" w14:textId="77777777" w:rsidR="004D5E9F" w:rsidRPr="002A16E2" w:rsidRDefault="004D5E9F" w:rsidP="004D5E9F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4E56BFA" w14:textId="77777777" w:rsidR="004D5E9F" w:rsidRPr="002A16E2" w:rsidRDefault="004D5E9F" w:rsidP="004D5E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06C161D" w14:textId="77777777" w:rsidR="004D5E9F" w:rsidRPr="002A16E2" w:rsidRDefault="004D5E9F" w:rsidP="004D5E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1D99042B" w14:textId="77777777" w:rsidR="004D5E9F" w:rsidRPr="002A16E2" w:rsidRDefault="004D5E9F" w:rsidP="004D5E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1241B0DA" w14:textId="77777777" w:rsidR="004D5E9F" w:rsidRPr="002A16E2" w:rsidRDefault="004D5E9F" w:rsidP="004D5E9F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D2A5CC1" w14:textId="77777777" w:rsidR="004D5E9F" w:rsidRPr="002A16E2" w:rsidRDefault="004D5E9F" w:rsidP="004D5E9F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5D3555D7" w14:textId="77777777" w:rsidR="004D5E9F" w:rsidRPr="002A16E2" w:rsidRDefault="004D5E9F" w:rsidP="004D5E9F">
      <w:pPr>
        <w:ind w:firstLine="3969"/>
        <w:rPr>
          <w:b/>
          <w:sz w:val="22"/>
          <w:szCs w:val="22"/>
        </w:rPr>
      </w:pPr>
    </w:p>
    <w:p w14:paraId="622B1183" w14:textId="78E7F1BE" w:rsidR="004D5E9F" w:rsidRDefault="004D5E9F" w:rsidP="004D5E9F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AB60DF" w:rsidRPr="00AB60DF">
        <w:rPr>
          <w:b/>
          <w:sz w:val="22"/>
          <w:szCs w:val="22"/>
        </w:rPr>
        <w:t xml:space="preserve">Dostawa wydajnego laptopa do tworzenia modeli w programach inżynieryjnych, do obliczeń termodynamicznych oraz analizy danych dużych </w:t>
      </w:r>
      <w:proofErr w:type="spellStart"/>
      <w:r w:rsidR="00AB60DF" w:rsidRPr="00AB60DF">
        <w:rPr>
          <w:b/>
          <w:sz w:val="22"/>
          <w:szCs w:val="22"/>
        </w:rPr>
        <w:t>rekorów</w:t>
      </w:r>
      <w:proofErr w:type="spellEnd"/>
      <w:r w:rsidR="00AB60DF" w:rsidRPr="00AB60DF">
        <w:rPr>
          <w:b/>
          <w:sz w:val="22"/>
          <w:szCs w:val="22"/>
        </w:rPr>
        <w:t xml:space="preserve"> danych z wykorzystaniem algorytmów bazujących na uczeniu maszynowym na potrzeby </w:t>
      </w:r>
      <w:proofErr w:type="spellStart"/>
      <w:r w:rsidR="00AB60DF" w:rsidRPr="00AB60DF">
        <w:rPr>
          <w:b/>
          <w:sz w:val="22"/>
          <w:szCs w:val="22"/>
        </w:rPr>
        <w:t>WILiGZ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AB60DF">
        <w:rPr>
          <w:b/>
          <w:sz w:val="22"/>
          <w:szCs w:val="22"/>
        </w:rPr>
        <w:t>251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294BCAD3" w14:textId="77777777" w:rsidR="004D5E9F" w:rsidRDefault="004D5E9F" w:rsidP="004D5E9F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5BB0BA45" w14:textId="77777777" w:rsidR="004D5E9F" w:rsidRPr="00483084" w:rsidRDefault="004D5E9F" w:rsidP="004D5E9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25E6DD0F" w14:textId="77777777" w:rsidR="004D5E9F" w:rsidRPr="00483084" w:rsidRDefault="004D5E9F" w:rsidP="004D5E9F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4BB42D2" w14:textId="77777777" w:rsidR="004D5E9F" w:rsidRPr="00483084" w:rsidRDefault="004D5E9F" w:rsidP="004D5E9F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3EFF38DF" w14:textId="77777777" w:rsidR="004D5E9F" w:rsidRPr="00483084" w:rsidRDefault="004D5E9F" w:rsidP="004D5E9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035A0E5" w14:textId="77777777" w:rsidR="004D5E9F" w:rsidRPr="00483084" w:rsidRDefault="004D5E9F" w:rsidP="004D5E9F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46A61E3" w14:textId="77777777" w:rsidR="004D5E9F" w:rsidRPr="00483084" w:rsidRDefault="004D5E9F" w:rsidP="004D5E9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39FC23" w14:textId="77777777" w:rsidR="004D5E9F" w:rsidRDefault="004D5E9F" w:rsidP="004D5E9F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4B8A86CF" w14:textId="548F23CD" w:rsidR="004D5E9F" w:rsidRPr="00483084" w:rsidRDefault="004D5E9F" w:rsidP="00C1780E">
      <w:pPr>
        <w:pStyle w:val="Tekstpodstawowy"/>
        <w:spacing w:line="240" w:lineRule="auto"/>
        <w:jc w:val="both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C1780E">
        <w:rPr>
          <w:sz w:val="22"/>
          <w:szCs w:val="22"/>
        </w:rPr>
        <w:t>sprzętu</w:t>
      </w:r>
      <w:r w:rsidR="00C1780E">
        <w:rPr>
          <w:sz w:val="22"/>
          <w:szCs w:val="22"/>
        </w:rPr>
        <w:t xml:space="preserve"> (</w:t>
      </w:r>
      <w:r w:rsidR="00C1780E" w:rsidRPr="00C1780E">
        <w:rPr>
          <w:b w:val="0"/>
          <w:bCs/>
          <w:sz w:val="22"/>
          <w:szCs w:val="22"/>
        </w:rPr>
        <w:t xml:space="preserve">uwaga: </w:t>
      </w:r>
      <w:r w:rsidR="00C1780E" w:rsidRPr="00C1780E">
        <w:rPr>
          <w:b w:val="0"/>
          <w:bCs/>
          <w:color w:val="000000"/>
          <w:sz w:val="22"/>
          <w:szCs w:val="22"/>
        </w:rPr>
        <w:t>w wypadku dostępności w ramach jednego modelu sprzętu z różną konfiguracją sprzętową należy podać również szczegółowe informacje na temat wyróżniającej, specyficznej konfiguracji</w:t>
      </w:r>
      <w:r w:rsidR="00C1780E" w:rsidRPr="00C1780E">
        <w:rPr>
          <w:b w:val="0"/>
          <w:bCs/>
          <w:color w:val="000000"/>
          <w:sz w:val="22"/>
          <w:szCs w:val="22"/>
        </w:rPr>
        <w:t xml:space="preserve"> </w:t>
      </w:r>
      <w:r w:rsidR="00C1780E" w:rsidRPr="00C1780E">
        <w:rPr>
          <w:b w:val="0"/>
          <w:bCs/>
          <w:color w:val="000000"/>
          <w:sz w:val="22"/>
          <w:szCs w:val="22"/>
        </w:rPr>
        <w:t>np. model procesora, model karty sieciowej czy zainstalowanych dysków twardych, konfigurację pamięci RAM</w:t>
      </w:r>
      <w:r w:rsidR="00C1780E" w:rsidRPr="00251FBA">
        <w:rPr>
          <w:color w:val="000000"/>
          <w:sz w:val="22"/>
          <w:szCs w:val="22"/>
        </w:rPr>
        <w:t>)</w:t>
      </w:r>
      <w:r w:rsidR="00C1780E">
        <w:rPr>
          <w:color w:val="000000"/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……………………………………..</w:t>
      </w:r>
    </w:p>
    <w:p w14:paraId="1C62809B" w14:textId="3874226C" w:rsidR="004D5E9F" w:rsidRPr="002A16E2" w:rsidRDefault="004D5E9F" w:rsidP="004D5E9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AB60DF">
        <w:rPr>
          <w:b/>
          <w:bCs/>
          <w:sz w:val="22"/>
          <w:szCs w:val="22"/>
        </w:rPr>
        <w:t xml:space="preserve">……………………… </w:t>
      </w:r>
      <w:r>
        <w:rPr>
          <w:b/>
          <w:bCs/>
          <w:sz w:val="22"/>
          <w:szCs w:val="22"/>
        </w:rPr>
        <w:t>dni od daty podpisania umowy</w:t>
      </w:r>
      <w:r w:rsidR="00AB60DF">
        <w:rPr>
          <w:b/>
          <w:bCs/>
          <w:sz w:val="22"/>
          <w:szCs w:val="22"/>
        </w:rPr>
        <w:t xml:space="preserve"> </w:t>
      </w:r>
      <w:r w:rsidR="00AB60DF" w:rsidRPr="00F47191">
        <w:rPr>
          <w:sz w:val="22"/>
          <w:szCs w:val="22"/>
          <w:highlight w:val="yellow"/>
        </w:rPr>
        <w:t>(</w:t>
      </w:r>
      <w:r w:rsidR="00AB60DF" w:rsidRPr="00F47191">
        <w:rPr>
          <w:i/>
          <w:sz w:val="22"/>
          <w:szCs w:val="22"/>
          <w:highlight w:val="yellow"/>
        </w:rPr>
        <w:t xml:space="preserve">kryterium </w:t>
      </w:r>
      <w:r w:rsidR="00AB60DF" w:rsidRPr="002A16E2">
        <w:rPr>
          <w:i/>
          <w:sz w:val="22"/>
          <w:szCs w:val="22"/>
          <w:highlight w:val="yellow"/>
        </w:rPr>
        <w:t>oceny ofert)</w:t>
      </w:r>
    </w:p>
    <w:p w14:paraId="09EC6E2A" w14:textId="32406151" w:rsidR="004D5E9F" w:rsidRPr="002A16E2" w:rsidRDefault="004D5E9F" w:rsidP="004D5E9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miesięcy</w:t>
      </w:r>
      <w:r w:rsidR="00AB60DF" w:rsidRPr="00F47191">
        <w:rPr>
          <w:sz w:val="22"/>
          <w:szCs w:val="22"/>
          <w:highlight w:val="yellow"/>
        </w:rPr>
        <w:t>(</w:t>
      </w:r>
      <w:r w:rsidR="00AB60DF" w:rsidRPr="00F47191">
        <w:rPr>
          <w:i/>
          <w:sz w:val="22"/>
          <w:szCs w:val="22"/>
          <w:highlight w:val="yellow"/>
        </w:rPr>
        <w:t xml:space="preserve">kryterium </w:t>
      </w:r>
      <w:r w:rsidR="00AB60DF" w:rsidRPr="002A16E2">
        <w:rPr>
          <w:i/>
          <w:sz w:val="22"/>
          <w:szCs w:val="22"/>
          <w:highlight w:val="yellow"/>
        </w:rPr>
        <w:t>oceny ofert)</w:t>
      </w:r>
    </w:p>
    <w:p w14:paraId="0294A361" w14:textId="7DAD775D" w:rsidR="00AB60DF" w:rsidRDefault="00AB60DF" w:rsidP="004D5E9F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B60DF">
        <w:rPr>
          <w:b/>
          <w:bCs/>
          <w:sz w:val="22"/>
          <w:szCs w:val="22"/>
        </w:rPr>
        <w:t>Wielkość pamięci masowej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>
        <w:rPr>
          <w:sz w:val="22"/>
          <w:szCs w:val="22"/>
        </w:rPr>
        <w:t xml:space="preserve">: </w:t>
      </w:r>
    </w:p>
    <w:p w14:paraId="619AE726" w14:textId="459F2FA1" w:rsidR="00AB60DF" w:rsidRDefault="00AB60DF" w:rsidP="004D5E9F">
      <w:p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Oświadczamy, iż oferujemy dysk</w:t>
      </w:r>
    </w:p>
    <w:p w14:paraId="34C64787" w14:textId="6B204BAB" w:rsidR="00AB60DF" w:rsidRDefault="00AB60DF" w:rsidP="00AB60DF">
      <w:pPr>
        <w:numPr>
          <w:ilvl w:val="0"/>
          <w:numId w:val="6"/>
        </w:num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Inny niż SSD M.2 2280 </w:t>
      </w:r>
      <w:proofErr w:type="spellStart"/>
      <w:r>
        <w:rPr>
          <w:sz w:val="22"/>
          <w:szCs w:val="22"/>
        </w:rPr>
        <w:t>PCIe</w:t>
      </w:r>
      <w:proofErr w:type="spellEnd"/>
      <w:r>
        <w:rPr>
          <w:sz w:val="22"/>
          <w:szCs w:val="22"/>
        </w:rPr>
        <w:t xml:space="preserve"> czwartej generacji </w:t>
      </w:r>
      <w:proofErr w:type="spellStart"/>
      <w:r>
        <w:rPr>
          <w:sz w:val="22"/>
          <w:szCs w:val="22"/>
        </w:rPr>
        <w:t>NVMe</w:t>
      </w:r>
      <w:proofErr w:type="spellEnd"/>
      <w:r>
        <w:rPr>
          <w:sz w:val="22"/>
          <w:szCs w:val="22"/>
        </w:rPr>
        <w:t xml:space="preserve"> klasy 40 o pojemności 1 TB – </w:t>
      </w:r>
      <w:r w:rsidRPr="00EE6C09">
        <w:rPr>
          <w:b/>
          <w:bCs/>
          <w:sz w:val="22"/>
          <w:szCs w:val="22"/>
        </w:rPr>
        <w:t>TAK</w:t>
      </w:r>
      <w:r>
        <w:rPr>
          <w:sz w:val="22"/>
          <w:szCs w:val="22"/>
        </w:rPr>
        <w:t xml:space="preserve"> / </w:t>
      </w:r>
      <w:r w:rsidRPr="00EE6C09">
        <w:rPr>
          <w:b/>
          <w:bCs/>
          <w:sz w:val="22"/>
          <w:szCs w:val="22"/>
        </w:rPr>
        <w:t>NIE</w:t>
      </w:r>
      <w:r>
        <w:rPr>
          <w:sz w:val="22"/>
          <w:szCs w:val="22"/>
        </w:rPr>
        <w:t>*</w:t>
      </w:r>
    </w:p>
    <w:p w14:paraId="51747FEF" w14:textId="0F9BA5E8" w:rsidR="00AB60DF" w:rsidRDefault="00AB60DF" w:rsidP="00AB60DF">
      <w:pPr>
        <w:numPr>
          <w:ilvl w:val="0"/>
          <w:numId w:val="6"/>
        </w:numPr>
        <w:tabs>
          <w:tab w:val="left" w:pos="426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SSD M.2 2280 </w:t>
      </w:r>
      <w:proofErr w:type="spellStart"/>
      <w:r>
        <w:rPr>
          <w:sz w:val="22"/>
          <w:szCs w:val="22"/>
        </w:rPr>
        <w:t>PCIe</w:t>
      </w:r>
      <w:proofErr w:type="spellEnd"/>
      <w:r>
        <w:rPr>
          <w:sz w:val="22"/>
          <w:szCs w:val="22"/>
        </w:rPr>
        <w:t xml:space="preserve"> czwartej generacji </w:t>
      </w:r>
      <w:proofErr w:type="spellStart"/>
      <w:r>
        <w:rPr>
          <w:sz w:val="22"/>
          <w:szCs w:val="22"/>
        </w:rPr>
        <w:t>NVMe</w:t>
      </w:r>
      <w:proofErr w:type="spellEnd"/>
      <w:r>
        <w:rPr>
          <w:sz w:val="22"/>
          <w:szCs w:val="22"/>
        </w:rPr>
        <w:t xml:space="preserve"> klasy 40 o pojemności </w:t>
      </w:r>
      <w:r w:rsidR="00EE6C09">
        <w:rPr>
          <w:sz w:val="22"/>
          <w:szCs w:val="22"/>
        </w:rPr>
        <w:t>2</w:t>
      </w:r>
      <w:r>
        <w:rPr>
          <w:sz w:val="22"/>
          <w:szCs w:val="22"/>
        </w:rPr>
        <w:t xml:space="preserve"> TB – TAK / </w:t>
      </w:r>
      <w:r w:rsidRPr="00EE6C09">
        <w:rPr>
          <w:b/>
          <w:bCs/>
          <w:sz w:val="22"/>
          <w:szCs w:val="22"/>
        </w:rPr>
        <w:t>NIE</w:t>
      </w:r>
      <w:r>
        <w:rPr>
          <w:sz w:val="22"/>
          <w:szCs w:val="22"/>
        </w:rPr>
        <w:t>*</w:t>
      </w:r>
    </w:p>
    <w:p w14:paraId="33CA5E05" w14:textId="5BE12A40" w:rsidR="00AB60DF" w:rsidRDefault="00EE6C09" w:rsidP="00EE6C09">
      <w:pPr>
        <w:tabs>
          <w:tab w:val="left" w:pos="426"/>
        </w:tabs>
        <w:spacing w:after="120"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 w:rsidRPr="00EE6C09">
        <w:rPr>
          <w:i/>
          <w:iCs/>
          <w:sz w:val="22"/>
          <w:szCs w:val="22"/>
        </w:rPr>
        <w:t xml:space="preserve">Należy zakreślić właściwe dla składanej oferty </w:t>
      </w:r>
      <w:proofErr w:type="spellStart"/>
      <w:r w:rsidRPr="00EE6C09">
        <w:rPr>
          <w:i/>
          <w:iCs/>
          <w:sz w:val="22"/>
          <w:szCs w:val="22"/>
        </w:rPr>
        <w:t>rozwiazanie</w:t>
      </w:r>
      <w:proofErr w:type="spellEnd"/>
    </w:p>
    <w:p w14:paraId="0D829D84" w14:textId="77777777" w:rsidR="00AB60DF" w:rsidRDefault="00AB60DF" w:rsidP="004D5E9F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E4AE90B" w14:textId="0EA29033" w:rsidR="004D5E9F" w:rsidRPr="002A16E2" w:rsidRDefault="004D5E9F" w:rsidP="004D5E9F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ADB3625" w14:textId="77777777" w:rsidR="004D5E9F" w:rsidRDefault="004D5E9F" w:rsidP="004D5E9F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6B8F98A" w14:textId="77777777" w:rsidR="004D5E9F" w:rsidRDefault="004D5E9F" w:rsidP="004D5E9F">
      <w:pPr>
        <w:tabs>
          <w:tab w:val="left" w:pos="426"/>
        </w:tabs>
        <w:jc w:val="both"/>
        <w:rPr>
          <w:sz w:val="22"/>
          <w:szCs w:val="22"/>
        </w:rPr>
      </w:pPr>
    </w:p>
    <w:p w14:paraId="714A03A3" w14:textId="77777777" w:rsidR="004D5E9F" w:rsidRPr="002A16E2" w:rsidRDefault="004D5E9F" w:rsidP="004D5E9F">
      <w:pPr>
        <w:tabs>
          <w:tab w:val="left" w:pos="426"/>
        </w:tabs>
        <w:jc w:val="both"/>
        <w:rPr>
          <w:sz w:val="22"/>
          <w:szCs w:val="22"/>
        </w:rPr>
      </w:pPr>
    </w:p>
    <w:p w14:paraId="3F7A829F" w14:textId="77777777" w:rsidR="004D5E9F" w:rsidRDefault="004D5E9F" w:rsidP="004D5E9F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5454FA77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F78DEAD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34F07717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3DA572B0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635AC59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0FB94D67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3C4840AA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12A45A0B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3277B691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229F8F6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87326B8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CD2E997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3AEFB3F6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27A8C8ED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20AC5AA3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09CBF813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0ED522C2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096CAC8F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CBDF002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22511736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0406AE9F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4EC5EB90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5FB34401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157FE38A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16510BD3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21C14681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222CBB59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3535800E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EA1390B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0345ECDA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BF46770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E892D96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D8D0B69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1288947F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A0D1A48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019D3E5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71354552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64618670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2773A591" w14:textId="77777777" w:rsidR="00EE6C09" w:rsidRDefault="00EE6C09" w:rsidP="004D5E9F">
      <w:pPr>
        <w:rPr>
          <w:b/>
          <w:sz w:val="22"/>
          <w:szCs w:val="22"/>
          <w:u w:val="single"/>
        </w:rPr>
      </w:pPr>
    </w:p>
    <w:p w14:paraId="59F1D1B8" w14:textId="4DC4F114" w:rsidR="004D5E9F" w:rsidRPr="002A16E2" w:rsidRDefault="004D5E9F" w:rsidP="004D5E9F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D077662" w14:textId="5695A20F" w:rsidR="004D5E9F" w:rsidRPr="002A16E2" w:rsidRDefault="004D5E9F" w:rsidP="004D5E9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EE6C09"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 w:rsidR="00EE6C09"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12554EB8" w14:textId="77777777" w:rsidR="004D5E9F" w:rsidRDefault="004D5E9F" w:rsidP="004D5E9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DB99666" w14:textId="77777777" w:rsidR="004D5E9F" w:rsidRPr="003E2056" w:rsidRDefault="004D5E9F" w:rsidP="004D5E9F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3CBB1AF" w14:textId="77777777" w:rsidR="004D5E9F" w:rsidRPr="002A16E2" w:rsidRDefault="004D5E9F" w:rsidP="004D5E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C25F8" w14:textId="77777777" w:rsidR="004D5E9F" w:rsidRPr="002A16E2" w:rsidRDefault="004D5E9F" w:rsidP="004D5E9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F9790E" w14:textId="77777777" w:rsidR="004D5E9F" w:rsidRPr="002A16E2" w:rsidRDefault="004D5E9F" w:rsidP="004D5E9F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8A5DF63" w14:textId="77777777" w:rsidR="004D5E9F" w:rsidRPr="002A16E2" w:rsidRDefault="004D5E9F" w:rsidP="004D5E9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D5E9F" w:rsidRPr="002A16E2" w14:paraId="561855F8" w14:textId="77777777" w:rsidTr="009F7EB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78F82" w14:textId="77777777" w:rsidR="004D5E9F" w:rsidRPr="002A16E2" w:rsidRDefault="004D5E9F" w:rsidP="009F7E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C9776B" w14:textId="77777777" w:rsidR="004D5E9F" w:rsidRPr="002A16E2" w:rsidRDefault="004D5E9F" w:rsidP="009F7E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AF73431" w14:textId="77777777" w:rsidR="004D5E9F" w:rsidRPr="002A16E2" w:rsidRDefault="004D5E9F" w:rsidP="009F7E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9F9FE" w14:textId="77777777" w:rsidR="004D5E9F" w:rsidRPr="002A16E2" w:rsidRDefault="004D5E9F" w:rsidP="009F7EB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4D5E9F" w:rsidRPr="002A16E2" w14:paraId="39FADD3A" w14:textId="77777777" w:rsidTr="009F7EB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6FCFB" w14:textId="77777777" w:rsidR="004D5E9F" w:rsidRPr="002A16E2" w:rsidRDefault="004D5E9F" w:rsidP="009F7E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42CFB" w14:textId="77777777" w:rsidR="004D5E9F" w:rsidRPr="002A16E2" w:rsidRDefault="004D5E9F" w:rsidP="009F7E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E8681" w14:textId="77777777" w:rsidR="004D5E9F" w:rsidRPr="002A16E2" w:rsidRDefault="004D5E9F" w:rsidP="009F7E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D5E9F" w:rsidRPr="002A16E2" w14:paraId="63D4CD3B" w14:textId="77777777" w:rsidTr="009F7EB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5D628" w14:textId="77777777" w:rsidR="004D5E9F" w:rsidRPr="002A16E2" w:rsidRDefault="004D5E9F" w:rsidP="009F7EB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59F70" w14:textId="77777777" w:rsidR="004D5E9F" w:rsidRPr="002A16E2" w:rsidRDefault="004D5E9F" w:rsidP="009F7E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25C89" w14:textId="77777777" w:rsidR="004D5E9F" w:rsidRPr="002A16E2" w:rsidRDefault="004D5E9F" w:rsidP="009F7EB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5D24BFD" w14:textId="77777777" w:rsidR="004D5E9F" w:rsidRPr="002A16E2" w:rsidRDefault="004D5E9F" w:rsidP="004D5E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FBA16E8" w14:textId="77777777" w:rsidR="004D5E9F" w:rsidRPr="002A16E2" w:rsidRDefault="004D5E9F" w:rsidP="004D5E9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10D8EA2" w14:textId="77777777" w:rsidR="004D5E9F" w:rsidRPr="002A16E2" w:rsidRDefault="004D5E9F" w:rsidP="004D5E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4025BA36" w14:textId="77777777" w:rsidR="004D5E9F" w:rsidRPr="002A16E2" w:rsidRDefault="004D5E9F" w:rsidP="004D5E9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02658FE6" w14:textId="77777777" w:rsidR="004D5E9F" w:rsidRPr="002A16E2" w:rsidRDefault="004D5E9F" w:rsidP="004D5E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0D4E1BB6" w14:textId="77777777" w:rsidR="004D5E9F" w:rsidRPr="002A16E2" w:rsidRDefault="004D5E9F" w:rsidP="004D5E9F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889CE98" w14:textId="77777777" w:rsidR="004D5E9F" w:rsidRPr="002A16E2" w:rsidRDefault="004D5E9F" w:rsidP="004D5E9F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29C74D8A" w14:textId="77777777" w:rsidR="004D5E9F" w:rsidRPr="002A16E2" w:rsidRDefault="004D5E9F" w:rsidP="004D5E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DF677C8" w14:textId="77777777" w:rsidR="004D5E9F" w:rsidRPr="002A16E2" w:rsidRDefault="004D5E9F" w:rsidP="004D5E9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535E25FF" w14:textId="77777777" w:rsidR="004D5E9F" w:rsidRPr="00F47191" w:rsidRDefault="004D5E9F" w:rsidP="004D5E9F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DE48884" w14:textId="77777777" w:rsidR="004D5E9F" w:rsidRPr="000A160D" w:rsidRDefault="004D5E9F" w:rsidP="004D5E9F"/>
    <w:p w14:paraId="23562AD6" w14:textId="77777777" w:rsidR="004D5E9F" w:rsidRPr="00707BF9" w:rsidRDefault="004D5E9F" w:rsidP="004D5E9F"/>
    <w:p w14:paraId="3BB62963" w14:textId="77777777" w:rsidR="004D5E9F" w:rsidRPr="00CD41F8" w:rsidRDefault="004D5E9F" w:rsidP="004D5E9F"/>
    <w:p w14:paraId="565E860B" w14:textId="77777777" w:rsidR="004D5E9F" w:rsidRPr="00A71362" w:rsidRDefault="004D5E9F" w:rsidP="004D5E9F"/>
    <w:p w14:paraId="03492DFD" w14:textId="77777777" w:rsidR="004D5E9F" w:rsidRPr="00240295" w:rsidRDefault="004D5E9F" w:rsidP="004D5E9F"/>
    <w:p w14:paraId="2975FC28" w14:textId="77777777" w:rsidR="004D5E9F" w:rsidRPr="0030065D" w:rsidRDefault="004D5E9F" w:rsidP="004D5E9F"/>
    <w:p w14:paraId="2E575BAF" w14:textId="77777777" w:rsidR="004D5E9F" w:rsidRPr="003041ED" w:rsidRDefault="004D5E9F" w:rsidP="004D5E9F"/>
    <w:p w14:paraId="68650830" w14:textId="77777777" w:rsidR="004D5E9F" w:rsidRPr="00D11EB7" w:rsidRDefault="004D5E9F" w:rsidP="004D5E9F"/>
    <w:p w14:paraId="7F7BC67E" w14:textId="77777777" w:rsidR="00FE545C" w:rsidRPr="004D5E9F" w:rsidRDefault="00FE545C" w:rsidP="004D5E9F"/>
    <w:sectPr w:rsidR="00FE545C" w:rsidRPr="004D5E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6C206" w14:textId="77777777" w:rsidR="00073CF4" w:rsidRDefault="00073CF4">
      <w:r>
        <w:separator/>
      </w:r>
    </w:p>
  </w:endnote>
  <w:endnote w:type="continuationSeparator" w:id="0">
    <w:p w14:paraId="748A6961" w14:textId="77777777" w:rsidR="00073CF4" w:rsidRDefault="00073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4FAD3" w14:textId="77777777" w:rsidR="00A26F1A" w:rsidRDefault="00A26F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449C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7F94F" w14:textId="77777777" w:rsidR="00A26F1A" w:rsidRDefault="00A26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3981E1" w14:textId="77777777" w:rsidR="00073CF4" w:rsidRDefault="00073CF4">
      <w:r>
        <w:separator/>
      </w:r>
    </w:p>
  </w:footnote>
  <w:footnote w:type="continuationSeparator" w:id="0">
    <w:p w14:paraId="7381F449" w14:textId="77777777" w:rsidR="00073CF4" w:rsidRDefault="00073C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25A3C" w14:textId="77777777" w:rsidR="00A26F1A" w:rsidRDefault="00A26F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45E0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2524F" w14:textId="77777777" w:rsidR="00A26F1A" w:rsidRDefault="00A26F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C2E93"/>
    <w:multiLevelType w:val="hybridMultilevel"/>
    <w:tmpl w:val="E584BE20"/>
    <w:lvl w:ilvl="0" w:tplc="0290C4A8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D52E5"/>
    <w:multiLevelType w:val="hybridMultilevel"/>
    <w:tmpl w:val="E660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20082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41350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769973">
    <w:abstractNumId w:val="2"/>
  </w:num>
  <w:num w:numId="4" w16cid:durableId="807742410">
    <w:abstractNumId w:val="4"/>
  </w:num>
  <w:num w:numId="5" w16cid:durableId="632639762">
    <w:abstractNumId w:val="3"/>
  </w:num>
  <w:num w:numId="6" w16cid:durableId="799034540">
    <w:abstractNumId w:val="1"/>
  </w:num>
  <w:num w:numId="7" w16cid:durableId="1231119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3CF4"/>
    <w:rsid w:val="00012286"/>
    <w:rsid w:val="000704FC"/>
    <w:rsid w:val="00071CCC"/>
    <w:rsid w:val="00073CF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1D85"/>
    <w:rsid w:val="004B7300"/>
    <w:rsid w:val="004C6753"/>
    <w:rsid w:val="004D5E9F"/>
    <w:rsid w:val="004E2DB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6F1A"/>
    <w:rsid w:val="00A346FE"/>
    <w:rsid w:val="00A47B4D"/>
    <w:rsid w:val="00A83018"/>
    <w:rsid w:val="00AB60DF"/>
    <w:rsid w:val="00B774DC"/>
    <w:rsid w:val="00C1780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E6C0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3EB0D0F9"/>
  <w15:chartTrackingRefBased/>
  <w15:docId w15:val="{1AC3C3A3-66AE-4A8C-AD94-FAF0B78DB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E9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647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2024-06-24T06:33:00Z</cp:lastPrinted>
  <dcterms:created xsi:type="dcterms:W3CDTF">2024-06-03T08:31:00Z</dcterms:created>
  <dcterms:modified xsi:type="dcterms:W3CDTF">2024-06-24T06:34:00Z</dcterms:modified>
</cp:coreProperties>
</file>