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EF76" w14:textId="4311D60C" w:rsidR="00633B83" w:rsidRDefault="00633B83" w:rsidP="00633B8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DE-dzp.272-251/24</w:t>
      </w:r>
    </w:p>
    <w:p w14:paraId="498688BD" w14:textId="77777777" w:rsidR="00633B83" w:rsidRDefault="00633B83" w:rsidP="00633B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93892B3" w14:textId="77777777" w:rsidR="00633B83" w:rsidRDefault="00633B83" w:rsidP="00633B83">
      <w:pPr>
        <w:jc w:val="center"/>
        <w:rPr>
          <w:b/>
          <w:sz w:val="28"/>
          <w:szCs w:val="28"/>
        </w:rPr>
      </w:pPr>
    </w:p>
    <w:p w14:paraId="1A60C747" w14:textId="77777777" w:rsidR="00633B83" w:rsidRDefault="00633B83" w:rsidP="00633B8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DC9B800" w14:textId="77777777" w:rsidR="00633B83" w:rsidRDefault="00633B83" w:rsidP="00633B8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EA49D3D" w14:textId="77777777" w:rsidR="00633B83" w:rsidRDefault="00633B83" w:rsidP="00633B8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C30DA57" w14:textId="77777777" w:rsidR="00633B83" w:rsidRDefault="00633B83" w:rsidP="00633B83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93529C0" w14:textId="548FE583" w:rsidR="00633B83" w:rsidRDefault="00165553" w:rsidP="00633B8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03009">
        <w:rPr>
          <w:b/>
        </w:rPr>
        <w:t xml:space="preserve">Dostawa wydajnego laptopa do tworzenia modeli w programach inżynieryjnych, do obliczeń termodynamicznych oraz analizy danych dużych </w:t>
      </w:r>
      <w:proofErr w:type="spellStart"/>
      <w:r w:rsidRPr="00103009">
        <w:rPr>
          <w:b/>
        </w:rPr>
        <w:t>rekorów</w:t>
      </w:r>
      <w:proofErr w:type="spellEnd"/>
      <w:r w:rsidRPr="00103009">
        <w:rPr>
          <w:b/>
        </w:rPr>
        <w:t xml:space="preserve"> danych z wykorzystaniem algorytmów bazujących na uczeniu maszynowym na potrzeby </w:t>
      </w:r>
      <w:proofErr w:type="spellStart"/>
      <w:r w:rsidRPr="00103009">
        <w:rPr>
          <w:b/>
        </w:rPr>
        <w:t>WILiGZ</w:t>
      </w:r>
      <w:proofErr w:type="spellEnd"/>
      <w:r w:rsidR="00633B83">
        <w:rPr>
          <w:b/>
          <w:bCs/>
          <w:iCs/>
          <w:sz w:val="24"/>
          <w:szCs w:val="24"/>
        </w:rPr>
        <w:t xml:space="preserve">, </w:t>
      </w:r>
      <w:r w:rsidR="00633B83">
        <w:rPr>
          <w:sz w:val="24"/>
          <w:szCs w:val="24"/>
        </w:rPr>
        <w:t xml:space="preserve">prowadzonego przez Akademię Górniczo-Hutniczą w Krakowie, </w:t>
      </w:r>
    </w:p>
    <w:p w14:paraId="678F8509" w14:textId="77777777" w:rsidR="00633B83" w:rsidRDefault="00633B83" w:rsidP="00633B8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7EFA5C1" w14:textId="77777777" w:rsidR="00633B83" w:rsidRDefault="00633B83" w:rsidP="00633B8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FB69DC8" w14:textId="77777777" w:rsidR="00633B83" w:rsidRDefault="00633B83" w:rsidP="00633B8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BCFABC3" w14:textId="77777777" w:rsidR="00633B83" w:rsidRDefault="00633B83" w:rsidP="00633B83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8FD5B31" w14:textId="77777777" w:rsidR="00633B83" w:rsidRDefault="00633B83" w:rsidP="00633B83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AA02A50" w14:textId="77777777" w:rsidR="00633B83" w:rsidRDefault="00633B83" w:rsidP="00633B8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D840BC9" w14:textId="77777777" w:rsidR="00633B83" w:rsidRDefault="00633B83" w:rsidP="00633B8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33B83" w14:paraId="5DE4C49A" w14:textId="77777777" w:rsidTr="009F7E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51E39" w14:textId="77777777" w:rsidR="00633B83" w:rsidRDefault="00633B83" w:rsidP="009F7EBE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4275" w14:textId="77777777" w:rsidR="00633B83" w:rsidRDefault="00633B83" w:rsidP="009F7EB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33C80" w14:textId="77777777" w:rsidR="00633B83" w:rsidRDefault="00633B83" w:rsidP="009F7EB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633B83" w14:paraId="4803FF3C" w14:textId="77777777" w:rsidTr="009F7E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3A70" w14:textId="77777777" w:rsidR="00633B83" w:rsidRDefault="00633B83" w:rsidP="009F7EBE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A325" w14:textId="77777777" w:rsidR="00633B83" w:rsidRDefault="00633B83" w:rsidP="009F7EB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8EB8" w14:textId="77777777" w:rsidR="00633B83" w:rsidRDefault="00633B83" w:rsidP="009F7EBE">
            <w:pPr>
              <w:widowControl w:val="0"/>
              <w:spacing w:line="360" w:lineRule="auto"/>
              <w:jc w:val="both"/>
            </w:pPr>
          </w:p>
        </w:tc>
      </w:tr>
      <w:tr w:rsidR="00633B83" w14:paraId="6D2835BE" w14:textId="77777777" w:rsidTr="009F7E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38B32" w14:textId="77777777" w:rsidR="00633B83" w:rsidRDefault="00633B83" w:rsidP="009F7EB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D44E" w14:textId="77777777" w:rsidR="00633B83" w:rsidRDefault="00633B83" w:rsidP="009F7EB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97B1" w14:textId="77777777" w:rsidR="00633B83" w:rsidRDefault="00633B83" w:rsidP="009F7EBE">
            <w:pPr>
              <w:widowControl w:val="0"/>
              <w:spacing w:line="360" w:lineRule="auto"/>
              <w:jc w:val="both"/>
            </w:pPr>
          </w:p>
        </w:tc>
      </w:tr>
      <w:tr w:rsidR="00633B83" w14:paraId="43C8544D" w14:textId="77777777" w:rsidTr="009F7EB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2AF10" w14:textId="77777777" w:rsidR="00633B83" w:rsidRDefault="00633B83" w:rsidP="009F7EB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C82A" w14:textId="77777777" w:rsidR="00633B83" w:rsidRDefault="00633B83" w:rsidP="009F7EB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B471" w14:textId="77777777" w:rsidR="00633B83" w:rsidRDefault="00633B83" w:rsidP="009F7EBE">
            <w:pPr>
              <w:widowControl w:val="0"/>
              <w:spacing w:line="360" w:lineRule="auto"/>
              <w:jc w:val="both"/>
            </w:pPr>
          </w:p>
        </w:tc>
      </w:tr>
    </w:tbl>
    <w:p w14:paraId="7756F479" w14:textId="77777777" w:rsidR="00633B83" w:rsidRDefault="00633B83" w:rsidP="00633B83">
      <w:pPr>
        <w:widowControl w:val="0"/>
        <w:spacing w:line="360" w:lineRule="auto"/>
        <w:jc w:val="both"/>
      </w:pPr>
    </w:p>
    <w:p w14:paraId="5DEDB260" w14:textId="77777777" w:rsidR="00633B83" w:rsidRDefault="00633B83" w:rsidP="00633B83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2E106CA" w14:textId="77777777" w:rsidR="00633B83" w:rsidRDefault="00633B83" w:rsidP="00633B83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DCE14CE" w14:textId="77777777" w:rsidR="00633B83" w:rsidRDefault="00633B83" w:rsidP="00633B83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600D6C4" w14:textId="77777777" w:rsidR="00633B83" w:rsidRDefault="00633B83" w:rsidP="00633B83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93BE2F6" w14:textId="77777777" w:rsidR="00633B83" w:rsidRDefault="00633B83" w:rsidP="00633B83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97ED553" w14:textId="77777777" w:rsidR="00633B83" w:rsidRDefault="00633B83" w:rsidP="00633B83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1CAC8D0" w14:textId="77777777" w:rsidR="00633B83" w:rsidRDefault="00633B83" w:rsidP="00633B8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B86B07A" w14:textId="77777777" w:rsidR="00633B83" w:rsidRDefault="00633B83" w:rsidP="00633B83">
      <w:pPr>
        <w:rPr>
          <w:rFonts w:eastAsia="Times New Roman"/>
          <w:lang w:eastAsia="pl-PL"/>
        </w:rPr>
      </w:pPr>
    </w:p>
    <w:p w14:paraId="192CF4CA" w14:textId="77777777" w:rsidR="00633B83" w:rsidRDefault="00633B83" w:rsidP="00633B83"/>
    <w:p w14:paraId="6CB7B342" w14:textId="77777777" w:rsidR="00633B83" w:rsidRDefault="00633B83" w:rsidP="00633B83"/>
    <w:p w14:paraId="5E64EEEC" w14:textId="77777777" w:rsidR="00633B83" w:rsidRDefault="00633B83" w:rsidP="00633B83"/>
    <w:p w14:paraId="612ECEFD" w14:textId="77777777" w:rsidR="00633B83" w:rsidRPr="00D54AE7" w:rsidRDefault="00633B83" w:rsidP="00633B83"/>
    <w:p w14:paraId="5BC7B865" w14:textId="77777777" w:rsidR="00633B83" w:rsidRPr="007B5051" w:rsidRDefault="00633B83" w:rsidP="00633B83"/>
    <w:p w14:paraId="17F9D788" w14:textId="77777777" w:rsidR="00633B83" w:rsidRPr="00EE068C" w:rsidRDefault="00633B83" w:rsidP="00633B83"/>
    <w:p w14:paraId="66CE31E7" w14:textId="77777777" w:rsidR="00633B83" w:rsidRPr="00047001" w:rsidRDefault="00633B83" w:rsidP="00633B83"/>
    <w:p w14:paraId="0F5D5F49" w14:textId="77777777" w:rsidR="00633B83" w:rsidRPr="00DA5B35" w:rsidRDefault="00633B83" w:rsidP="00633B83"/>
    <w:p w14:paraId="77A53488" w14:textId="3EC06499" w:rsidR="00106AC7" w:rsidRPr="00633B83" w:rsidRDefault="00106AC7" w:rsidP="00633B83"/>
    <w:sectPr w:rsidR="00106AC7" w:rsidRPr="00633B8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F2A46" w14:textId="77777777" w:rsidR="00CF7064" w:rsidRDefault="00CF7064">
      <w:r>
        <w:separator/>
      </w:r>
    </w:p>
  </w:endnote>
  <w:endnote w:type="continuationSeparator" w:id="0">
    <w:p w14:paraId="71C7B567" w14:textId="77777777" w:rsidR="00CF7064" w:rsidRDefault="00CF7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ED09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258BC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80E3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6974E72" w14:textId="77777777" w:rsidR="00336EEB" w:rsidRDefault="00165553" w:rsidP="00336EEB">
    <w:pPr>
      <w:pStyle w:val="Stopka"/>
      <w:tabs>
        <w:tab w:val="clear" w:pos="4536"/>
      </w:tabs>
      <w:jc w:val="center"/>
    </w:pPr>
    <w:r>
      <w:rPr>
        <w:noProof/>
      </w:rPr>
      <w:pict w14:anchorId="0A019D02">
        <v:line id="_x0000_s1025" style="position:absolute;left:0;text-align:left;z-index:251657728" from="-3.85pt,8.7pt" to="455.15pt,8.7pt"/>
      </w:pict>
    </w:r>
  </w:p>
  <w:p w14:paraId="75A930C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9DCB" w14:textId="77777777" w:rsidR="00C2406A" w:rsidRDefault="00C240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78D74" w14:textId="77777777" w:rsidR="00CF7064" w:rsidRDefault="00CF7064">
      <w:r>
        <w:separator/>
      </w:r>
    </w:p>
  </w:footnote>
  <w:footnote w:type="continuationSeparator" w:id="0">
    <w:p w14:paraId="35B6F447" w14:textId="77777777" w:rsidR="00CF7064" w:rsidRDefault="00CF7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8CCFD" w14:textId="77777777" w:rsidR="00C2406A" w:rsidRDefault="00C24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285EF" w14:textId="77777777" w:rsidR="00C2406A" w:rsidRDefault="00C24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4FDD6" w14:textId="77777777" w:rsidR="00C2406A" w:rsidRDefault="00C240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3094086">
    <w:abstractNumId w:val="14"/>
  </w:num>
  <w:num w:numId="2" w16cid:durableId="824585866">
    <w:abstractNumId w:val="0"/>
  </w:num>
  <w:num w:numId="3" w16cid:durableId="391975211">
    <w:abstractNumId w:val="12"/>
  </w:num>
  <w:num w:numId="4" w16cid:durableId="1692955801">
    <w:abstractNumId w:val="8"/>
  </w:num>
  <w:num w:numId="5" w16cid:durableId="1704596620">
    <w:abstractNumId w:val="7"/>
  </w:num>
  <w:num w:numId="6" w16cid:durableId="1642153727">
    <w:abstractNumId w:val="1"/>
  </w:num>
  <w:num w:numId="7" w16cid:durableId="1534079225">
    <w:abstractNumId w:val="6"/>
  </w:num>
  <w:num w:numId="8" w16cid:durableId="1996716977">
    <w:abstractNumId w:val="3"/>
  </w:num>
  <w:num w:numId="9" w16cid:durableId="314188342">
    <w:abstractNumId w:val="2"/>
  </w:num>
  <w:num w:numId="10" w16cid:durableId="804200429">
    <w:abstractNumId w:val="5"/>
  </w:num>
  <w:num w:numId="11" w16cid:durableId="2106805736">
    <w:abstractNumId w:val="11"/>
  </w:num>
  <w:num w:numId="12" w16cid:durableId="478166">
    <w:abstractNumId w:val="4"/>
  </w:num>
  <w:num w:numId="13" w16cid:durableId="90783058">
    <w:abstractNumId w:val="10"/>
  </w:num>
  <w:num w:numId="14" w16cid:durableId="642975582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06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6555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41D85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33B83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C0A1D"/>
    <w:rsid w:val="00BE6092"/>
    <w:rsid w:val="00C2406A"/>
    <w:rsid w:val="00C33407"/>
    <w:rsid w:val="00C527C7"/>
    <w:rsid w:val="00C606B9"/>
    <w:rsid w:val="00CB6204"/>
    <w:rsid w:val="00CC527A"/>
    <w:rsid w:val="00CF706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87AC0B"/>
  <w15:chartTrackingRefBased/>
  <w15:docId w15:val="{63297A3E-62BE-4CD4-9FB4-6ED23280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3B8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633B83"/>
  </w:style>
  <w:style w:type="paragraph" w:styleId="Akapitzlist">
    <w:name w:val="List Paragraph"/>
    <w:basedOn w:val="Normalny"/>
    <w:uiPriority w:val="34"/>
    <w:qFormat/>
    <w:rsid w:val="00633B8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356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2024-06-03T08:37:00Z</cp:lastPrinted>
  <dcterms:created xsi:type="dcterms:W3CDTF">2024-06-03T08:36:00Z</dcterms:created>
  <dcterms:modified xsi:type="dcterms:W3CDTF">2024-06-03T08:37:00Z</dcterms:modified>
</cp:coreProperties>
</file>