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87F7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787F7E">
        <w:rPr>
          <w:rFonts w:ascii="Verdana" w:hAnsi="Verdana"/>
          <w:sz w:val="18"/>
          <w:szCs w:val="18"/>
        </w:rPr>
        <w:t xml:space="preserve">Załącznik nr </w:t>
      </w:r>
      <w:r w:rsidR="00012286" w:rsidRPr="00787F7E">
        <w:rPr>
          <w:rFonts w:ascii="Verdana" w:hAnsi="Verdana"/>
          <w:sz w:val="18"/>
          <w:szCs w:val="18"/>
        </w:rPr>
        <w:t>1</w:t>
      </w:r>
    </w:p>
    <w:p w:rsidR="008D2AB8" w:rsidRPr="00787F7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787F7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>FORMULARZ OFERTY</w:t>
      </w:r>
    </w:p>
    <w:p w:rsidR="008D2AB8" w:rsidRPr="00787F7E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87F7E">
        <w:rPr>
          <w:rFonts w:ascii="Verdana" w:hAnsi="Verdana"/>
          <w:sz w:val="18"/>
          <w:szCs w:val="18"/>
          <w:lang w:val="de-DE"/>
        </w:rPr>
        <w:t>TEL.</w:t>
      </w:r>
      <w:r w:rsidRPr="00787F7E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87F7E">
        <w:rPr>
          <w:rFonts w:ascii="Verdana" w:hAnsi="Verdana"/>
          <w:sz w:val="18"/>
          <w:szCs w:val="18"/>
          <w:lang w:val="de-DE"/>
        </w:rPr>
        <w:t xml:space="preserve">FAX </w:t>
      </w:r>
      <w:r w:rsidRPr="00787F7E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87F7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87F7E"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FA3858" w:rsidRPr="00787F7E" w:rsidRDefault="00FA3858" w:rsidP="00FA385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FA3858" w:rsidRPr="00787F7E" w:rsidRDefault="00FA3858" w:rsidP="00FA3858">
      <w:pPr>
        <w:spacing w:line="360" w:lineRule="auto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Do: Nazwa i siedziba Zamawiającego:</w:t>
      </w:r>
    </w:p>
    <w:p w:rsidR="00FA3858" w:rsidRPr="00787F7E" w:rsidRDefault="00FA3858" w:rsidP="00FA3858">
      <w:pPr>
        <w:ind w:right="-110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:rsidR="00FA3858" w:rsidRPr="00787F7E" w:rsidRDefault="00FA3858" w:rsidP="00FA3858">
      <w:pPr>
        <w:ind w:right="-110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FA3858" w:rsidRPr="00787F7E" w:rsidRDefault="00FA3858" w:rsidP="00FA3858">
      <w:pPr>
        <w:ind w:right="-110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:rsidR="008D2AB8" w:rsidRPr="00787F7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87F7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B4397" w:rsidRPr="00787F7E">
        <w:rPr>
          <w:rFonts w:ascii="Verdana" w:hAnsi="Verdana"/>
          <w:b/>
          <w:sz w:val="18"/>
          <w:szCs w:val="18"/>
        </w:rPr>
        <w:t xml:space="preserve">Dostawa 3 szt. laptopów dla </w:t>
      </w:r>
      <w:proofErr w:type="spellStart"/>
      <w:r w:rsidR="007B4397" w:rsidRPr="00787F7E">
        <w:rPr>
          <w:rFonts w:ascii="Verdana" w:hAnsi="Verdana"/>
          <w:b/>
          <w:sz w:val="18"/>
          <w:szCs w:val="18"/>
        </w:rPr>
        <w:t>WFiIS</w:t>
      </w:r>
      <w:proofErr w:type="spellEnd"/>
      <w:r w:rsidR="007B4397" w:rsidRPr="00787F7E">
        <w:rPr>
          <w:rFonts w:ascii="Verdana" w:hAnsi="Verdana"/>
          <w:b/>
          <w:sz w:val="18"/>
          <w:szCs w:val="18"/>
        </w:rPr>
        <w:t xml:space="preserve"> - DE-dzp.272-294/24</w:t>
      </w:r>
      <w:r w:rsidRPr="00787F7E">
        <w:rPr>
          <w:rFonts w:ascii="Verdana" w:hAnsi="Verdana"/>
          <w:b/>
          <w:sz w:val="18"/>
          <w:szCs w:val="18"/>
        </w:rPr>
        <w:t xml:space="preserve">, </w:t>
      </w:r>
      <w:r w:rsidRPr="00787F7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87F7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2"/>
        <w:gridCol w:w="1364"/>
        <w:gridCol w:w="1449"/>
        <w:gridCol w:w="714"/>
        <w:gridCol w:w="1517"/>
        <w:gridCol w:w="1300"/>
        <w:gridCol w:w="1287"/>
        <w:gridCol w:w="1083"/>
      </w:tblGrid>
      <w:tr w:rsidR="00A051D7" w:rsidRPr="00787F7E" w:rsidTr="00A051D7">
        <w:tc>
          <w:tcPr>
            <w:tcW w:w="57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1365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Nazwa urządzenia</w:t>
            </w:r>
          </w:p>
        </w:tc>
        <w:tc>
          <w:tcPr>
            <w:tcW w:w="145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70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Ilość szt.</w:t>
            </w:r>
          </w:p>
        </w:tc>
        <w:tc>
          <w:tcPr>
            <w:tcW w:w="1511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Cena jednostkowa</w:t>
            </w:r>
          </w:p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netto</w:t>
            </w:r>
          </w:p>
        </w:tc>
        <w:tc>
          <w:tcPr>
            <w:tcW w:w="1306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29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084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A051D7" w:rsidRPr="00787F7E" w:rsidTr="00A051D7">
        <w:tc>
          <w:tcPr>
            <w:tcW w:w="57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365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Laptop 1</w:t>
            </w:r>
          </w:p>
        </w:tc>
        <w:tc>
          <w:tcPr>
            <w:tcW w:w="145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 xml:space="preserve">1 </w:t>
            </w:r>
            <w:proofErr w:type="spellStart"/>
            <w:r w:rsidRPr="00787F7E"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11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9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051D7" w:rsidRPr="00787F7E" w:rsidTr="00A051D7">
        <w:tc>
          <w:tcPr>
            <w:tcW w:w="57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1365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Laptop 2</w:t>
            </w:r>
          </w:p>
        </w:tc>
        <w:tc>
          <w:tcPr>
            <w:tcW w:w="1452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proofErr w:type="spellStart"/>
            <w:r w:rsidRPr="00787F7E"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11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9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051D7" w:rsidRPr="00787F7E" w:rsidTr="00A051D7">
        <w:tc>
          <w:tcPr>
            <w:tcW w:w="572" w:type="dxa"/>
            <w:vMerge w:val="restart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5031" w:type="dxa"/>
            <w:gridSpan w:val="4"/>
            <w:vMerge w:val="restart"/>
          </w:tcPr>
          <w:p w:rsidR="00A051D7" w:rsidRPr="00787F7E" w:rsidRDefault="00A051D7" w:rsidP="00A051D7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RAZEM</w:t>
            </w:r>
          </w:p>
          <w:p w:rsidR="00A051D7" w:rsidRPr="00787F7E" w:rsidRDefault="00A051D7" w:rsidP="00A051D7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87F7E">
              <w:rPr>
                <w:rFonts w:ascii="Verdana" w:hAnsi="Verdana"/>
                <w:b/>
                <w:sz w:val="18"/>
                <w:szCs w:val="18"/>
              </w:rPr>
              <w:t>słownie brutto:……………….………………</w:t>
            </w:r>
          </w:p>
        </w:tc>
        <w:tc>
          <w:tcPr>
            <w:tcW w:w="1306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9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051D7" w:rsidRPr="00787F7E" w:rsidTr="00BC1D69">
        <w:tc>
          <w:tcPr>
            <w:tcW w:w="572" w:type="dxa"/>
            <w:vMerge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5031" w:type="dxa"/>
            <w:gridSpan w:val="4"/>
            <w:vMerge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293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051D7" w:rsidRPr="00787F7E" w:rsidRDefault="00A051D7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640487" w:rsidRPr="00787F7E" w:rsidRDefault="00640487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87F7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 xml:space="preserve">Termin realizacji umowy: </w:t>
      </w:r>
      <w:r w:rsidR="00A051D7" w:rsidRPr="00787F7E">
        <w:rPr>
          <w:rFonts w:ascii="Verdana" w:hAnsi="Verdana"/>
          <w:b/>
          <w:sz w:val="18"/>
          <w:szCs w:val="18"/>
        </w:rPr>
        <w:t>do 7 dni od daty podpisania umowy</w:t>
      </w:r>
      <w:r w:rsidR="00A051D7" w:rsidRPr="00787F7E">
        <w:rPr>
          <w:rFonts w:ascii="Verdana" w:hAnsi="Verdana"/>
          <w:b/>
          <w:sz w:val="18"/>
          <w:szCs w:val="18"/>
        </w:rPr>
        <w:tab/>
      </w:r>
    </w:p>
    <w:p w:rsidR="00640487" w:rsidRPr="00787F7E" w:rsidRDefault="00640487" w:rsidP="00640487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bookmarkStart w:id="0" w:name="_Hlk147910056"/>
      <w:r w:rsidRPr="00787F7E">
        <w:rPr>
          <w:rFonts w:ascii="Verdana" w:hAnsi="Verdana"/>
          <w:b/>
          <w:sz w:val="18"/>
          <w:szCs w:val="18"/>
        </w:rPr>
        <w:t xml:space="preserve">Okres udzielonej gwarancji  </w:t>
      </w:r>
      <w:r w:rsidRPr="00787F7E">
        <w:rPr>
          <w:rFonts w:ascii="Verdana" w:hAnsi="Verdana"/>
          <w:bCs/>
          <w:sz w:val="18"/>
          <w:szCs w:val="18"/>
        </w:rPr>
        <w:t>………………………………m-</w:t>
      </w:r>
      <w:proofErr w:type="spellStart"/>
      <w:r w:rsidRPr="00787F7E">
        <w:rPr>
          <w:rFonts w:ascii="Verdana" w:hAnsi="Verdana"/>
          <w:bCs/>
          <w:sz w:val="18"/>
          <w:szCs w:val="18"/>
        </w:rPr>
        <w:t>cy</w:t>
      </w:r>
      <w:bookmarkStart w:id="1" w:name="_Hlk166162373"/>
      <w:bookmarkStart w:id="2" w:name="_Hlk163485290"/>
      <w:proofErr w:type="spellEnd"/>
      <w:r w:rsidRPr="00787F7E">
        <w:rPr>
          <w:rFonts w:ascii="Verdana" w:hAnsi="Verdana"/>
          <w:bCs/>
          <w:sz w:val="18"/>
          <w:szCs w:val="18"/>
        </w:rPr>
        <w:t>.</w:t>
      </w:r>
      <w:bookmarkEnd w:id="0"/>
      <w:r w:rsidRPr="00787F7E">
        <w:rPr>
          <w:rFonts w:ascii="Verdana" w:hAnsi="Verdana"/>
          <w:b/>
          <w:bCs/>
          <w:sz w:val="18"/>
          <w:szCs w:val="18"/>
        </w:rPr>
        <w:t xml:space="preserve"> </w:t>
      </w:r>
      <w:r w:rsidRPr="00787F7E">
        <w:rPr>
          <w:rFonts w:ascii="Verdana" w:hAnsi="Verdana"/>
          <w:sz w:val="18"/>
          <w:szCs w:val="18"/>
        </w:rPr>
        <w:t xml:space="preserve"> </w:t>
      </w:r>
      <w:r w:rsidRPr="00787F7E">
        <w:rPr>
          <w:rFonts w:ascii="Verdana" w:hAnsi="Verdana"/>
          <w:sz w:val="18"/>
          <w:szCs w:val="18"/>
          <w:highlight w:val="yellow"/>
        </w:rPr>
        <w:t>(</w:t>
      </w:r>
      <w:r w:rsidRPr="00787F7E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Pr="00787F7E">
        <w:rPr>
          <w:rFonts w:ascii="Verdana" w:hAnsi="Verdana"/>
          <w:i/>
          <w:sz w:val="18"/>
          <w:szCs w:val="18"/>
        </w:rPr>
        <w:t xml:space="preserve">*. </w:t>
      </w:r>
      <w:bookmarkEnd w:id="1"/>
    </w:p>
    <w:bookmarkEnd w:id="2"/>
    <w:p w:rsidR="00640487" w:rsidRPr="00787F7E" w:rsidRDefault="00640487" w:rsidP="00640487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787F7E">
        <w:rPr>
          <w:rFonts w:ascii="Verdana" w:hAnsi="Verdana"/>
          <w:i/>
          <w:sz w:val="16"/>
          <w:szCs w:val="16"/>
        </w:rPr>
        <w:t xml:space="preserve">*)Zamawiający informuje, że w przypadku braku wpisania gwarancji przez Wykonawcę, Zamawiający przyjmie gwarancję minimalną </w:t>
      </w:r>
      <w:proofErr w:type="spellStart"/>
      <w:r w:rsidRPr="00787F7E">
        <w:rPr>
          <w:rFonts w:ascii="Verdana" w:hAnsi="Verdana"/>
          <w:i/>
          <w:sz w:val="16"/>
          <w:szCs w:val="16"/>
        </w:rPr>
        <w:t>tj</w:t>
      </w:r>
      <w:proofErr w:type="spellEnd"/>
      <w:r w:rsidRPr="00787F7E">
        <w:rPr>
          <w:rFonts w:ascii="Verdana" w:hAnsi="Verdana"/>
          <w:i/>
          <w:sz w:val="16"/>
          <w:szCs w:val="16"/>
        </w:rPr>
        <w:t xml:space="preserve"> </w:t>
      </w:r>
      <w:r w:rsidR="00A051D7" w:rsidRPr="00787F7E">
        <w:rPr>
          <w:rFonts w:ascii="Verdana" w:hAnsi="Verdana"/>
          <w:i/>
          <w:sz w:val="16"/>
          <w:szCs w:val="16"/>
        </w:rPr>
        <w:t>12</w:t>
      </w:r>
      <w:r w:rsidRPr="00787F7E">
        <w:rPr>
          <w:rFonts w:ascii="Verdana" w:hAnsi="Verdana"/>
          <w:i/>
          <w:sz w:val="16"/>
          <w:szCs w:val="16"/>
        </w:rPr>
        <w:t xml:space="preserve"> miesi</w:t>
      </w:r>
      <w:r w:rsidR="00A051D7" w:rsidRPr="00787F7E">
        <w:rPr>
          <w:rFonts w:ascii="Verdana" w:hAnsi="Verdana"/>
          <w:i/>
          <w:sz w:val="16"/>
          <w:szCs w:val="16"/>
        </w:rPr>
        <w:t>ęcy</w:t>
      </w:r>
      <w:r w:rsidRPr="00787F7E">
        <w:rPr>
          <w:rFonts w:ascii="Verdana" w:hAnsi="Verdana"/>
          <w:i/>
          <w:sz w:val="16"/>
          <w:szCs w:val="16"/>
        </w:rPr>
        <w:t>.</w:t>
      </w:r>
    </w:p>
    <w:p w:rsidR="00787F7E" w:rsidRDefault="00787F7E" w:rsidP="0064048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640487" w:rsidRPr="00787F7E" w:rsidRDefault="00640487" w:rsidP="00640487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</w:t>
      </w:r>
      <w:bookmarkStart w:id="3" w:name="_GoBack"/>
      <w:bookmarkEnd w:id="3"/>
      <w:r w:rsidRPr="00787F7E">
        <w:rPr>
          <w:rFonts w:ascii="Verdana" w:hAnsi="Verdana"/>
          <w:sz w:val="18"/>
          <w:szCs w:val="18"/>
        </w:rPr>
        <w:t>w:</w:t>
      </w:r>
      <w:r w:rsidRPr="00787F7E">
        <w:rPr>
          <w:rFonts w:ascii="Verdana" w:hAnsi="Verdana"/>
          <w:b/>
          <w:sz w:val="18"/>
          <w:szCs w:val="18"/>
        </w:rPr>
        <w:t xml:space="preserve"> TAK/NIE</w:t>
      </w:r>
    </w:p>
    <w:p w:rsidR="00640487" w:rsidRPr="00787F7E" w:rsidRDefault="00640487" w:rsidP="00640487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:rsidR="00640487" w:rsidRPr="00787F7E" w:rsidRDefault="00640487" w:rsidP="0064048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b/>
          <w:sz w:val="18"/>
          <w:szCs w:val="18"/>
        </w:rPr>
        <w:t xml:space="preserve">Termin płatności: </w:t>
      </w:r>
      <w:r w:rsidRPr="00787F7E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40487" w:rsidRPr="00787F7E" w:rsidRDefault="00640487" w:rsidP="0064048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:rsidR="00640487" w:rsidRPr="00787F7E" w:rsidRDefault="00640487" w:rsidP="00640487">
      <w:pPr>
        <w:rPr>
          <w:rFonts w:ascii="Verdana" w:hAnsi="Verdana"/>
          <w:b/>
          <w:sz w:val="18"/>
          <w:szCs w:val="18"/>
          <w:u w:val="single"/>
        </w:rPr>
      </w:pPr>
      <w:r w:rsidRPr="00787F7E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640487" w:rsidRPr="00787F7E" w:rsidRDefault="00640487" w:rsidP="0064048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87F7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640487" w:rsidRPr="00787F7E" w:rsidRDefault="00640487" w:rsidP="006404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87F7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87F7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640487" w:rsidRPr="00787F7E" w:rsidRDefault="00640487" w:rsidP="006404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787F7E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40487" w:rsidRPr="00787F7E" w:rsidRDefault="00640487" w:rsidP="0064048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40487" w:rsidRPr="00787F7E" w:rsidRDefault="00640487" w:rsidP="0064048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7F7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40487" w:rsidRPr="00787F7E" w:rsidRDefault="00640487" w:rsidP="00640487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87F7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40487" w:rsidRPr="00787F7E" w:rsidRDefault="00640487" w:rsidP="0064048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0487" w:rsidRPr="00787F7E" w:rsidTr="0064048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0487" w:rsidRPr="00787F7E" w:rsidRDefault="006404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7F7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0487" w:rsidRPr="00787F7E" w:rsidRDefault="006404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7F7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640487" w:rsidRPr="00787F7E" w:rsidRDefault="006404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7F7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0487" w:rsidRPr="00787F7E" w:rsidRDefault="006404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87F7E">
              <w:rPr>
                <w:rFonts w:ascii="Verdana" w:hAnsi="Verdana"/>
                <w:sz w:val="18"/>
                <w:szCs w:val="18"/>
              </w:rPr>
              <w:t>Nazwa podwykonawcy</w:t>
            </w:r>
            <w:r w:rsidRPr="00787F7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40487" w:rsidRPr="00787F7E" w:rsidTr="006404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40487" w:rsidRPr="00787F7E" w:rsidTr="006404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0487" w:rsidRPr="00787F7E" w:rsidRDefault="00640487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40487" w:rsidRPr="00787F7E" w:rsidRDefault="00640487" w:rsidP="0064048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640487" w:rsidRPr="00787F7E" w:rsidRDefault="00640487" w:rsidP="00640487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787F7E">
        <w:rPr>
          <w:rFonts w:ascii="Verdana" w:hAnsi="Verdana" w:cs="Times New Roman"/>
          <w:sz w:val="18"/>
          <w:szCs w:val="18"/>
        </w:rPr>
        <w:tab/>
        <w:t>Imię i Nazwisko</w:t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  <w:r w:rsidRPr="00787F7E">
        <w:rPr>
          <w:rFonts w:ascii="Verdana" w:hAnsi="Verdana" w:cs="Times New Roman"/>
          <w:sz w:val="18"/>
          <w:szCs w:val="18"/>
        </w:rPr>
        <w:tab/>
      </w:r>
    </w:p>
    <w:p w:rsidR="00640487" w:rsidRPr="00787F7E" w:rsidRDefault="00640487" w:rsidP="00640487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7F7E">
        <w:rPr>
          <w:rFonts w:ascii="Verdana" w:hAnsi="Verdana"/>
          <w:sz w:val="18"/>
          <w:szCs w:val="18"/>
        </w:rPr>
        <w:tab/>
      </w:r>
      <w:r w:rsidRPr="00787F7E">
        <w:rPr>
          <w:rFonts w:ascii="Verdana" w:hAnsi="Verdana"/>
          <w:sz w:val="18"/>
          <w:szCs w:val="18"/>
        </w:rPr>
        <w:tab/>
        <w:t xml:space="preserve"> </w:t>
      </w:r>
    </w:p>
    <w:p w:rsidR="00640487" w:rsidRPr="00787F7E" w:rsidRDefault="00640487" w:rsidP="00640487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40487" w:rsidRPr="00787F7E" w:rsidRDefault="00640487" w:rsidP="00640487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87F7E">
        <w:rPr>
          <w:rFonts w:ascii="Verdana" w:hAnsi="Verdana"/>
          <w:sz w:val="18"/>
          <w:szCs w:val="18"/>
        </w:rPr>
        <w:tab/>
      </w:r>
      <w:r w:rsidRPr="00787F7E">
        <w:rPr>
          <w:rFonts w:ascii="Verdana" w:hAnsi="Verdana"/>
          <w:sz w:val="18"/>
          <w:szCs w:val="18"/>
        </w:rPr>
        <w:tab/>
        <w:t xml:space="preserve"> </w:t>
      </w:r>
    </w:p>
    <w:p w:rsidR="00640487" w:rsidRPr="00787F7E" w:rsidRDefault="00640487" w:rsidP="0064048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87F7E">
        <w:rPr>
          <w:rFonts w:ascii="Verdana" w:hAnsi="Verdana"/>
          <w:sz w:val="18"/>
          <w:szCs w:val="18"/>
        </w:rPr>
        <w:t>ych</w:t>
      </w:r>
      <w:proofErr w:type="spellEnd"/>
      <w:r w:rsidRPr="00787F7E">
        <w:rPr>
          <w:rFonts w:ascii="Verdana" w:hAnsi="Verdana"/>
          <w:sz w:val="18"/>
          <w:szCs w:val="18"/>
        </w:rPr>
        <w:t>) dokumentu(ów)</w:t>
      </w:r>
    </w:p>
    <w:p w:rsidR="00640487" w:rsidRPr="00787F7E" w:rsidRDefault="00640487" w:rsidP="00640487">
      <w:p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640487" w:rsidRPr="00787F7E" w:rsidRDefault="00640487" w:rsidP="00640487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załącznikami do niniejszej oferty są:</w:t>
      </w:r>
    </w:p>
    <w:p w:rsidR="00640487" w:rsidRPr="00787F7E" w:rsidRDefault="00640487" w:rsidP="0064048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40487" w:rsidRPr="00787F7E" w:rsidRDefault="00640487" w:rsidP="0064048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640487" w:rsidRPr="00787F7E" w:rsidRDefault="00640487" w:rsidP="0064048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640487" w:rsidRPr="00787F7E" w:rsidRDefault="00640487" w:rsidP="0064048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40487" w:rsidRPr="00787F7E" w:rsidRDefault="00640487" w:rsidP="00640487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787F7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640487" w:rsidRPr="00787F7E" w:rsidRDefault="00640487" w:rsidP="00640487">
      <w:pPr>
        <w:ind w:left="1440"/>
        <w:jc w:val="both"/>
        <w:rPr>
          <w:rFonts w:ascii="Verdana" w:hAnsi="Verdana"/>
          <w:sz w:val="18"/>
          <w:szCs w:val="18"/>
        </w:rPr>
      </w:pPr>
    </w:p>
    <w:p w:rsidR="00640487" w:rsidRPr="00787F7E" w:rsidRDefault="00640487" w:rsidP="00640487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:rsidR="00640487" w:rsidRPr="00787F7E" w:rsidRDefault="00640487" w:rsidP="0064048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</w:rPr>
      </w:pPr>
      <w:r w:rsidRPr="00787F7E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787F7E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787F7E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787F7E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787F7E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787F7E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787F7E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elektronicznym.</w:t>
      </w:r>
    </w:p>
    <w:p w:rsidR="00FE545C" w:rsidRPr="00787F7E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787F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9DF" w:rsidRDefault="002549DF">
      <w:r>
        <w:separator/>
      </w:r>
    </w:p>
  </w:endnote>
  <w:endnote w:type="continuationSeparator" w:id="0">
    <w:p w:rsidR="002549DF" w:rsidRDefault="0025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397" w:rsidRDefault="007B43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397" w:rsidRDefault="007B43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9DF" w:rsidRDefault="002549DF">
      <w:r>
        <w:separator/>
      </w:r>
    </w:p>
  </w:footnote>
  <w:footnote w:type="continuationSeparator" w:id="0">
    <w:p w:rsidR="002549DF" w:rsidRDefault="00254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397" w:rsidRDefault="007B43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4397" w:rsidRDefault="007B4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9D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49DF"/>
    <w:rsid w:val="002723B0"/>
    <w:rsid w:val="00315A4A"/>
    <w:rsid w:val="004B7300"/>
    <w:rsid w:val="004C6753"/>
    <w:rsid w:val="00595C87"/>
    <w:rsid w:val="005D2C65"/>
    <w:rsid w:val="005E6D94"/>
    <w:rsid w:val="0063384F"/>
    <w:rsid w:val="00640487"/>
    <w:rsid w:val="00643C6F"/>
    <w:rsid w:val="00646202"/>
    <w:rsid w:val="0065290F"/>
    <w:rsid w:val="006815F6"/>
    <w:rsid w:val="007748F0"/>
    <w:rsid w:val="00787F7E"/>
    <w:rsid w:val="007A4321"/>
    <w:rsid w:val="007B4397"/>
    <w:rsid w:val="007C23F0"/>
    <w:rsid w:val="00833933"/>
    <w:rsid w:val="00853083"/>
    <w:rsid w:val="008B2F0C"/>
    <w:rsid w:val="008B4928"/>
    <w:rsid w:val="008D2AB8"/>
    <w:rsid w:val="008F1C66"/>
    <w:rsid w:val="00970FE4"/>
    <w:rsid w:val="00A0022B"/>
    <w:rsid w:val="00A051D7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3858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65E58"/>
  <w15:chartTrackingRefBased/>
  <w15:docId w15:val="{DB8B2E3C-B7C5-4200-9563-EF45A3CE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640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4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A93F3-9C1E-459A-8EFA-52CDE3BD3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568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2024-06-13T08:00:00Z</dcterms:created>
  <dcterms:modified xsi:type="dcterms:W3CDTF">2024-06-24T07:02:00Z</dcterms:modified>
</cp:coreProperties>
</file>