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2A332" w14:textId="77777777" w:rsidR="00F245C5" w:rsidRPr="00353FDC" w:rsidRDefault="003B0CE2" w:rsidP="00C37A0A">
      <w:pPr>
        <w:jc w:val="right"/>
        <w:rPr>
          <w:rFonts w:ascii="Arial" w:hAnsi="Arial" w:cs="Arial"/>
        </w:rPr>
      </w:pPr>
      <w:bookmarkStart w:id="0" w:name="_Hlk53520193"/>
      <w:r w:rsidRPr="003B0CE2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3B0CE2">
        <w:rPr>
          <w:rFonts w:ascii="Arial" w:hAnsi="Arial" w:cs="Arial"/>
        </w:rPr>
        <w:t>2024-06-26</w:t>
      </w:r>
    </w:p>
    <w:p w14:paraId="40BB8A6F" w14:textId="77777777" w:rsidR="003B0CE2" w:rsidRPr="003B0CE2" w:rsidRDefault="003B0CE2" w:rsidP="00C37A0A">
      <w:pPr>
        <w:ind w:right="3969"/>
        <w:rPr>
          <w:rFonts w:ascii="Arial" w:hAnsi="Arial" w:cs="Arial"/>
          <w:b/>
          <w:bCs/>
        </w:rPr>
      </w:pPr>
      <w:r w:rsidRPr="003B0CE2">
        <w:rPr>
          <w:rFonts w:ascii="Arial" w:hAnsi="Arial" w:cs="Arial"/>
          <w:b/>
          <w:bCs/>
        </w:rPr>
        <w:t>Szpital Wojewódzki w Poznaniu</w:t>
      </w:r>
    </w:p>
    <w:p w14:paraId="75BA92EC" w14:textId="77777777" w:rsidR="00F245C5" w:rsidRPr="00353FDC" w:rsidRDefault="003B0CE2" w:rsidP="00C37A0A">
      <w:pPr>
        <w:ind w:right="3969"/>
        <w:rPr>
          <w:rFonts w:ascii="Arial" w:hAnsi="Arial" w:cs="Arial"/>
          <w:b/>
          <w:bCs/>
        </w:rPr>
      </w:pPr>
      <w:r w:rsidRPr="003B0CE2">
        <w:rPr>
          <w:rFonts w:ascii="Arial" w:hAnsi="Arial" w:cs="Arial"/>
          <w:b/>
          <w:bCs/>
        </w:rPr>
        <w:t>Dział Zamówień Publicznych</w:t>
      </w:r>
    </w:p>
    <w:p w14:paraId="11A35655" w14:textId="77777777" w:rsidR="00F245C5" w:rsidRPr="00353FDC" w:rsidRDefault="003B0CE2" w:rsidP="00C37A0A">
      <w:pPr>
        <w:ind w:right="3969"/>
        <w:rPr>
          <w:rFonts w:ascii="Arial" w:hAnsi="Arial" w:cs="Arial"/>
        </w:rPr>
      </w:pPr>
      <w:r w:rsidRPr="003B0CE2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3B0CE2">
        <w:rPr>
          <w:rFonts w:ascii="Arial" w:hAnsi="Arial" w:cs="Arial"/>
        </w:rPr>
        <w:t>7/19</w:t>
      </w:r>
    </w:p>
    <w:p w14:paraId="4233B240" w14:textId="77777777" w:rsidR="00F245C5" w:rsidRPr="00353FDC" w:rsidRDefault="003B0CE2" w:rsidP="00C37A0A">
      <w:pPr>
        <w:ind w:right="4253"/>
        <w:rPr>
          <w:rFonts w:ascii="Arial" w:hAnsi="Arial" w:cs="Arial"/>
        </w:rPr>
      </w:pPr>
      <w:r w:rsidRPr="003B0CE2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3B0CE2">
        <w:rPr>
          <w:rFonts w:ascii="Arial" w:hAnsi="Arial" w:cs="Arial"/>
        </w:rPr>
        <w:t>Poznań</w:t>
      </w:r>
    </w:p>
    <w:p w14:paraId="6C113F75" w14:textId="77777777" w:rsidR="00C37A0A" w:rsidRDefault="00C37A0A" w:rsidP="00C37A0A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5E805EC" w14:textId="1F286757" w:rsidR="00D30F1F" w:rsidRDefault="00D30F1F" w:rsidP="00C37A0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138032E" w14:textId="77777777" w:rsidR="00F245C5" w:rsidRDefault="00D30F1F" w:rsidP="00C37A0A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AD2316D" w14:textId="77777777" w:rsidR="00C37A0A" w:rsidRDefault="00C37A0A" w:rsidP="00C37A0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AF06585" w14:textId="77777777" w:rsidR="00C37A0A" w:rsidRPr="00D30F1F" w:rsidRDefault="00C37A0A" w:rsidP="00C37A0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3AAAAFF3" w14:textId="77777777" w:rsidTr="002716A3">
        <w:tc>
          <w:tcPr>
            <w:tcW w:w="10065" w:type="dxa"/>
            <w:shd w:val="clear" w:color="auto" w:fill="F2F2F2"/>
            <w:hideMark/>
          </w:tcPr>
          <w:p w14:paraId="6CDECA62" w14:textId="77777777" w:rsidR="00F245C5" w:rsidRPr="00353FDC" w:rsidRDefault="00F245C5" w:rsidP="00C37A0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1C83F0B" w14:textId="77777777" w:rsidR="00F245C5" w:rsidRDefault="00F245C5" w:rsidP="00C37A0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3A07072A" w14:textId="704102DE" w:rsidR="00C37A0A" w:rsidRPr="00353FDC" w:rsidRDefault="00C37A0A" w:rsidP="00C37A0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ORAZ UNIEWAŻNIENIU ZADANIA</w:t>
            </w:r>
          </w:p>
        </w:tc>
      </w:tr>
    </w:tbl>
    <w:p w14:paraId="412CC103" w14:textId="77777777" w:rsidR="00F245C5" w:rsidRPr="00353FDC" w:rsidRDefault="00F245C5" w:rsidP="00C37A0A">
      <w:pPr>
        <w:keepNext/>
        <w:outlineLvl w:val="0"/>
        <w:rPr>
          <w:rFonts w:ascii="Arial" w:hAnsi="Arial" w:cs="Arial"/>
          <w:b/>
        </w:rPr>
      </w:pPr>
    </w:p>
    <w:p w14:paraId="6CF571B8" w14:textId="77777777" w:rsidR="00F245C5" w:rsidRPr="00353FDC" w:rsidRDefault="00F245C5" w:rsidP="00C37A0A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FEA9213" w14:textId="77777777" w:rsidTr="002716A3">
        <w:tc>
          <w:tcPr>
            <w:tcW w:w="2269" w:type="dxa"/>
            <w:shd w:val="clear" w:color="auto" w:fill="auto"/>
          </w:tcPr>
          <w:p w14:paraId="1F1893AF" w14:textId="77777777" w:rsidR="00F245C5" w:rsidRPr="00353FDC" w:rsidRDefault="00F245C5" w:rsidP="00C37A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E67386" w14:textId="77777777" w:rsidR="00F245C5" w:rsidRPr="00353FDC" w:rsidRDefault="003B0CE2" w:rsidP="00C37A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B0CE2">
              <w:rPr>
                <w:rFonts w:ascii="Arial" w:hAnsi="Arial" w:cs="Arial"/>
                <w:bCs/>
              </w:rPr>
              <w:t>Remonty i naprawy wynikające z nakazów Sanepidu</w:t>
            </w:r>
          </w:p>
        </w:tc>
      </w:tr>
      <w:tr w:rsidR="003B0CE2" w:rsidRPr="00353FDC" w14:paraId="74345F28" w14:textId="77777777" w:rsidTr="007C5A06">
        <w:tc>
          <w:tcPr>
            <w:tcW w:w="2269" w:type="dxa"/>
            <w:shd w:val="clear" w:color="auto" w:fill="auto"/>
          </w:tcPr>
          <w:p w14:paraId="64F2DE28" w14:textId="77777777" w:rsidR="003B0CE2" w:rsidRPr="00353FDC" w:rsidRDefault="003B0CE2" w:rsidP="00C37A0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419D17" w14:textId="77777777" w:rsidR="003B0CE2" w:rsidRPr="00353FDC" w:rsidRDefault="003B0CE2" w:rsidP="00C37A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B0CE2">
              <w:rPr>
                <w:rFonts w:ascii="Arial" w:hAnsi="Arial" w:cs="Arial"/>
                <w:bCs/>
              </w:rPr>
              <w:t>SZW/DZP/40/2024</w:t>
            </w:r>
          </w:p>
        </w:tc>
      </w:tr>
    </w:tbl>
    <w:p w14:paraId="18337FA3" w14:textId="77777777" w:rsidR="00F245C5" w:rsidRPr="00E1738E" w:rsidRDefault="00F245C5" w:rsidP="00C37A0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4A0806A" w14:textId="4BB49C18" w:rsidR="00A02E94" w:rsidRDefault="00F245C5" w:rsidP="00C37A0A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3B0CE2" w:rsidRPr="003B0CE2">
        <w:rPr>
          <w:rFonts w:ascii="Arial" w:hAnsi="Arial" w:cs="Arial"/>
          <w:b/>
        </w:rPr>
        <w:t>Szpital Wojewódzki w Poznaniu</w:t>
      </w:r>
      <w:r w:rsidR="00C37A0A">
        <w:rPr>
          <w:rFonts w:ascii="Arial" w:hAnsi="Arial" w:cs="Arial"/>
          <w:b/>
        </w:rPr>
        <w:t xml:space="preserve">, </w:t>
      </w:r>
      <w:r w:rsidR="003B0CE2" w:rsidRPr="003B0CE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3B0CE2" w:rsidRPr="003B0CE2">
        <w:rPr>
          <w:rFonts w:ascii="Arial" w:hAnsi="Arial" w:cs="Arial"/>
        </w:rPr>
        <w:t>(</w:t>
      </w:r>
      <w:proofErr w:type="spellStart"/>
      <w:r w:rsidR="003B0CE2" w:rsidRPr="003B0CE2">
        <w:rPr>
          <w:rFonts w:ascii="Arial" w:hAnsi="Arial" w:cs="Arial"/>
        </w:rPr>
        <w:t>t.j</w:t>
      </w:r>
      <w:proofErr w:type="spellEnd"/>
      <w:r w:rsidR="003B0CE2" w:rsidRPr="003B0CE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0DA8DE20" w14:textId="77777777" w:rsidR="00C37A0A" w:rsidRDefault="00C37A0A" w:rsidP="00C37A0A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B0CE2" w14:paraId="62104F02" w14:textId="77777777" w:rsidTr="007C5A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B487C" w14:textId="04D1C723" w:rsidR="003B0CE2" w:rsidRPr="00F245C5" w:rsidRDefault="00C37A0A" w:rsidP="00C37A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3B0CE2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3B0CE2" w:rsidRPr="003B0CE2">
              <w:rPr>
                <w:rFonts w:ascii="Arial" w:hAnsi="Arial" w:cs="Arial"/>
                <w:b/>
                <w:bCs/>
              </w:rPr>
              <w:t>2</w:t>
            </w:r>
            <w:r w:rsidR="003B0CE2" w:rsidRPr="00F245C5">
              <w:rPr>
                <w:rFonts w:ascii="Arial" w:hAnsi="Arial" w:cs="Arial"/>
              </w:rPr>
              <w:t xml:space="preserve">: </w:t>
            </w:r>
            <w:r w:rsidR="003B0CE2" w:rsidRPr="003B0CE2">
              <w:rPr>
                <w:rFonts w:ascii="Arial" w:hAnsi="Arial" w:cs="Arial"/>
              </w:rPr>
              <w:t>malowanie wraz z materiałem pomieszczeń szpitalnych w filiach: 1, 2, 3</w:t>
            </w:r>
          </w:p>
          <w:p w14:paraId="1AC89F0E" w14:textId="77777777" w:rsidR="003B0CE2" w:rsidRPr="00F245C5" w:rsidRDefault="003B0CE2" w:rsidP="00C37A0A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B0CE2">
              <w:rPr>
                <w:rFonts w:ascii="Arial" w:hAnsi="Arial" w:cs="Arial"/>
                <w:b/>
              </w:rPr>
              <w:t>Dalrem</w:t>
            </w:r>
            <w:proofErr w:type="spellEnd"/>
            <w:r w:rsidRPr="003B0CE2">
              <w:rPr>
                <w:rFonts w:ascii="Arial" w:hAnsi="Arial" w:cs="Arial"/>
                <w:b/>
              </w:rPr>
              <w:t xml:space="preserve"> Adriana </w:t>
            </w:r>
            <w:proofErr w:type="spellStart"/>
            <w:r w:rsidRPr="003B0CE2">
              <w:rPr>
                <w:rFonts w:ascii="Arial" w:hAnsi="Arial" w:cs="Arial"/>
                <w:b/>
              </w:rPr>
              <w:t>Dałek</w:t>
            </w:r>
            <w:proofErr w:type="spellEnd"/>
          </w:p>
          <w:p w14:paraId="1D8AA60B" w14:textId="77777777" w:rsidR="003B0CE2" w:rsidRPr="00F245C5" w:rsidRDefault="003B0CE2" w:rsidP="00C37A0A">
            <w:pPr>
              <w:jc w:val="both"/>
              <w:rPr>
                <w:rFonts w:ascii="Arial" w:hAnsi="Arial" w:cs="Arial"/>
                <w:bCs/>
              </w:rPr>
            </w:pPr>
            <w:r w:rsidRPr="003B0CE2">
              <w:rPr>
                <w:rFonts w:ascii="Arial" w:hAnsi="Arial" w:cs="Arial"/>
                <w:bCs/>
              </w:rPr>
              <w:t>Tęczowa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B0CE2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B10B22F" w14:textId="77777777" w:rsidR="003B0CE2" w:rsidRPr="00F245C5" w:rsidRDefault="003B0CE2" w:rsidP="00C37A0A">
            <w:pPr>
              <w:jc w:val="both"/>
              <w:rPr>
                <w:rFonts w:ascii="Arial" w:hAnsi="Arial" w:cs="Arial"/>
                <w:bCs/>
              </w:rPr>
            </w:pPr>
            <w:r w:rsidRPr="003B0CE2">
              <w:rPr>
                <w:rFonts w:ascii="Arial" w:hAnsi="Arial" w:cs="Arial"/>
                <w:bCs/>
              </w:rPr>
              <w:t>62-095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B0CE2">
              <w:rPr>
                <w:rFonts w:ascii="Arial" w:hAnsi="Arial" w:cs="Arial"/>
                <w:bCs/>
              </w:rPr>
              <w:t>Murowana Goślina</w:t>
            </w:r>
          </w:p>
          <w:p w14:paraId="59E89B9A" w14:textId="77777777" w:rsidR="002744D3" w:rsidRDefault="003B0CE2" w:rsidP="002744D3">
            <w:pPr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="002744D3">
              <w:rPr>
                <w:rFonts w:ascii="Arial" w:hAnsi="Arial" w:cs="Arial"/>
              </w:rPr>
              <w:t>:</w:t>
            </w:r>
          </w:p>
          <w:p w14:paraId="1487F04D" w14:textId="4B4ACB9B" w:rsidR="002744D3" w:rsidRDefault="002744D3" w:rsidP="002744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stawka powierzchni białej - </w:t>
            </w:r>
            <w:r w:rsidRPr="00BB235B">
              <w:rPr>
                <w:rFonts w:ascii="Arial" w:hAnsi="Arial" w:cs="Arial"/>
              </w:rPr>
              <w:t>49.20 zł</w:t>
            </w:r>
            <w:r>
              <w:rPr>
                <w:rFonts w:ascii="Arial" w:hAnsi="Arial" w:cs="Arial"/>
              </w:rPr>
              <w:t>/m²</w:t>
            </w:r>
          </w:p>
          <w:p w14:paraId="7A90AC22" w14:textId="3224DD4E" w:rsidR="003B0CE2" w:rsidRPr="00F245C5" w:rsidRDefault="002744D3" w:rsidP="002744D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- stawka powierzchni kolorowej - 51.66</w:t>
            </w:r>
            <w:r w:rsidRPr="00BB235B">
              <w:rPr>
                <w:rFonts w:ascii="Arial" w:hAnsi="Arial" w:cs="Arial"/>
              </w:rPr>
              <w:t xml:space="preserve"> zł</w:t>
            </w:r>
            <w:r>
              <w:rPr>
                <w:rFonts w:ascii="Arial" w:hAnsi="Arial" w:cs="Arial"/>
              </w:rPr>
              <w:t>/m²</w:t>
            </w:r>
            <w:r w:rsidR="003B0CE2" w:rsidRPr="00F245C5">
              <w:rPr>
                <w:rFonts w:ascii="Arial" w:hAnsi="Arial" w:cs="Arial"/>
                <w:bCs/>
              </w:rPr>
              <w:t>.</w:t>
            </w:r>
          </w:p>
          <w:p w14:paraId="1B288652" w14:textId="77777777" w:rsidR="003B0CE2" w:rsidRPr="00F245C5" w:rsidRDefault="003B0CE2" w:rsidP="00C37A0A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B5B5E7" w14:textId="77777777" w:rsidR="003B0CE2" w:rsidRPr="00F245C5" w:rsidRDefault="003B0CE2" w:rsidP="00C37A0A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B0CE2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659EB4C8" w14:textId="77777777" w:rsidR="00C37A0A" w:rsidRDefault="00C37A0A" w:rsidP="00C37A0A">
      <w:pPr>
        <w:jc w:val="both"/>
        <w:rPr>
          <w:rFonts w:ascii="Arial" w:hAnsi="Arial" w:cs="Arial"/>
          <w:b/>
          <w:bCs/>
          <w:color w:val="000000"/>
        </w:rPr>
      </w:pPr>
    </w:p>
    <w:p w14:paraId="26B3F5BE" w14:textId="11E6FDAE" w:rsidR="00A02E94" w:rsidRDefault="00F245C5" w:rsidP="00C37A0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8"/>
        <w:gridCol w:w="2410"/>
        <w:gridCol w:w="1276"/>
      </w:tblGrid>
      <w:tr w:rsidR="00A02E94" w14:paraId="4D632110" w14:textId="77777777" w:rsidTr="00C37A0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E730B8" w14:textId="77777777" w:rsidR="00A02E94" w:rsidRPr="00F245C5" w:rsidRDefault="00F245C5" w:rsidP="00C37A0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44F39D" w14:textId="77777777" w:rsidR="00A02E94" w:rsidRPr="00F245C5" w:rsidRDefault="007D7932" w:rsidP="00C37A0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428FAD" w14:textId="77777777" w:rsidR="00A02E94" w:rsidRPr="00F245C5" w:rsidRDefault="007D7932" w:rsidP="00C37A0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8E97D1" w14:textId="77777777" w:rsidR="00A02E94" w:rsidRPr="00F245C5" w:rsidRDefault="00A02E94" w:rsidP="00C37A0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B0CE2" w14:paraId="4F312346" w14:textId="77777777" w:rsidTr="00C37A0A">
        <w:trPr>
          <w:trHeight w:val="8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517B" w14:textId="77777777" w:rsidR="003B0CE2" w:rsidRPr="007D7932" w:rsidRDefault="003B0CE2" w:rsidP="00C37A0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B0CE2">
              <w:rPr>
                <w:rFonts w:ascii="Arial" w:hAnsi="Arial" w:cs="Arial"/>
                <w:sz w:val="22"/>
                <w:szCs w:val="22"/>
              </w:rPr>
              <w:t>malowanie wraz z materiałem pomieszczeń szpitalnych w filiach: 1, 2, 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C063" w14:textId="77777777" w:rsidR="003B0CE2" w:rsidRPr="007D7932" w:rsidRDefault="003B0CE2" w:rsidP="00C37A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>Dalrem</w:t>
            </w:r>
            <w:proofErr w:type="spellEnd"/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Adriana </w:t>
            </w:r>
            <w:proofErr w:type="spellStart"/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>Dałek</w:t>
            </w:r>
            <w:proofErr w:type="spellEnd"/>
          </w:p>
          <w:p w14:paraId="7F937499" w14:textId="77777777" w:rsidR="003B0CE2" w:rsidRPr="007D7932" w:rsidRDefault="003B0CE2" w:rsidP="00C37A0A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Tęczowa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6ECFB3B" w14:textId="77777777" w:rsidR="003B0CE2" w:rsidRPr="007D7932" w:rsidRDefault="003B0CE2" w:rsidP="00C37A0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62-095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Murowana Goślina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3AF0" w14:textId="77777777" w:rsidR="00C37A0A" w:rsidRDefault="00C37A0A" w:rsidP="00C37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A18B389" w14:textId="77777777" w:rsidR="00C37A0A" w:rsidRDefault="00C37A0A" w:rsidP="00C37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6EE4C4" w14:textId="2055E401" w:rsidR="003B0CE2" w:rsidRPr="007D7932" w:rsidRDefault="003B0CE2" w:rsidP="00C37A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2758" w14:textId="77777777" w:rsidR="003B0CE2" w:rsidRPr="007D7932" w:rsidRDefault="003B0CE2" w:rsidP="00C37A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B0CE2" w14:paraId="010FB388" w14:textId="77777777" w:rsidTr="00C37A0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1923" w14:textId="77777777" w:rsidR="003B0CE2" w:rsidRPr="007D7932" w:rsidRDefault="003B0CE2" w:rsidP="00C37A0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B0CE2">
              <w:rPr>
                <w:rFonts w:ascii="Arial" w:hAnsi="Arial" w:cs="Arial"/>
                <w:sz w:val="22"/>
                <w:szCs w:val="22"/>
              </w:rPr>
              <w:t>malowanie wraz z materiałem pomieszczeń szpitalnych w filiach: 1, 2, 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80BFC" w14:textId="77777777" w:rsidR="003B0CE2" w:rsidRPr="007D7932" w:rsidRDefault="003B0CE2" w:rsidP="00C37A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>Zakład Malarsko-Budowlany Sylwester Bobrowski</w:t>
            </w:r>
          </w:p>
          <w:p w14:paraId="0A40AC33" w14:textId="77777777" w:rsidR="003B0CE2" w:rsidRPr="007D7932" w:rsidRDefault="003B0CE2" w:rsidP="00C37A0A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Parkowa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6E1AD87F" w14:textId="77777777" w:rsidR="003B0CE2" w:rsidRPr="007D7932" w:rsidRDefault="003B0CE2" w:rsidP="00C37A0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64-000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Kościan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3560" w14:textId="77777777" w:rsidR="00C37A0A" w:rsidRDefault="00C37A0A" w:rsidP="00C37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28BAC45" w14:textId="77777777" w:rsidR="00C37A0A" w:rsidRDefault="00C37A0A" w:rsidP="00C37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F07447" w14:textId="77556835" w:rsidR="003B0CE2" w:rsidRPr="007D7932" w:rsidRDefault="003B0CE2" w:rsidP="00C37A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1 - Cena - 96.38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9040" w14:textId="77777777" w:rsidR="003B0CE2" w:rsidRPr="007D7932" w:rsidRDefault="003B0CE2" w:rsidP="00C37A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 xml:space="preserve">  96,38</w:t>
            </w:r>
          </w:p>
        </w:tc>
      </w:tr>
    </w:tbl>
    <w:p w14:paraId="5267186F" w14:textId="77777777" w:rsidR="00A02E94" w:rsidRDefault="00A02E94" w:rsidP="00C37A0A">
      <w:pPr>
        <w:jc w:val="both"/>
        <w:rPr>
          <w:rFonts w:ascii="Arial" w:hAnsi="Arial" w:cs="Arial"/>
          <w:color w:val="000000"/>
        </w:rPr>
      </w:pPr>
    </w:p>
    <w:p w14:paraId="1F47CD40" w14:textId="006E138D" w:rsidR="002744D3" w:rsidRDefault="002744D3" w:rsidP="00910D4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oraz</w:t>
      </w:r>
    </w:p>
    <w:p w14:paraId="55A2C1C4" w14:textId="4F1172AD" w:rsidR="00FA08E7" w:rsidRPr="001B3336" w:rsidRDefault="002A419B" w:rsidP="00910D46">
      <w:pPr>
        <w:pStyle w:val="Tekstpodstawowy"/>
        <w:spacing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Zamawiający na podstawie art. 255 pkt. 2 </w:t>
      </w:r>
      <w:r w:rsidR="002744D3">
        <w:rPr>
          <w:rFonts w:ascii="Arial" w:hAnsi="Arial" w:cs="Arial"/>
          <w:color w:val="000000"/>
        </w:rPr>
        <w:t xml:space="preserve">unieważnia </w:t>
      </w:r>
      <w:r w:rsidR="002744D3" w:rsidRPr="0079798B">
        <w:rPr>
          <w:rFonts w:ascii="Arial" w:hAnsi="Arial" w:cs="Arial"/>
          <w:b/>
          <w:bCs/>
          <w:color w:val="000000"/>
        </w:rPr>
        <w:t xml:space="preserve">zadanie nr </w:t>
      </w:r>
      <w:r w:rsidR="00FA08E7" w:rsidRPr="0079798B">
        <w:rPr>
          <w:rFonts w:ascii="Arial" w:hAnsi="Arial" w:cs="Arial"/>
          <w:b/>
          <w:bCs/>
          <w:color w:val="000000"/>
        </w:rPr>
        <w:t>1:</w:t>
      </w:r>
      <w:r w:rsidR="00FA08E7">
        <w:rPr>
          <w:rFonts w:ascii="Arial" w:hAnsi="Arial" w:cs="Arial"/>
          <w:color w:val="000000"/>
        </w:rPr>
        <w:t xml:space="preserve"> </w:t>
      </w:r>
      <w:r w:rsidR="00FA08E7" w:rsidRPr="001B3336">
        <w:rPr>
          <w:rFonts w:ascii="Arial" w:hAnsi="Arial" w:cs="Arial"/>
        </w:rPr>
        <w:t>malowanie pomieszczeń kuchni w filii nr 2</w:t>
      </w:r>
      <w:r w:rsidR="00910D46">
        <w:rPr>
          <w:rFonts w:ascii="Arial" w:hAnsi="Arial" w:cs="Arial"/>
        </w:rPr>
        <w:t xml:space="preserve"> tj. wszystkie złożone wnioski o dopuszczenie do udziału w postępowaniu albo oferty podlegały odrzuceniu. </w:t>
      </w:r>
    </w:p>
    <w:p w14:paraId="2B45E225" w14:textId="5FF05BBC" w:rsidR="002744D3" w:rsidRDefault="002744D3" w:rsidP="00910D46">
      <w:pPr>
        <w:jc w:val="both"/>
        <w:rPr>
          <w:rFonts w:ascii="Arial" w:hAnsi="Arial" w:cs="Arial"/>
          <w:color w:val="000000"/>
        </w:rPr>
      </w:pPr>
    </w:p>
    <w:p w14:paraId="582144B9" w14:textId="77777777" w:rsidR="00A02E94" w:rsidRDefault="00A02E94" w:rsidP="00910D46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2B22A6B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F564FD1" w14:textId="77777777" w:rsidR="00A02E94" w:rsidRPr="007D7932" w:rsidRDefault="00A02E94" w:rsidP="00C37A0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D40B9E6" w14:textId="77777777" w:rsidR="00A02E94" w:rsidRPr="007D7932" w:rsidRDefault="00A02E94" w:rsidP="00C37A0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7289681" w14:textId="77777777" w:rsidR="00A02E94" w:rsidRPr="007D7932" w:rsidRDefault="00A02E94" w:rsidP="00C37A0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3B0CE2" w14:paraId="21B862B1" w14:textId="77777777" w:rsidTr="007C5A0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625168" w14:textId="77777777" w:rsidR="003B0CE2" w:rsidRPr="007D7932" w:rsidRDefault="003B0CE2" w:rsidP="00C37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D9F2F3" w14:textId="77777777" w:rsidR="003B0CE2" w:rsidRPr="007D7932" w:rsidRDefault="003B0CE2" w:rsidP="00C37A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>Zakład Malarsko-Budowlany Sylwester Bobrowski</w:t>
            </w:r>
          </w:p>
          <w:p w14:paraId="054A2AF9" w14:textId="77777777" w:rsidR="003B0CE2" w:rsidRPr="007D7932" w:rsidRDefault="003B0CE2" w:rsidP="00C37A0A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Parkowa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5F4C01" w14:textId="77777777" w:rsidR="003B0CE2" w:rsidRPr="007D7932" w:rsidRDefault="003B0CE2" w:rsidP="00C37A0A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64-000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Kościan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F38906" w14:textId="77777777" w:rsidR="003B0CE2" w:rsidRDefault="003B0CE2" w:rsidP="00C37A0A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3B0CE2">
              <w:rPr>
                <w:rFonts w:ascii="Arial" w:hAnsi="Arial" w:cs="Arial"/>
                <w:b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4DC69AB" w14:textId="77777777" w:rsidR="003B0CE2" w:rsidRPr="0013621B" w:rsidRDefault="003B0CE2" w:rsidP="00C37A0A">
            <w:pPr>
              <w:rPr>
                <w:rFonts w:ascii="Arial" w:hAnsi="Arial" w:cs="Arial"/>
                <w:sz w:val="12"/>
                <w:szCs w:val="12"/>
              </w:rPr>
            </w:pPr>
          </w:p>
          <w:p w14:paraId="56CEB1B1" w14:textId="77777777" w:rsidR="003B0CE2" w:rsidRPr="007D7932" w:rsidRDefault="003B0CE2" w:rsidP="00C37A0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283B4B5" w14:textId="7EA5FFE6" w:rsidR="003B0CE2" w:rsidRPr="00E7524B" w:rsidRDefault="000D3754" w:rsidP="00C37A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524B">
              <w:rPr>
                <w:rFonts w:ascii="Arial" w:hAnsi="Arial" w:cs="Arial"/>
                <w:sz w:val="22"/>
                <w:szCs w:val="22"/>
              </w:rPr>
              <w:t xml:space="preserve">Wykonawca </w:t>
            </w:r>
            <w:r w:rsidR="00E7524B" w:rsidRPr="00E7524B">
              <w:rPr>
                <w:rFonts w:ascii="Arial" w:hAnsi="Arial" w:cs="Arial"/>
                <w:sz w:val="22"/>
                <w:szCs w:val="22"/>
              </w:rPr>
              <w:t>na</w:t>
            </w:r>
            <w:r w:rsidRPr="00E7524B">
              <w:rPr>
                <w:rFonts w:ascii="Arial" w:hAnsi="Arial" w:cs="Arial"/>
                <w:sz w:val="22"/>
                <w:szCs w:val="22"/>
              </w:rPr>
              <w:t xml:space="preserve"> dwukrotne wezwanie do złożenia dokumentów </w:t>
            </w:r>
            <w:r w:rsidR="00E7524B" w:rsidRPr="00E7524B">
              <w:rPr>
                <w:rFonts w:ascii="Arial" w:hAnsi="Arial" w:cs="Arial"/>
                <w:color w:val="000000"/>
                <w:sz w:val="22"/>
                <w:szCs w:val="22"/>
              </w:rPr>
              <w:t>nie złożył w przewidzianym terminie oświadczenia, o którym mowa w art. 125 ust. 1, lub podmiotowego środka dowodowego</w:t>
            </w:r>
            <w:r w:rsidR="00E7524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910D46" w14:paraId="6311CADB" w14:textId="77777777" w:rsidTr="007C5A0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335763" w14:textId="21A070EE" w:rsidR="00910D46" w:rsidRPr="003B0CE2" w:rsidRDefault="00910D46" w:rsidP="00C37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16EF0B" w14:textId="77777777" w:rsidR="00910D46" w:rsidRPr="007D7932" w:rsidRDefault="00910D46" w:rsidP="00910D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>Dalrem</w:t>
            </w:r>
            <w:proofErr w:type="spellEnd"/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Adriana </w:t>
            </w:r>
            <w:proofErr w:type="spellStart"/>
            <w:r w:rsidRPr="003B0CE2">
              <w:rPr>
                <w:rFonts w:ascii="Arial" w:hAnsi="Arial" w:cs="Arial"/>
                <w:b/>
                <w:bCs/>
                <w:sz w:val="22"/>
                <w:szCs w:val="22"/>
              </w:rPr>
              <w:t>Dałek</w:t>
            </w:r>
            <w:proofErr w:type="spellEnd"/>
          </w:p>
          <w:p w14:paraId="66DD334A" w14:textId="77777777" w:rsidR="00910D46" w:rsidRPr="007D7932" w:rsidRDefault="00910D46" w:rsidP="00910D46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Tęczowa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9AC1A54" w14:textId="4F0583DC" w:rsidR="00910D46" w:rsidRPr="003B0CE2" w:rsidRDefault="00910D46" w:rsidP="00910D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62-095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CE2">
              <w:rPr>
                <w:rFonts w:ascii="Arial" w:hAnsi="Arial" w:cs="Arial"/>
                <w:sz w:val="22"/>
                <w:szCs w:val="22"/>
              </w:rPr>
              <w:t>Murowana Goślina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49DE25" w14:textId="77777777" w:rsidR="00E7524B" w:rsidRDefault="00E7524B" w:rsidP="00E7524B">
            <w:pPr>
              <w:rPr>
                <w:rFonts w:ascii="Arial" w:hAnsi="Arial" w:cs="Arial"/>
                <w:sz w:val="22"/>
                <w:szCs w:val="22"/>
              </w:rPr>
            </w:pPr>
            <w:r w:rsidRPr="003B0CE2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3B0CE2">
              <w:rPr>
                <w:rFonts w:ascii="Arial" w:hAnsi="Arial" w:cs="Arial"/>
                <w:b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DC0AE9" w14:textId="77777777" w:rsidR="00E7524B" w:rsidRPr="0013621B" w:rsidRDefault="00E7524B" w:rsidP="00E7524B">
            <w:pPr>
              <w:rPr>
                <w:rFonts w:ascii="Arial" w:hAnsi="Arial" w:cs="Arial"/>
                <w:sz w:val="12"/>
                <w:szCs w:val="12"/>
              </w:rPr>
            </w:pPr>
          </w:p>
          <w:p w14:paraId="639B3B79" w14:textId="77777777" w:rsidR="00E7524B" w:rsidRPr="007D7932" w:rsidRDefault="00E7524B" w:rsidP="00E7524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A7AC62F" w14:textId="0BD3E341" w:rsidR="00910D46" w:rsidRPr="003B0CE2" w:rsidRDefault="00E7524B" w:rsidP="00E6133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524B">
              <w:rPr>
                <w:rFonts w:ascii="Arial" w:hAnsi="Arial" w:cs="Arial"/>
                <w:sz w:val="22"/>
                <w:szCs w:val="22"/>
              </w:rPr>
              <w:t xml:space="preserve">Wykonawca </w:t>
            </w:r>
            <w:r w:rsidR="00E6133B">
              <w:rPr>
                <w:rFonts w:ascii="Arial" w:hAnsi="Arial" w:cs="Arial"/>
                <w:sz w:val="22"/>
                <w:szCs w:val="22"/>
              </w:rPr>
              <w:t xml:space="preserve">nie złożył w przewidzianym terminie środków dowodowych. Wykonawca </w:t>
            </w:r>
            <w:r w:rsidR="00D85501">
              <w:rPr>
                <w:rFonts w:ascii="Arial" w:hAnsi="Arial" w:cs="Arial"/>
                <w:sz w:val="22"/>
                <w:szCs w:val="22"/>
              </w:rPr>
              <w:t>złożył rezygnację z wykonania zadania.</w:t>
            </w:r>
          </w:p>
        </w:tc>
      </w:tr>
    </w:tbl>
    <w:p w14:paraId="39AED919" w14:textId="77777777" w:rsidR="00A02E94" w:rsidRDefault="00A02E94" w:rsidP="00C37A0A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3CB61C9" w14:textId="77777777" w:rsidR="00A02E94" w:rsidRDefault="00A02E94" w:rsidP="00C37A0A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C731D5C" w14:textId="77777777" w:rsidR="00A02E94" w:rsidRDefault="00A02E94" w:rsidP="00C37A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3B0CE2">
        <w:rPr>
          <w:rFonts w:ascii="Arial" w:hAnsi="Arial" w:cs="Arial"/>
        </w:rPr>
        <w:t>nie krótszym niż 5 dni od dnia przesłania niniejszej informacji o wyborze najkorzystniejszej oferty.</w:t>
      </w:r>
    </w:p>
    <w:p w14:paraId="573A14E2" w14:textId="77777777" w:rsidR="00A02E94" w:rsidRDefault="00A02E94" w:rsidP="00C37A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A40005C" w14:textId="77777777" w:rsidR="0013621B" w:rsidRPr="00C6247D" w:rsidRDefault="0013621B" w:rsidP="00C37A0A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45AB698" w14:textId="77777777" w:rsidR="0013621B" w:rsidRPr="00D50535" w:rsidRDefault="0013621B" w:rsidP="00C37A0A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71BB1A6" w14:textId="77777777" w:rsidR="0013621B" w:rsidRDefault="0013621B" w:rsidP="00C37A0A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D6C10C2" w14:textId="77777777" w:rsidR="00592BB6" w:rsidRDefault="00592BB6" w:rsidP="00C37A0A">
      <w:pPr>
        <w:ind w:left="3119" w:firstLine="425"/>
        <w:jc w:val="right"/>
        <w:rPr>
          <w:rFonts w:ascii="Arial" w:hAnsi="Arial" w:cs="Arial"/>
          <w:i/>
        </w:rPr>
      </w:pPr>
    </w:p>
    <w:p w14:paraId="05332AB3" w14:textId="77777777" w:rsidR="00592BB6" w:rsidRPr="002D64D4" w:rsidRDefault="00592BB6" w:rsidP="00592BB6">
      <w:pPr>
        <w:ind w:firstLine="425"/>
        <w:jc w:val="right"/>
        <w:rPr>
          <w:szCs w:val="22"/>
        </w:rPr>
      </w:pPr>
      <w:r w:rsidRPr="002D64D4">
        <w:rPr>
          <w:szCs w:val="22"/>
        </w:rPr>
        <w:t xml:space="preserve">/-/ Dyrektor Szpitala Wojewódzkiego </w:t>
      </w:r>
    </w:p>
    <w:p w14:paraId="16F9BBEB" w14:textId="25128B68" w:rsidR="00592BB6" w:rsidRPr="002D64D4" w:rsidRDefault="00592BB6" w:rsidP="00592BB6">
      <w:pPr>
        <w:ind w:firstLine="425"/>
        <w:jc w:val="center"/>
        <w:rPr>
          <w:szCs w:val="22"/>
        </w:rPr>
      </w:pPr>
      <w:r w:rsidRPr="002D64D4">
        <w:rPr>
          <w:szCs w:val="22"/>
        </w:rPr>
        <w:t xml:space="preserve">                                                                               </w:t>
      </w:r>
      <w:r>
        <w:rPr>
          <w:szCs w:val="22"/>
        </w:rPr>
        <w:t xml:space="preserve">                </w:t>
      </w:r>
      <w:r w:rsidRPr="002D64D4">
        <w:rPr>
          <w:szCs w:val="22"/>
        </w:rPr>
        <w:t xml:space="preserve">     w Poznaniu</w:t>
      </w:r>
    </w:p>
    <w:p w14:paraId="19C96702" w14:textId="7FDCECE2" w:rsidR="00592BB6" w:rsidRPr="004B39E0" w:rsidRDefault="00592BB6" w:rsidP="00592BB6">
      <w:pPr>
        <w:ind w:left="3119" w:firstLine="425"/>
        <w:rPr>
          <w:rFonts w:ascii="Arial" w:hAnsi="Arial" w:cs="Arial"/>
          <w:i/>
        </w:rPr>
      </w:pPr>
      <w:r w:rsidRPr="002D64D4">
        <w:rPr>
          <w:szCs w:val="22"/>
        </w:rPr>
        <w:t xml:space="preserve">                                                         </w:t>
      </w:r>
      <w:r>
        <w:rPr>
          <w:szCs w:val="22"/>
        </w:rPr>
        <w:t xml:space="preserve">   </w:t>
      </w:r>
      <w:r w:rsidRPr="002D64D4">
        <w:rPr>
          <w:szCs w:val="22"/>
        </w:rPr>
        <w:t xml:space="preserve">  </w:t>
      </w:r>
      <w:r>
        <w:rPr>
          <w:szCs w:val="22"/>
        </w:rPr>
        <w:t xml:space="preserve">     </w:t>
      </w:r>
      <w:r w:rsidRPr="002D64D4">
        <w:rPr>
          <w:szCs w:val="22"/>
        </w:rPr>
        <w:t>Piotr Nowicki</w:t>
      </w:r>
    </w:p>
    <w:bookmarkEnd w:id="0"/>
    <w:sectPr w:rsidR="00592BB6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39A3E" w14:textId="77777777" w:rsidR="00FA24F4" w:rsidRDefault="00FA24F4">
      <w:r>
        <w:separator/>
      </w:r>
    </w:p>
  </w:endnote>
  <w:endnote w:type="continuationSeparator" w:id="0">
    <w:p w14:paraId="6DD0FA8A" w14:textId="77777777" w:rsidR="00FA24F4" w:rsidRDefault="00FA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3C74E" w14:textId="77777777" w:rsidR="003B0CE2" w:rsidRDefault="003B0C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D2A18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C4A74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052DA83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0BED3" w14:textId="77777777" w:rsidR="003B0CE2" w:rsidRDefault="003B0C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F478B" w14:textId="77777777" w:rsidR="00FA24F4" w:rsidRDefault="00FA24F4">
      <w:r>
        <w:separator/>
      </w:r>
    </w:p>
  </w:footnote>
  <w:footnote w:type="continuationSeparator" w:id="0">
    <w:p w14:paraId="33899F92" w14:textId="77777777" w:rsidR="00FA24F4" w:rsidRDefault="00FA2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646BB" w14:textId="77777777" w:rsidR="003B0CE2" w:rsidRDefault="003B0C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0009A" w14:textId="77777777" w:rsidR="003B0CE2" w:rsidRDefault="003B0C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E0682" w14:textId="77777777" w:rsidR="003B0CE2" w:rsidRDefault="003B0C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4F4"/>
    <w:rsid w:val="00022322"/>
    <w:rsid w:val="00042497"/>
    <w:rsid w:val="000C1E6F"/>
    <w:rsid w:val="000D3754"/>
    <w:rsid w:val="000E4E56"/>
    <w:rsid w:val="0013621B"/>
    <w:rsid w:val="001A1468"/>
    <w:rsid w:val="001B7815"/>
    <w:rsid w:val="001C3F13"/>
    <w:rsid w:val="00211A34"/>
    <w:rsid w:val="002716A3"/>
    <w:rsid w:val="002744D3"/>
    <w:rsid w:val="002A419B"/>
    <w:rsid w:val="002B1E4F"/>
    <w:rsid w:val="002B6761"/>
    <w:rsid w:val="003445A0"/>
    <w:rsid w:val="003A0AFC"/>
    <w:rsid w:val="003B0CE2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2BB6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798B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0D46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32F32"/>
    <w:rsid w:val="00C37A0A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85501"/>
    <w:rsid w:val="00DC4261"/>
    <w:rsid w:val="00E23743"/>
    <w:rsid w:val="00E30B2D"/>
    <w:rsid w:val="00E6133B"/>
    <w:rsid w:val="00E62859"/>
    <w:rsid w:val="00E7524B"/>
    <w:rsid w:val="00E85D70"/>
    <w:rsid w:val="00F245C5"/>
    <w:rsid w:val="00F33C66"/>
    <w:rsid w:val="00F83783"/>
    <w:rsid w:val="00F960D7"/>
    <w:rsid w:val="00FA08E7"/>
    <w:rsid w:val="00FA24F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3C4DA"/>
  <w15:chartTrackingRefBased/>
  <w15:docId w15:val="{DB034B90-9B47-43DC-AB29-29DD1B48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FA08E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2024-06-26T06:40:00Z</cp:lastPrinted>
  <dcterms:created xsi:type="dcterms:W3CDTF">2024-06-26T06:41:00Z</dcterms:created>
  <dcterms:modified xsi:type="dcterms:W3CDTF">2024-06-26T06:41:00Z</dcterms:modified>
</cp:coreProperties>
</file>