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97404" w14:textId="2F677F30" w:rsidR="00B048DA" w:rsidRPr="00353FDC" w:rsidRDefault="00087306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087306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087306">
        <w:rPr>
          <w:rFonts w:ascii="Arial" w:hAnsi="Arial" w:cs="Arial"/>
        </w:rPr>
        <w:t>2024-06-2</w:t>
      </w:r>
      <w:r w:rsidR="00CD0EA1">
        <w:rPr>
          <w:rFonts w:ascii="Arial" w:hAnsi="Arial" w:cs="Arial"/>
        </w:rPr>
        <w:t>5</w:t>
      </w:r>
    </w:p>
    <w:p w14:paraId="60B46F34" w14:textId="3B363CC0" w:rsidR="00B048DA" w:rsidRPr="00353FDC" w:rsidRDefault="00087306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08730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051B0F1C" w14:textId="77777777" w:rsidR="00B048DA" w:rsidRPr="00353FDC" w:rsidRDefault="00087306" w:rsidP="00B048DA">
      <w:pPr>
        <w:spacing w:line="360" w:lineRule="auto"/>
        <w:ind w:right="3969"/>
        <w:rPr>
          <w:rFonts w:ascii="Arial" w:hAnsi="Arial" w:cs="Arial"/>
        </w:rPr>
      </w:pPr>
      <w:r w:rsidRPr="00087306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087306">
        <w:rPr>
          <w:rFonts w:ascii="Arial" w:hAnsi="Arial" w:cs="Arial"/>
        </w:rPr>
        <w:t>66</w:t>
      </w:r>
    </w:p>
    <w:p w14:paraId="7A1F6A41" w14:textId="77777777" w:rsidR="00B048DA" w:rsidRPr="00353FDC" w:rsidRDefault="00087306" w:rsidP="00B048DA">
      <w:pPr>
        <w:ind w:right="3969"/>
        <w:rPr>
          <w:rFonts w:ascii="Arial" w:hAnsi="Arial" w:cs="Arial"/>
        </w:rPr>
      </w:pPr>
      <w:r w:rsidRPr="00087306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087306">
        <w:rPr>
          <w:rFonts w:ascii="Arial" w:hAnsi="Arial" w:cs="Arial"/>
        </w:rPr>
        <w:t>Kraków</w:t>
      </w:r>
    </w:p>
    <w:p w14:paraId="223C2B96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960E996" w14:textId="3087115B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8B19D62" w14:textId="3D0463F8" w:rsidR="00CD0EA1" w:rsidRPr="00991262" w:rsidRDefault="00CD0EA1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991262">
        <w:rPr>
          <w:rFonts w:ascii="Arial" w:hAnsi="Arial" w:cs="Arial"/>
          <w:bCs/>
        </w:rPr>
        <w:t>SZP-271-2/24-</w:t>
      </w:r>
      <w:r w:rsidR="00991262" w:rsidRPr="00991262">
        <w:rPr>
          <w:rFonts w:ascii="Arial" w:hAnsi="Arial" w:cs="Arial"/>
          <w:bCs/>
        </w:rPr>
        <w:t>476.UG</w:t>
      </w:r>
    </w:p>
    <w:p w14:paraId="15EE265E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9D4CC45" w14:textId="77777777" w:rsidTr="00B048DA">
        <w:tc>
          <w:tcPr>
            <w:tcW w:w="9498" w:type="dxa"/>
            <w:shd w:val="clear" w:color="auto" w:fill="F2F2F2"/>
            <w:hideMark/>
          </w:tcPr>
          <w:p w14:paraId="6C4295D3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17AA9E6" w14:textId="307B299A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CD0EA1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GRUPA 8</w:t>
            </w:r>
          </w:p>
        </w:tc>
      </w:tr>
    </w:tbl>
    <w:p w14:paraId="23AD6C9A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4F2C1B3F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3F854D31" w14:textId="77777777" w:rsidTr="00B048DA">
        <w:tc>
          <w:tcPr>
            <w:tcW w:w="2269" w:type="dxa"/>
            <w:shd w:val="clear" w:color="auto" w:fill="auto"/>
          </w:tcPr>
          <w:p w14:paraId="6A1E2EC7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22F581E7" w14:textId="77777777" w:rsidR="00B048DA" w:rsidRPr="00353FDC" w:rsidRDefault="0008730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7306">
              <w:rPr>
                <w:rFonts w:ascii="Arial" w:hAnsi="Arial" w:cs="Arial"/>
                <w:bCs/>
              </w:rPr>
              <w:t>Dostawa produktów leczniczych</w:t>
            </w:r>
          </w:p>
        </w:tc>
      </w:tr>
      <w:tr w:rsidR="00087306" w:rsidRPr="00353FDC" w14:paraId="64C9CEE8" w14:textId="77777777" w:rsidTr="00065BA5">
        <w:tc>
          <w:tcPr>
            <w:tcW w:w="2269" w:type="dxa"/>
            <w:shd w:val="clear" w:color="auto" w:fill="auto"/>
          </w:tcPr>
          <w:p w14:paraId="77EF1535" w14:textId="77777777" w:rsidR="00087306" w:rsidRPr="00353FDC" w:rsidRDefault="00087306" w:rsidP="00065B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2A0D8C3D" w14:textId="77777777" w:rsidR="00087306" w:rsidRPr="00353FDC" w:rsidRDefault="00087306" w:rsidP="00065B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7306">
              <w:rPr>
                <w:rFonts w:ascii="Arial" w:hAnsi="Arial" w:cs="Arial"/>
                <w:bCs/>
              </w:rPr>
              <w:t>SZP-271-2/24</w:t>
            </w:r>
          </w:p>
        </w:tc>
      </w:tr>
    </w:tbl>
    <w:p w14:paraId="2D1396D0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38D7F0E" w14:textId="550F17B8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087306" w:rsidRPr="00087306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</w:t>
      </w:r>
      <w:r w:rsidR="00CD0EA1">
        <w:rPr>
          <w:rFonts w:ascii="Arial" w:hAnsi="Arial" w:cs="Arial"/>
        </w:rPr>
        <w:t xml:space="preserve">w związku z art. 263 </w:t>
      </w:r>
      <w:r w:rsidR="00C65E53" w:rsidRPr="00B048DA">
        <w:rPr>
          <w:rFonts w:ascii="Arial" w:hAnsi="Arial" w:cs="Arial"/>
        </w:rPr>
        <w:t xml:space="preserve">ustawy z dnia 11 września 2019r. Prawo zamówień publicznych </w:t>
      </w:r>
      <w:r w:rsidR="00087306" w:rsidRPr="00087306">
        <w:rPr>
          <w:rFonts w:ascii="Arial" w:hAnsi="Arial" w:cs="Arial"/>
        </w:rPr>
        <w:t>(</w:t>
      </w:r>
      <w:proofErr w:type="spellStart"/>
      <w:r w:rsidR="00087306" w:rsidRPr="00087306">
        <w:rPr>
          <w:rFonts w:ascii="Arial" w:hAnsi="Arial" w:cs="Arial"/>
        </w:rPr>
        <w:t>t.j</w:t>
      </w:r>
      <w:proofErr w:type="spellEnd"/>
      <w:r w:rsidR="00087306" w:rsidRPr="00087306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>, że w toczącym się postępowaniu o udzielenie zamówienia publicznego</w:t>
      </w:r>
      <w:r w:rsidR="00CD0EA1">
        <w:rPr>
          <w:rFonts w:ascii="Arial" w:hAnsi="Arial" w:cs="Arial"/>
        </w:rPr>
        <w:t xml:space="preserve"> w GRUPIE 8</w:t>
      </w:r>
      <w:r w:rsidR="00D26ED6" w:rsidRPr="00B048DA">
        <w:rPr>
          <w:rFonts w:ascii="Arial" w:hAnsi="Arial" w:cs="Arial"/>
        </w:rPr>
        <w:t xml:space="preserve">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87306" w14:paraId="13AC3FEE" w14:textId="77777777" w:rsidTr="00065BA5">
        <w:trPr>
          <w:cantSplit/>
        </w:trPr>
        <w:tc>
          <w:tcPr>
            <w:tcW w:w="9498" w:type="dxa"/>
          </w:tcPr>
          <w:p w14:paraId="46501F97" w14:textId="77777777" w:rsidR="00087306" w:rsidRDefault="00087306" w:rsidP="00065BA5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87306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87306">
              <w:rPr>
                <w:rFonts w:ascii="Arial" w:hAnsi="Arial" w:cs="Arial"/>
                <w:color w:val="000000"/>
              </w:rPr>
              <w:t>Grupa 8 - Produkt leczniczy</w:t>
            </w:r>
          </w:p>
          <w:p w14:paraId="0AD8C617" w14:textId="77777777" w:rsidR="00087306" w:rsidRPr="00B048DA" w:rsidRDefault="00087306" w:rsidP="00065BA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87306">
              <w:rPr>
                <w:rFonts w:ascii="Arial" w:hAnsi="Arial" w:cs="Arial"/>
                <w:b/>
              </w:rPr>
              <w:t>GENESIS PHARM Sp. z o. o. Sp. K.</w:t>
            </w:r>
          </w:p>
          <w:p w14:paraId="393418DA" w14:textId="77777777" w:rsidR="00087306" w:rsidRDefault="00087306" w:rsidP="00065BA5">
            <w:pPr>
              <w:spacing w:line="360" w:lineRule="auto"/>
              <w:rPr>
                <w:rFonts w:ascii="Arial" w:hAnsi="Arial" w:cs="Arial"/>
                <w:bCs/>
              </w:rPr>
            </w:pPr>
            <w:r w:rsidRPr="00087306">
              <w:rPr>
                <w:rFonts w:ascii="Arial" w:hAnsi="Arial" w:cs="Arial"/>
                <w:bCs/>
              </w:rPr>
              <w:t>Obywatelska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87306">
              <w:rPr>
                <w:rFonts w:ascii="Arial" w:hAnsi="Arial" w:cs="Arial"/>
                <w:bCs/>
              </w:rPr>
              <w:t>128/152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EAA3B63" w14:textId="77777777" w:rsidR="00087306" w:rsidRPr="00B048DA" w:rsidRDefault="00087306" w:rsidP="00065BA5">
            <w:pPr>
              <w:spacing w:line="360" w:lineRule="auto"/>
              <w:rPr>
                <w:rFonts w:ascii="Arial" w:hAnsi="Arial" w:cs="Arial"/>
                <w:bCs/>
              </w:rPr>
            </w:pPr>
            <w:r w:rsidRPr="00087306">
              <w:rPr>
                <w:rFonts w:ascii="Arial" w:hAnsi="Arial" w:cs="Arial"/>
                <w:bCs/>
              </w:rPr>
              <w:t>94-104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87306">
              <w:rPr>
                <w:rFonts w:ascii="Arial" w:hAnsi="Arial" w:cs="Arial"/>
                <w:bCs/>
              </w:rPr>
              <w:t>Łódź</w:t>
            </w:r>
          </w:p>
          <w:p w14:paraId="03B516CA" w14:textId="77777777" w:rsidR="00087306" w:rsidRPr="00B048DA" w:rsidRDefault="00087306" w:rsidP="00065BA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87306">
              <w:rPr>
                <w:rFonts w:ascii="Arial" w:hAnsi="Arial" w:cs="Arial"/>
                <w:b/>
              </w:rPr>
              <w:t>2 471.04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5380458" w14:textId="77777777" w:rsidR="00087306" w:rsidRPr="00B048DA" w:rsidRDefault="00087306" w:rsidP="00065BA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10B9050" w14:textId="3F0DBE04" w:rsidR="00087306" w:rsidRPr="00B048DA" w:rsidRDefault="00087306" w:rsidP="00065BA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87306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100,00 %, )</w:t>
            </w:r>
            <w:r w:rsidR="00F12B3F">
              <w:rPr>
                <w:rFonts w:ascii="Arial" w:hAnsi="Arial" w:cs="Arial"/>
              </w:rPr>
              <w:t>.</w:t>
            </w:r>
          </w:p>
        </w:tc>
      </w:tr>
    </w:tbl>
    <w:p w14:paraId="521D5265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127"/>
        <w:gridCol w:w="1134"/>
      </w:tblGrid>
      <w:tr w:rsidR="00992FF5" w14:paraId="56543864" w14:textId="77777777" w:rsidTr="009A63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EECAB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E419D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BFFF8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BAE79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87306" w14:paraId="23A48F02" w14:textId="77777777" w:rsidTr="009A63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6A018" w14:textId="77777777" w:rsidR="00087306" w:rsidRPr="007D7932" w:rsidRDefault="00087306" w:rsidP="00065BA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7306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87306">
              <w:rPr>
                <w:rFonts w:ascii="Arial" w:hAnsi="Arial" w:cs="Arial"/>
                <w:sz w:val="22"/>
                <w:szCs w:val="22"/>
              </w:rPr>
              <w:t>Grupa 8 -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8AAAF" w14:textId="77777777" w:rsidR="00087306" w:rsidRPr="007D7932" w:rsidRDefault="00087306" w:rsidP="00065BA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7306">
              <w:rPr>
                <w:rFonts w:ascii="Arial" w:hAnsi="Arial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5768DFFA" w14:textId="77777777" w:rsidR="00087306" w:rsidRPr="007D7932" w:rsidRDefault="00087306" w:rsidP="00065BA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87306">
              <w:rPr>
                <w:rFonts w:ascii="Arial" w:hAnsi="Arial" w:cs="Arial"/>
                <w:sz w:val="22"/>
                <w:szCs w:val="22"/>
              </w:rPr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7306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6D6562F1" w14:textId="77777777" w:rsidR="00087306" w:rsidRPr="007D7932" w:rsidRDefault="00087306" w:rsidP="00065BA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7306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87306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1032E" w14:textId="77777777" w:rsidR="00CD0EA1" w:rsidRDefault="00CD0EA1" w:rsidP="00065BA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</w:p>
          <w:p w14:paraId="6591B1AF" w14:textId="408E1EDA" w:rsidR="00087306" w:rsidRPr="007D7932" w:rsidRDefault="00087306" w:rsidP="00065BA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7306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CD0EA1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A636A" w14:textId="12D0D5F9" w:rsidR="00087306" w:rsidRPr="007D7932" w:rsidRDefault="00087306" w:rsidP="00065BA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87306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D0EA1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</w:tbl>
    <w:p w14:paraId="4D50D4C7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30FFBE72" w14:textId="70AD6288" w:rsidR="008642B3" w:rsidRPr="00992FF5" w:rsidRDefault="00087306" w:rsidP="00B51A2B">
      <w:pPr>
        <w:jc w:val="right"/>
        <w:rPr>
          <w:rFonts w:ascii="Arial" w:hAnsi="Arial" w:cs="Arial"/>
        </w:rPr>
      </w:pPr>
      <w:r w:rsidRPr="00087306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C1C52" w14:textId="77777777" w:rsidR="00205946" w:rsidRDefault="00205946">
      <w:r>
        <w:separator/>
      </w:r>
    </w:p>
  </w:endnote>
  <w:endnote w:type="continuationSeparator" w:id="0">
    <w:p w14:paraId="27A9E234" w14:textId="77777777" w:rsidR="00205946" w:rsidRDefault="0020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590FC" w14:textId="77777777" w:rsidR="00087306" w:rsidRDefault="000873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837C9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720FC2D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777223E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258AE" w14:textId="77777777" w:rsidR="00087306" w:rsidRDefault="000873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94E6C" w14:textId="77777777" w:rsidR="00205946" w:rsidRDefault="00205946">
      <w:r>
        <w:separator/>
      </w:r>
    </w:p>
  </w:footnote>
  <w:footnote w:type="continuationSeparator" w:id="0">
    <w:p w14:paraId="281DB979" w14:textId="77777777" w:rsidR="00205946" w:rsidRDefault="00205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6B20A" w14:textId="77777777" w:rsidR="00087306" w:rsidRDefault="000873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D8D36" w14:textId="77777777" w:rsidR="00087306" w:rsidRDefault="000873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0A567" w14:textId="77777777" w:rsidR="00087306" w:rsidRDefault="000873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5946"/>
    <w:rsid w:val="00022322"/>
    <w:rsid w:val="00042497"/>
    <w:rsid w:val="00087306"/>
    <w:rsid w:val="000C1E6F"/>
    <w:rsid w:val="000E4E56"/>
    <w:rsid w:val="001A1468"/>
    <w:rsid w:val="001B7815"/>
    <w:rsid w:val="001D1EEC"/>
    <w:rsid w:val="00205946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1262"/>
    <w:rsid w:val="00992FF5"/>
    <w:rsid w:val="009A632A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D0EA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12B3F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6336DE"/>
  <w15:chartTrackingRefBased/>
  <w15:docId w15:val="{E74991D3-923A-4653-8C16-975DB43F1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2A628-A435-4166-A5ED-E805B1909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247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cp:lastPrinted>1899-12-31T23:00:00Z</cp:lastPrinted>
  <dcterms:created xsi:type="dcterms:W3CDTF">2024-06-24T11:44:00Z</dcterms:created>
  <dcterms:modified xsi:type="dcterms:W3CDTF">2024-06-25T07:38:00Z</dcterms:modified>
</cp:coreProperties>
</file>