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499C9A" w14:textId="36A9CFF3" w:rsidR="00B048DA" w:rsidRPr="0018500B" w:rsidRDefault="00706462" w:rsidP="0018500B">
      <w:pPr>
        <w:spacing w:after="600"/>
        <w:jc w:val="right"/>
      </w:pPr>
      <w:bookmarkStart w:id="0" w:name="_Hlk53520193"/>
      <w:r w:rsidRPr="0018500B">
        <w:t>Kraków</w:t>
      </w:r>
      <w:r w:rsidR="00B048DA" w:rsidRPr="0018500B">
        <w:t xml:space="preserve"> dnia: </w:t>
      </w:r>
      <w:r w:rsidR="005F7700">
        <w:t>26.06.2024r.</w:t>
      </w:r>
    </w:p>
    <w:p w14:paraId="160986E8" w14:textId="77777777" w:rsidR="00706462" w:rsidRPr="0018500B" w:rsidRDefault="00706462" w:rsidP="0018500B">
      <w:pPr>
        <w:ind w:right="3969"/>
        <w:rPr>
          <w:b/>
          <w:bCs/>
        </w:rPr>
      </w:pPr>
      <w:r w:rsidRPr="0018500B">
        <w:rPr>
          <w:b/>
          <w:bCs/>
        </w:rPr>
        <w:t>Szpital Miejski Specjalistyczny</w:t>
      </w:r>
    </w:p>
    <w:p w14:paraId="06892649" w14:textId="77777777" w:rsidR="00706462" w:rsidRPr="0018500B" w:rsidRDefault="00706462" w:rsidP="0018500B">
      <w:pPr>
        <w:ind w:right="3969"/>
        <w:rPr>
          <w:b/>
          <w:bCs/>
        </w:rPr>
      </w:pPr>
      <w:r w:rsidRPr="0018500B">
        <w:rPr>
          <w:b/>
          <w:bCs/>
        </w:rPr>
        <w:t>im. Gabriela Narutowicza w Krakowie</w:t>
      </w:r>
    </w:p>
    <w:p w14:paraId="320E516E" w14:textId="77777777" w:rsidR="00B048DA" w:rsidRPr="0018500B" w:rsidRDefault="00706462" w:rsidP="0018500B">
      <w:pPr>
        <w:ind w:right="3969"/>
      </w:pPr>
      <w:r w:rsidRPr="0018500B">
        <w:t>ul. Prądnicka</w:t>
      </w:r>
      <w:r w:rsidR="00B048DA" w:rsidRPr="0018500B">
        <w:t xml:space="preserve"> </w:t>
      </w:r>
      <w:r w:rsidRPr="0018500B">
        <w:t>35-37</w:t>
      </w:r>
    </w:p>
    <w:p w14:paraId="6A56B9CE" w14:textId="77777777" w:rsidR="00B048DA" w:rsidRPr="0018500B" w:rsidRDefault="00706462" w:rsidP="0018500B">
      <w:pPr>
        <w:ind w:right="3969"/>
      </w:pPr>
      <w:r w:rsidRPr="0018500B">
        <w:t>31-202</w:t>
      </w:r>
      <w:r w:rsidR="00B048DA" w:rsidRPr="0018500B">
        <w:t xml:space="preserve"> </w:t>
      </w:r>
      <w:r w:rsidRPr="0018500B">
        <w:t>Kraków</w:t>
      </w:r>
    </w:p>
    <w:p w14:paraId="51409945" w14:textId="77777777" w:rsidR="00B048DA" w:rsidRPr="0018500B" w:rsidRDefault="00B048DA" w:rsidP="00B048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18500B" w14:paraId="6B598BBA" w14:textId="77777777" w:rsidTr="00B048DA">
        <w:tc>
          <w:tcPr>
            <w:tcW w:w="9498" w:type="dxa"/>
            <w:shd w:val="clear" w:color="auto" w:fill="F2F2F2"/>
            <w:hideMark/>
          </w:tcPr>
          <w:p w14:paraId="3644DEC8" w14:textId="37B54BF2" w:rsidR="00B048DA" w:rsidRPr="0018500B" w:rsidRDefault="0018500B" w:rsidP="00657229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B237C05" w14:textId="644B968C" w:rsidR="00B048DA" w:rsidRPr="0018500B" w:rsidRDefault="00B048DA" w:rsidP="00657229">
            <w:pPr>
              <w:keepNext/>
              <w:spacing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8500B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657229">
              <w:rPr>
                <w:b/>
                <w:spacing w:val="50"/>
                <w:kern w:val="28"/>
                <w:sz w:val="32"/>
                <w:szCs w:val="32"/>
              </w:rPr>
              <w:t xml:space="preserve"> w zakresie Pakietów 1,2,3,4,5,6,8,10,12,13</w:t>
            </w:r>
          </w:p>
        </w:tc>
      </w:tr>
    </w:tbl>
    <w:p w14:paraId="11A3AC7A" w14:textId="77777777" w:rsidR="0018500B" w:rsidRDefault="0018500B" w:rsidP="0018500B">
      <w:pPr>
        <w:spacing w:after="120" w:line="276" w:lineRule="auto"/>
        <w:jc w:val="both"/>
        <w:rPr>
          <w:rFonts w:eastAsia="Calibri"/>
          <w:lang w:eastAsia="en-US"/>
        </w:rPr>
      </w:pPr>
    </w:p>
    <w:p w14:paraId="23B1879D" w14:textId="3316ED8B" w:rsidR="00B048DA" w:rsidRPr="0018500B" w:rsidRDefault="00B048DA" w:rsidP="0018500B">
      <w:pPr>
        <w:spacing w:after="120" w:line="276" w:lineRule="auto"/>
        <w:jc w:val="both"/>
        <w:rPr>
          <w:rFonts w:eastAsia="Calibri"/>
          <w:lang w:eastAsia="en-US"/>
        </w:rPr>
      </w:pPr>
      <w:r w:rsidRPr="0018500B">
        <w:rPr>
          <w:rFonts w:eastAsia="Calibri"/>
          <w:lang w:eastAsia="en-US"/>
        </w:rPr>
        <w:t xml:space="preserve">Dotyczy </w:t>
      </w:r>
      <w:r w:rsidRPr="0018500B">
        <w:t>postępowania o udzielenie zamówienia publicznego</w:t>
      </w:r>
      <w:r w:rsidRPr="0018500B">
        <w:rPr>
          <w:rFonts w:eastAsia="Calibri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18500B" w14:paraId="7AFB43FB" w14:textId="77777777" w:rsidTr="00B048DA">
        <w:tc>
          <w:tcPr>
            <w:tcW w:w="2269" w:type="dxa"/>
            <w:shd w:val="clear" w:color="auto" w:fill="auto"/>
          </w:tcPr>
          <w:p w14:paraId="6CAC51B9" w14:textId="77777777" w:rsidR="00B048DA" w:rsidRPr="0018500B" w:rsidRDefault="00B048DA" w:rsidP="0018500B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18500B"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29C80F2F" w14:textId="77777777" w:rsidR="00B048DA" w:rsidRPr="0018500B" w:rsidRDefault="00706462" w:rsidP="0018500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18500B">
              <w:rPr>
                <w:bCs/>
              </w:rPr>
              <w:t>Zakup i dostawa produktów farmaceutycznych (programy lekowe, substancje czynne w chemioterapii, pozostałe leki)</w:t>
            </w:r>
          </w:p>
        </w:tc>
      </w:tr>
      <w:tr w:rsidR="00706462" w:rsidRPr="0018500B" w14:paraId="1A576D3D" w14:textId="77777777" w:rsidTr="003524C0">
        <w:tc>
          <w:tcPr>
            <w:tcW w:w="2269" w:type="dxa"/>
            <w:shd w:val="clear" w:color="auto" w:fill="auto"/>
          </w:tcPr>
          <w:p w14:paraId="146BE015" w14:textId="77777777" w:rsidR="00706462" w:rsidRPr="0018500B" w:rsidRDefault="00706462" w:rsidP="0018500B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18500B"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09804EB0" w14:textId="77777777" w:rsidR="00706462" w:rsidRPr="0018500B" w:rsidRDefault="00706462" w:rsidP="0018500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18500B">
              <w:rPr>
                <w:bCs/>
              </w:rPr>
              <w:t>ZP/37/2024</w:t>
            </w:r>
          </w:p>
        </w:tc>
      </w:tr>
    </w:tbl>
    <w:p w14:paraId="27067296" w14:textId="77777777" w:rsidR="00B048DA" w:rsidRPr="0018500B" w:rsidRDefault="00B048DA" w:rsidP="0018500B">
      <w:pPr>
        <w:tabs>
          <w:tab w:val="left" w:pos="708"/>
          <w:tab w:val="center" w:pos="4536"/>
          <w:tab w:val="right" w:pos="9072"/>
        </w:tabs>
        <w:spacing w:line="276" w:lineRule="auto"/>
      </w:pPr>
    </w:p>
    <w:p w14:paraId="7165EC0E" w14:textId="409E8A53" w:rsidR="008642B3" w:rsidRPr="0018500B" w:rsidRDefault="00B048DA" w:rsidP="0018500B">
      <w:pPr>
        <w:pStyle w:val="Nagwek"/>
        <w:tabs>
          <w:tab w:val="clear" w:pos="4536"/>
          <w:tab w:val="clear" w:pos="9072"/>
        </w:tabs>
        <w:spacing w:after="60" w:line="276" w:lineRule="auto"/>
        <w:jc w:val="both"/>
      </w:pPr>
      <w:r w:rsidRPr="0018500B">
        <w:t xml:space="preserve">Zamawiający, działając </w:t>
      </w:r>
      <w:r w:rsidR="00C65E53" w:rsidRPr="0018500B">
        <w:t>na podstawie art. 253 ust. 1</w:t>
      </w:r>
      <w:r w:rsidR="00836DAF" w:rsidRPr="0018500B">
        <w:t xml:space="preserve"> pkt. 1 i ust. 2</w:t>
      </w:r>
      <w:r w:rsidR="00C65E53" w:rsidRPr="0018500B">
        <w:t xml:space="preserve"> ustawy z dnia 11 września 2019r. Prawo zamówień publicznych </w:t>
      </w:r>
      <w:r w:rsidR="00706462" w:rsidRPr="0018500B">
        <w:t>(t.j. Dz. U. z 2023r. poz. 1605)</w:t>
      </w:r>
      <w:r w:rsidR="00C65E53" w:rsidRPr="0018500B">
        <w:t>, zwanej dalej „ustawą Pzp”</w:t>
      </w:r>
      <w:r w:rsidR="00D26ED6" w:rsidRPr="0018500B">
        <w:t xml:space="preserve">, </w:t>
      </w:r>
      <w:r w:rsidR="00C65E53" w:rsidRPr="0018500B">
        <w:t>informuje</w:t>
      </w:r>
      <w:r w:rsidR="00D26ED6" w:rsidRPr="0018500B">
        <w:t xml:space="preserve">, że w toczącym się postępowaniu o udzielenie zamówienia publicznego, jako </w:t>
      </w:r>
      <w:r w:rsidR="00756CDA" w:rsidRPr="0018500B">
        <w:t>najkorzystniejsz</w:t>
      </w:r>
      <w:r w:rsidR="00D26ED6" w:rsidRPr="0018500B">
        <w:t xml:space="preserve">a wybrana została </w:t>
      </w:r>
      <w:r w:rsidR="00756CDA" w:rsidRPr="0018500B">
        <w:t>ofer</w:t>
      </w:r>
      <w:r w:rsidR="00D26ED6" w:rsidRPr="0018500B">
        <w:t>t</w:t>
      </w:r>
      <w:r w:rsidR="009F0E5C" w:rsidRPr="0018500B">
        <w:t>a</w:t>
      </w:r>
      <w:r w:rsidRPr="0018500B">
        <w:t xml:space="preserve"> złożona przez wykonawcę</w:t>
      </w:r>
      <w:r w:rsidR="00D26ED6" w:rsidRPr="0018500B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06462" w:rsidRPr="0018500B" w14:paraId="2C0CC938" w14:textId="77777777" w:rsidTr="0018500B">
        <w:trPr>
          <w:cantSplit/>
          <w:trHeight w:val="1805"/>
        </w:trPr>
        <w:tc>
          <w:tcPr>
            <w:tcW w:w="9498" w:type="dxa"/>
          </w:tcPr>
          <w:p w14:paraId="0536BB8E" w14:textId="77777777" w:rsidR="00706462" w:rsidRPr="0018500B" w:rsidRDefault="00706462" w:rsidP="0018500B">
            <w:pPr>
              <w:jc w:val="both"/>
              <w:rPr>
                <w:b/>
              </w:rPr>
            </w:pPr>
            <w:r w:rsidRPr="0018500B">
              <w:rPr>
                <w:b/>
              </w:rPr>
              <w:t>Farmacol Logistyka Sp. z o.o.</w:t>
            </w:r>
          </w:p>
          <w:p w14:paraId="1FC5DC21" w14:textId="2CFE5BB6" w:rsidR="00706462" w:rsidRPr="0018500B" w:rsidRDefault="0018500B" w:rsidP="0018500B">
            <w:pPr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06462" w:rsidRPr="0018500B">
              <w:rPr>
                <w:bCs/>
              </w:rPr>
              <w:t xml:space="preserve">Szopienicka 77  </w:t>
            </w:r>
          </w:p>
          <w:p w14:paraId="049A918B" w14:textId="77777777" w:rsidR="00706462" w:rsidRPr="0018500B" w:rsidRDefault="00706462" w:rsidP="0018500B">
            <w:pPr>
              <w:rPr>
                <w:bCs/>
              </w:rPr>
            </w:pPr>
            <w:r w:rsidRPr="0018500B">
              <w:rPr>
                <w:bCs/>
              </w:rPr>
              <w:t>40-431 Katowice</w:t>
            </w:r>
          </w:p>
          <w:p w14:paraId="6BFEC718" w14:textId="77777777" w:rsidR="0018500B" w:rsidRPr="0018500B" w:rsidRDefault="0018500B" w:rsidP="0018500B">
            <w:pPr>
              <w:spacing w:before="120" w:after="240"/>
              <w:jc w:val="both"/>
              <w:rPr>
                <w:b/>
              </w:rPr>
            </w:pPr>
            <w:r w:rsidRPr="0018500B">
              <w:rPr>
                <w:color w:val="000000"/>
              </w:rPr>
              <w:t>Pakiet 1 - Caspofungin</w:t>
            </w:r>
          </w:p>
          <w:p w14:paraId="2B385B21" w14:textId="15EA64C2" w:rsidR="00706462" w:rsidRPr="0018500B" w:rsidRDefault="00706462" w:rsidP="0018500B">
            <w:pPr>
              <w:spacing w:before="120"/>
              <w:jc w:val="both"/>
            </w:pPr>
            <w:r w:rsidRPr="0018500B">
              <w:rPr>
                <w:u w:val="single"/>
              </w:rPr>
              <w:t>Uzasadnienie wyboru</w:t>
            </w:r>
            <w:r w:rsidRPr="0018500B">
              <w:t>:</w:t>
            </w:r>
            <w:r w:rsidR="0018500B">
              <w:t xml:space="preserve"> </w:t>
            </w:r>
            <w:r w:rsidRPr="0018500B">
              <w:t>Najkorzystniejsza złożona oferta spełniająca wymagania</w:t>
            </w:r>
            <w:r w:rsidR="0018500B">
              <w:t xml:space="preserve"> </w:t>
            </w:r>
            <w:r w:rsidRPr="0018500B">
              <w:t>Zamawiającego.</w:t>
            </w:r>
          </w:p>
        </w:tc>
      </w:tr>
      <w:tr w:rsidR="00706462" w:rsidRPr="0018500B" w14:paraId="5DEF3BE4" w14:textId="77777777" w:rsidTr="0018500B">
        <w:trPr>
          <w:cantSplit/>
          <w:trHeight w:val="1690"/>
        </w:trPr>
        <w:tc>
          <w:tcPr>
            <w:tcW w:w="9498" w:type="dxa"/>
          </w:tcPr>
          <w:p w14:paraId="1703AD06" w14:textId="77777777" w:rsidR="00706462" w:rsidRPr="0018500B" w:rsidRDefault="00706462" w:rsidP="0018500B">
            <w:pPr>
              <w:jc w:val="both"/>
              <w:rPr>
                <w:b/>
              </w:rPr>
            </w:pPr>
            <w:r w:rsidRPr="0018500B">
              <w:rPr>
                <w:b/>
              </w:rPr>
              <w:t>Asclepios S.A.</w:t>
            </w:r>
          </w:p>
          <w:p w14:paraId="03118219" w14:textId="587A5423" w:rsidR="00706462" w:rsidRPr="0018500B" w:rsidRDefault="0018500B" w:rsidP="0018500B">
            <w:pPr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06462" w:rsidRPr="0018500B">
              <w:rPr>
                <w:bCs/>
              </w:rPr>
              <w:t xml:space="preserve">Hubska 44  </w:t>
            </w:r>
          </w:p>
          <w:p w14:paraId="51B89990" w14:textId="77777777" w:rsidR="00706462" w:rsidRPr="0018500B" w:rsidRDefault="00706462" w:rsidP="0018500B">
            <w:pPr>
              <w:rPr>
                <w:bCs/>
              </w:rPr>
            </w:pPr>
            <w:r w:rsidRPr="0018500B">
              <w:rPr>
                <w:bCs/>
              </w:rPr>
              <w:t>50-502 Wrocław</w:t>
            </w:r>
          </w:p>
          <w:p w14:paraId="6AB1B5CA" w14:textId="77777777" w:rsidR="0018500B" w:rsidRDefault="0018500B" w:rsidP="0018500B">
            <w:pPr>
              <w:spacing w:before="120"/>
              <w:jc w:val="both"/>
              <w:rPr>
                <w:u w:val="single"/>
              </w:rPr>
            </w:pPr>
            <w:r w:rsidRPr="0018500B">
              <w:rPr>
                <w:color w:val="000000"/>
              </w:rPr>
              <w:t>Pakiet 2 - Acidum levofolinicum</w:t>
            </w:r>
            <w:r w:rsidRPr="0018500B">
              <w:rPr>
                <w:u w:val="single"/>
              </w:rPr>
              <w:t xml:space="preserve"> </w:t>
            </w:r>
          </w:p>
          <w:p w14:paraId="22D4EF5B" w14:textId="696288B6" w:rsidR="00706462" w:rsidRPr="0018500B" w:rsidRDefault="00706462" w:rsidP="0018500B">
            <w:pPr>
              <w:spacing w:before="120"/>
              <w:jc w:val="both"/>
            </w:pPr>
            <w:r w:rsidRPr="0018500B">
              <w:rPr>
                <w:u w:val="single"/>
              </w:rPr>
              <w:t>Uzasadnienie wyboru</w:t>
            </w:r>
            <w:r w:rsidRPr="0018500B">
              <w:t>:</w:t>
            </w:r>
            <w:r w:rsidR="0018500B">
              <w:t xml:space="preserve"> </w:t>
            </w:r>
            <w:r w:rsidRPr="0018500B">
              <w:t>Jedyna złożona oferta. Spełnia wymagania Zamawiającego.</w:t>
            </w:r>
          </w:p>
        </w:tc>
      </w:tr>
      <w:tr w:rsidR="00706462" w:rsidRPr="0018500B" w14:paraId="2508680E" w14:textId="77777777" w:rsidTr="003524C0">
        <w:trPr>
          <w:cantSplit/>
        </w:trPr>
        <w:tc>
          <w:tcPr>
            <w:tcW w:w="9498" w:type="dxa"/>
          </w:tcPr>
          <w:p w14:paraId="5BE0A5A7" w14:textId="77777777" w:rsidR="00706462" w:rsidRPr="0018500B" w:rsidRDefault="00706462" w:rsidP="0018500B">
            <w:pPr>
              <w:jc w:val="both"/>
              <w:rPr>
                <w:b/>
              </w:rPr>
            </w:pPr>
            <w:r w:rsidRPr="0018500B">
              <w:rPr>
                <w:b/>
              </w:rPr>
              <w:t>Urtica Sp. z o.o.</w:t>
            </w:r>
          </w:p>
          <w:p w14:paraId="543FD4F4" w14:textId="77777777" w:rsidR="00706462" w:rsidRPr="0018500B" w:rsidRDefault="00706462" w:rsidP="0018500B">
            <w:pPr>
              <w:rPr>
                <w:bCs/>
              </w:rPr>
            </w:pPr>
            <w:r w:rsidRPr="0018500B">
              <w:rPr>
                <w:bCs/>
              </w:rPr>
              <w:t xml:space="preserve">Krzemieniecka 120  </w:t>
            </w:r>
          </w:p>
          <w:p w14:paraId="2FD973F3" w14:textId="77777777" w:rsidR="00706462" w:rsidRPr="0018500B" w:rsidRDefault="00706462" w:rsidP="0018500B">
            <w:pPr>
              <w:rPr>
                <w:bCs/>
              </w:rPr>
            </w:pPr>
            <w:r w:rsidRPr="0018500B">
              <w:rPr>
                <w:bCs/>
              </w:rPr>
              <w:t>54-640 Wrocław</w:t>
            </w:r>
          </w:p>
          <w:p w14:paraId="01A0626E" w14:textId="77777777" w:rsidR="0018500B" w:rsidRDefault="0018500B" w:rsidP="0018500B">
            <w:pPr>
              <w:spacing w:before="120"/>
              <w:jc w:val="both"/>
              <w:rPr>
                <w:u w:val="single"/>
              </w:rPr>
            </w:pPr>
            <w:r w:rsidRPr="0018500B">
              <w:rPr>
                <w:color w:val="000000"/>
              </w:rPr>
              <w:t>Pakiet 3 - Leki I</w:t>
            </w:r>
          </w:p>
          <w:p w14:paraId="67E05ACD" w14:textId="1540D326" w:rsidR="00706462" w:rsidRPr="0018500B" w:rsidRDefault="00706462" w:rsidP="0018500B">
            <w:pPr>
              <w:spacing w:before="120"/>
              <w:jc w:val="both"/>
            </w:pPr>
            <w:r w:rsidRPr="0018500B">
              <w:rPr>
                <w:u w:val="single"/>
              </w:rPr>
              <w:t>Uzasadnienie wyboru</w:t>
            </w:r>
            <w:r w:rsidRPr="0018500B">
              <w:t>:</w:t>
            </w:r>
            <w:r w:rsidR="0018500B">
              <w:t xml:space="preserve"> </w:t>
            </w:r>
            <w:r w:rsidRPr="0018500B">
              <w:t>Jedyna złożona oferta. Spełnia wymagania Zamawiającego.</w:t>
            </w:r>
          </w:p>
        </w:tc>
      </w:tr>
      <w:tr w:rsidR="00706462" w:rsidRPr="0018500B" w14:paraId="06C9684E" w14:textId="77777777" w:rsidTr="003524C0">
        <w:trPr>
          <w:cantSplit/>
        </w:trPr>
        <w:tc>
          <w:tcPr>
            <w:tcW w:w="9498" w:type="dxa"/>
          </w:tcPr>
          <w:p w14:paraId="04A48D89" w14:textId="77777777" w:rsidR="00706462" w:rsidRPr="0018500B" w:rsidRDefault="00706462" w:rsidP="0018500B">
            <w:pPr>
              <w:jc w:val="both"/>
              <w:rPr>
                <w:b/>
              </w:rPr>
            </w:pPr>
            <w:r w:rsidRPr="0018500B">
              <w:rPr>
                <w:b/>
              </w:rPr>
              <w:t>Sanofi Sp. z o.o.</w:t>
            </w:r>
          </w:p>
          <w:p w14:paraId="37D681E2" w14:textId="77777777" w:rsidR="00706462" w:rsidRPr="0018500B" w:rsidRDefault="00706462" w:rsidP="0018500B">
            <w:pPr>
              <w:rPr>
                <w:bCs/>
              </w:rPr>
            </w:pPr>
            <w:r w:rsidRPr="0018500B">
              <w:rPr>
                <w:bCs/>
              </w:rPr>
              <w:t xml:space="preserve">Kasprzaka 6  </w:t>
            </w:r>
          </w:p>
          <w:p w14:paraId="3B418F06" w14:textId="77777777" w:rsidR="00706462" w:rsidRPr="0018500B" w:rsidRDefault="00706462" w:rsidP="0018500B">
            <w:pPr>
              <w:rPr>
                <w:bCs/>
              </w:rPr>
            </w:pPr>
            <w:r w:rsidRPr="0018500B">
              <w:rPr>
                <w:bCs/>
              </w:rPr>
              <w:t>01-211 Warszawa</w:t>
            </w:r>
          </w:p>
          <w:p w14:paraId="0A8AB494" w14:textId="77777777" w:rsidR="0018500B" w:rsidRPr="0018500B" w:rsidRDefault="0018500B" w:rsidP="0018500B">
            <w:pPr>
              <w:spacing w:before="120" w:after="240"/>
              <w:jc w:val="both"/>
              <w:rPr>
                <w:b/>
              </w:rPr>
            </w:pPr>
            <w:r w:rsidRPr="0018500B">
              <w:rPr>
                <w:color w:val="000000"/>
              </w:rPr>
              <w:t>Pakiet 4 - Insuliny</w:t>
            </w:r>
          </w:p>
          <w:p w14:paraId="44E7AC4A" w14:textId="204ED20A" w:rsidR="00706462" w:rsidRPr="0018500B" w:rsidRDefault="00706462" w:rsidP="0018500B">
            <w:pPr>
              <w:spacing w:before="120"/>
              <w:jc w:val="both"/>
            </w:pPr>
            <w:r w:rsidRPr="0018500B">
              <w:rPr>
                <w:u w:val="single"/>
              </w:rPr>
              <w:t>Uzasadnienie wyboru</w:t>
            </w:r>
            <w:r w:rsidRPr="0018500B">
              <w:t>:</w:t>
            </w:r>
            <w:r w:rsidR="0018500B">
              <w:t xml:space="preserve"> </w:t>
            </w:r>
            <w:r w:rsidRPr="0018500B">
              <w:t>Jedyna złożona oferta. Spełnia wymagania Zamawiającego.</w:t>
            </w:r>
          </w:p>
        </w:tc>
      </w:tr>
      <w:tr w:rsidR="00706462" w:rsidRPr="0018500B" w14:paraId="3B6F3667" w14:textId="77777777" w:rsidTr="0018500B">
        <w:trPr>
          <w:cantSplit/>
          <w:trHeight w:val="1845"/>
        </w:trPr>
        <w:tc>
          <w:tcPr>
            <w:tcW w:w="9498" w:type="dxa"/>
          </w:tcPr>
          <w:p w14:paraId="300C1794" w14:textId="77777777" w:rsidR="00706462" w:rsidRPr="0018500B" w:rsidRDefault="00706462" w:rsidP="0018500B">
            <w:pPr>
              <w:jc w:val="both"/>
              <w:rPr>
                <w:b/>
              </w:rPr>
            </w:pPr>
            <w:r w:rsidRPr="0018500B">
              <w:rPr>
                <w:b/>
              </w:rPr>
              <w:lastRenderedPageBreak/>
              <w:t>Bialmed Sp. z o.o.</w:t>
            </w:r>
          </w:p>
          <w:p w14:paraId="5AF16766" w14:textId="77777777" w:rsidR="00706462" w:rsidRPr="0018500B" w:rsidRDefault="00706462" w:rsidP="0018500B">
            <w:pPr>
              <w:rPr>
                <w:bCs/>
              </w:rPr>
            </w:pPr>
            <w:r w:rsidRPr="0018500B">
              <w:rPr>
                <w:bCs/>
              </w:rPr>
              <w:t xml:space="preserve">ul. Kazimierzowska 46/48/35  </w:t>
            </w:r>
          </w:p>
          <w:p w14:paraId="7A189DB3" w14:textId="77777777" w:rsidR="00706462" w:rsidRPr="0018500B" w:rsidRDefault="00706462" w:rsidP="0018500B">
            <w:pPr>
              <w:rPr>
                <w:bCs/>
              </w:rPr>
            </w:pPr>
            <w:r w:rsidRPr="0018500B">
              <w:rPr>
                <w:bCs/>
              </w:rPr>
              <w:t>02-546 Warszawa</w:t>
            </w:r>
          </w:p>
          <w:p w14:paraId="6B8202B2" w14:textId="77777777" w:rsidR="0018500B" w:rsidRPr="0018500B" w:rsidRDefault="0018500B" w:rsidP="0018500B">
            <w:pPr>
              <w:spacing w:before="120" w:after="240"/>
              <w:jc w:val="both"/>
              <w:rPr>
                <w:b/>
              </w:rPr>
            </w:pPr>
            <w:r w:rsidRPr="0018500B">
              <w:rPr>
                <w:color w:val="000000"/>
              </w:rPr>
              <w:t>Pakiet 5 - Aztreonam</w:t>
            </w:r>
          </w:p>
          <w:p w14:paraId="4F2AE3BA" w14:textId="3E3469D4" w:rsidR="00706462" w:rsidRPr="0018500B" w:rsidRDefault="00706462" w:rsidP="0018500B">
            <w:pPr>
              <w:spacing w:before="120"/>
              <w:jc w:val="both"/>
            </w:pPr>
            <w:r w:rsidRPr="0018500B">
              <w:rPr>
                <w:u w:val="single"/>
              </w:rPr>
              <w:t>Uzasadnienie wyboru</w:t>
            </w:r>
            <w:r w:rsidRPr="0018500B">
              <w:t>:</w:t>
            </w:r>
            <w:r w:rsidR="0018500B">
              <w:t xml:space="preserve"> </w:t>
            </w:r>
            <w:r w:rsidRPr="0018500B">
              <w:t>Najkorzystniejsza złożona oferta spełniająca wymagania Zamawiającego.</w:t>
            </w:r>
          </w:p>
        </w:tc>
      </w:tr>
      <w:tr w:rsidR="00706462" w:rsidRPr="0018500B" w14:paraId="48599E49" w14:textId="77777777" w:rsidTr="0018500B">
        <w:trPr>
          <w:cantSplit/>
          <w:trHeight w:val="1828"/>
        </w:trPr>
        <w:tc>
          <w:tcPr>
            <w:tcW w:w="9498" w:type="dxa"/>
          </w:tcPr>
          <w:p w14:paraId="38372B92" w14:textId="77777777" w:rsidR="00706462" w:rsidRPr="0018500B" w:rsidRDefault="00706462" w:rsidP="0018500B">
            <w:pPr>
              <w:jc w:val="both"/>
              <w:rPr>
                <w:b/>
              </w:rPr>
            </w:pPr>
            <w:r w:rsidRPr="0018500B">
              <w:rPr>
                <w:b/>
              </w:rPr>
              <w:t>Tramco Sp z o. o.</w:t>
            </w:r>
          </w:p>
          <w:p w14:paraId="378F45E0" w14:textId="77777777" w:rsidR="00706462" w:rsidRPr="0018500B" w:rsidRDefault="00706462" w:rsidP="0018500B">
            <w:pPr>
              <w:rPr>
                <w:bCs/>
              </w:rPr>
            </w:pPr>
            <w:r w:rsidRPr="0018500B">
              <w:rPr>
                <w:bCs/>
              </w:rPr>
              <w:t xml:space="preserve">Wolskie, ul.Wolska 14  </w:t>
            </w:r>
          </w:p>
          <w:p w14:paraId="0E7860F2" w14:textId="77777777" w:rsidR="00706462" w:rsidRPr="0018500B" w:rsidRDefault="00706462" w:rsidP="0018500B">
            <w:pPr>
              <w:rPr>
                <w:bCs/>
              </w:rPr>
            </w:pPr>
            <w:r w:rsidRPr="0018500B">
              <w:rPr>
                <w:bCs/>
              </w:rPr>
              <w:t>05-860 Płochocin</w:t>
            </w:r>
          </w:p>
          <w:p w14:paraId="55090089" w14:textId="77777777" w:rsidR="0018500B" w:rsidRPr="0018500B" w:rsidRDefault="0018500B" w:rsidP="0018500B">
            <w:pPr>
              <w:spacing w:before="120" w:after="240"/>
              <w:jc w:val="both"/>
              <w:rPr>
                <w:b/>
              </w:rPr>
            </w:pPr>
            <w:r w:rsidRPr="0018500B">
              <w:rPr>
                <w:color w:val="000000"/>
              </w:rPr>
              <w:t>Pakiet 6 - Thiopental</w:t>
            </w:r>
          </w:p>
          <w:p w14:paraId="046596DF" w14:textId="5467E795" w:rsidR="00706462" w:rsidRPr="0018500B" w:rsidRDefault="00706462" w:rsidP="0018500B">
            <w:pPr>
              <w:spacing w:before="120"/>
              <w:jc w:val="both"/>
            </w:pPr>
            <w:r w:rsidRPr="0018500B">
              <w:rPr>
                <w:u w:val="single"/>
              </w:rPr>
              <w:t>Uzasadnienie wyboru</w:t>
            </w:r>
            <w:r w:rsidRPr="0018500B">
              <w:t>:</w:t>
            </w:r>
            <w:r w:rsidR="0018500B">
              <w:t xml:space="preserve"> </w:t>
            </w:r>
            <w:r w:rsidRPr="0018500B">
              <w:t>Najkorzystniejsza złożona oferta spełniająca wymagania Zamawiającego.</w:t>
            </w:r>
          </w:p>
        </w:tc>
      </w:tr>
      <w:tr w:rsidR="00706462" w:rsidRPr="0018500B" w14:paraId="5D9A322F" w14:textId="77777777" w:rsidTr="003524C0">
        <w:trPr>
          <w:cantSplit/>
        </w:trPr>
        <w:tc>
          <w:tcPr>
            <w:tcW w:w="9498" w:type="dxa"/>
          </w:tcPr>
          <w:p w14:paraId="5595A165" w14:textId="77777777" w:rsidR="00706462" w:rsidRPr="0018500B" w:rsidRDefault="00706462" w:rsidP="0018500B">
            <w:pPr>
              <w:jc w:val="both"/>
              <w:rPr>
                <w:b/>
              </w:rPr>
            </w:pPr>
            <w:r w:rsidRPr="0018500B">
              <w:rPr>
                <w:b/>
              </w:rPr>
              <w:t>Servier Polska Services Sp. z o.o.</w:t>
            </w:r>
          </w:p>
          <w:p w14:paraId="685D76E8" w14:textId="6A58838A" w:rsidR="00706462" w:rsidRPr="0018500B" w:rsidRDefault="0018500B" w:rsidP="0018500B">
            <w:pPr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06462" w:rsidRPr="0018500B">
              <w:rPr>
                <w:bCs/>
              </w:rPr>
              <w:t xml:space="preserve">Burakowska 14  </w:t>
            </w:r>
          </w:p>
          <w:p w14:paraId="64A78C9A" w14:textId="77777777" w:rsidR="00706462" w:rsidRPr="0018500B" w:rsidRDefault="00706462" w:rsidP="0018500B">
            <w:pPr>
              <w:rPr>
                <w:bCs/>
              </w:rPr>
            </w:pPr>
            <w:r w:rsidRPr="0018500B">
              <w:rPr>
                <w:bCs/>
              </w:rPr>
              <w:t>01-066 Warszawa</w:t>
            </w:r>
          </w:p>
          <w:p w14:paraId="54D1D1EF" w14:textId="77777777" w:rsidR="0018500B" w:rsidRPr="0018500B" w:rsidRDefault="0018500B" w:rsidP="0018500B">
            <w:pPr>
              <w:spacing w:before="120" w:after="240"/>
              <w:jc w:val="both"/>
              <w:rPr>
                <w:b/>
              </w:rPr>
            </w:pPr>
            <w:r w:rsidRPr="0018500B">
              <w:rPr>
                <w:color w:val="000000"/>
              </w:rPr>
              <w:t>Pakiet 8 - Trifluridinum + Tipiracilum</w:t>
            </w:r>
          </w:p>
          <w:p w14:paraId="3D8CCCD1" w14:textId="0ACA4CA4" w:rsidR="00706462" w:rsidRPr="0018500B" w:rsidRDefault="00706462" w:rsidP="0018500B">
            <w:pPr>
              <w:spacing w:before="120"/>
              <w:jc w:val="both"/>
            </w:pPr>
            <w:r w:rsidRPr="0018500B">
              <w:rPr>
                <w:u w:val="single"/>
              </w:rPr>
              <w:t>Uzasadnienie wyboru</w:t>
            </w:r>
            <w:r w:rsidRPr="0018500B">
              <w:t>:</w:t>
            </w:r>
            <w:r w:rsidR="0018500B">
              <w:t xml:space="preserve"> </w:t>
            </w:r>
            <w:r w:rsidRPr="0018500B">
              <w:t>Jedyna złożona oferta. Spełnia wymagania Zamawiającego.</w:t>
            </w:r>
          </w:p>
        </w:tc>
      </w:tr>
      <w:tr w:rsidR="00706462" w:rsidRPr="0018500B" w14:paraId="07A703D3" w14:textId="77777777" w:rsidTr="003524C0">
        <w:trPr>
          <w:cantSplit/>
        </w:trPr>
        <w:tc>
          <w:tcPr>
            <w:tcW w:w="9498" w:type="dxa"/>
          </w:tcPr>
          <w:p w14:paraId="0AF77942" w14:textId="77777777" w:rsidR="00706462" w:rsidRPr="0018500B" w:rsidRDefault="00706462" w:rsidP="0018500B">
            <w:pPr>
              <w:jc w:val="both"/>
              <w:rPr>
                <w:b/>
              </w:rPr>
            </w:pPr>
            <w:r w:rsidRPr="0018500B">
              <w:rPr>
                <w:b/>
              </w:rPr>
              <w:t>Sanofi Sp. z o.o.</w:t>
            </w:r>
          </w:p>
          <w:p w14:paraId="52F3881B" w14:textId="79DF5759" w:rsidR="00706462" w:rsidRPr="0018500B" w:rsidRDefault="0018500B" w:rsidP="0018500B">
            <w:pPr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06462" w:rsidRPr="0018500B">
              <w:rPr>
                <w:bCs/>
              </w:rPr>
              <w:t xml:space="preserve">Kasprzaka 6  </w:t>
            </w:r>
          </w:p>
          <w:p w14:paraId="63B95750" w14:textId="77777777" w:rsidR="00706462" w:rsidRPr="0018500B" w:rsidRDefault="00706462" w:rsidP="0018500B">
            <w:pPr>
              <w:rPr>
                <w:bCs/>
              </w:rPr>
            </w:pPr>
            <w:r w:rsidRPr="0018500B">
              <w:rPr>
                <w:bCs/>
              </w:rPr>
              <w:t>01-211 Warszawa</w:t>
            </w:r>
          </w:p>
          <w:p w14:paraId="3354B67D" w14:textId="77777777" w:rsidR="0018500B" w:rsidRPr="0018500B" w:rsidRDefault="0018500B" w:rsidP="0018500B">
            <w:pPr>
              <w:spacing w:before="120" w:after="240"/>
              <w:jc w:val="both"/>
              <w:rPr>
                <w:b/>
              </w:rPr>
            </w:pPr>
            <w:r w:rsidRPr="0018500B">
              <w:rPr>
                <w:color w:val="000000"/>
              </w:rPr>
              <w:t>Pakiet 10 - Teriflunomide</w:t>
            </w:r>
          </w:p>
          <w:p w14:paraId="7EBBD9FF" w14:textId="567D3C44" w:rsidR="00706462" w:rsidRPr="0018500B" w:rsidRDefault="00706462" w:rsidP="0018500B">
            <w:pPr>
              <w:spacing w:before="120"/>
              <w:jc w:val="both"/>
            </w:pPr>
            <w:r w:rsidRPr="0018500B">
              <w:rPr>
                <w:u w:val="single"/>
              </w:rPr>
              <w:t>Uzasadnienie wyboru</w:t>
            </w:r>
            <w:r w:rsidRPr="0018500B">
              <w:t>:</w:t>
            </w:r>
            <w:r w:rsidR="0018500B">
              <w:t xml:space="preserve"> </w:t>
            </w:r>
            <w:r w:rsidRPr="0018500B">
              <w:t>Najkorzystniejsza złożona oferta spełniająca wymagania Zamawiającego.</w:t>
            </w:r>
          </w:p>
        </w:tc>
      </w:tr>
      <w:tr w:rsidR="00706462" w:rsidRPr="0018500B" w14:paraId="28019FE9" w14:textId="77777777" w:rsidTr="003524C0">
        <w:trPr>
          <w:cantSplit/>
        </w:trPr>
        <w:tc>
          <w:tcPr>
            <w:tcW w:w="9498" w:type="dxa"/>
          </w:tcPr>
          <w:p w14:paraId="1CB55162" w14:textId="77777777" w:rsidR="00706462" w:rsidRPr="0018500B" w:rsidRDefault="00706462" w:rsidP="0018500B">
            <w:pPr>
              <w:jc w:val="both"/>
              <w:rPr>
                <w:b/>
              </w:rPr>
            </w:pPr>
            <w:r w:rsidRPr="0018500B">
              <w:rPr>
                <w:b/>
              </w:rPr>
              <w:t>Urtica Sp. z o.o.</w:t>
            </w:r>
          </w:p>
          <w:p w14:paraId="72FFE91A" w14:textId="141415FA" w:rsidR="00706462" w:rsidRPr="0018500B" w:rsidRDefault="0018500B" w:rsidP="0018500B">
            <w:pPr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06462" w:rsidRPr="0018500B">
              <w:rPr>
                <w:bCs/>
              </w:rPr>
              <w:t xml:space="preserve">Krzemieniecka 120  </w:t>
            </w:r>
          </w:p>
          <w:p w14:paraId="5E9E75BE" w14:textId="77777777" w:rsidR="00706462" w:rsidRPr="0018500B" w:rsidRDefault="00706462" w:rsidP="0018500B">
            <w:pPr>
              <w:rPr>
                <w:bCs/>
              </w:rPr>
            </w:pPr>
            <w:r w:rsidRPr="0018500B">
              <w:rPr>
                <w:bCs/>
              </w:rPr>
              <w:t>54-640 Wrocław</w:t>
            </w:r>
          </w:p>
          <w:p w14:paraId="2F260EA6" w14:textId="77777777" w:rsidR="0018500B" w:rsidRPr="0018500B" w:rsidRDefault="0018500B" w:rsidP="0018500B">
            <w:pPr>
              <w:spacing w:before="120" w:after="240"/>
              <w:jc w:val="both"/>
              <w:rPr>
                <w:b/>
              </w:rPr>
            </w:pPr>
            <w:r w:rsidRPr="0018500B">
              <w:rPr>
                <w:color w:val="000000"/>
              </w:rPr>
              <w:t>Pakiet 12 - Antybiotyki</w:t>
            </w:r>
          </w:p>
          <w:p w14:paraId="023E3847" w14:textId="30D2F448" w:rsidR="00706462" w:rsidRPr="0018500B" w:rsidRDefault="00706462" w:rsidP="0018500B">
            <w:pPr>
              <w:spacing w:before="120"/>
              <w:jc w:val="both"/>
            </w:pPr>
            <w:r w:rsidRPr="0018500B">
              <w:rPr>
                <w:u w:val="single"/>
              </w:rPr>
              <w:t>Uzasadnienie wyboru</w:t>
            </w:r>
            <w:r w:rsidRPr="0018500B">
              <w:t>:</w:t>
            </w:r>
            <w:r w:rsidR="0018500B">
              <w:t xml:space="preserve"> </w:t>
            </w:r>
            <w:r w:rsidRPr="0018500B">
              <w:t>Najkorzystniejsza oferta spełniająca wymagania Zamawiającego.</w:t>
            </w:r>
          </w:p>
        </w:tc>
      </w:tr>
      <w:tr w:rsidR="00706462" w:rsidRPr="0018500B" w14:paraId="19470CB1" w14:textId="77777777" w:rsidTr="0018500B">
        <w:trPr>
          <w:cantSplit/>
          <w:trHeight w:val="1679"/>
        </w:trPr>
        <w:tc>
          <w:tcPr>
            <w:tcW w:w="9498" w:type="dxa"/>
          </w:tcPr>
          <w:p w14:paraId="4CA56677" w14:textId="77777777" w:rsidR="00706462" w:rsidRPr="0018500B" w:rsidRDefault="00706462" w:rsidP="0018500B">
            <w:pPr>
              <w:jc w:val="both"/>
              <w:rPr>
                <w:b/>
              </w:rPr>
            </w:pPr>
            <w:r w:rsidRPr="0018500B">
              <w:rPr>
                <w:b/>
              </w:rPr>
              <w:t>AstraZeneca Kft.</w:t>
            </w:r>
          </w:p>
          <w:p w14:paraId="69FDAED1" w14:textId="50A2D102" w:rsidR="00706462" w:rsidRPr="0018500B" w:rsidRDefault="00706462" w:rsidP="0018500B">
            <w:pPr>
              <w:rPr>
                <w:bCs/>
              </w:rPr>
            </w:pPr>
            <w:r w:rsidRPr="0018500B">
              <w:rPr>
                <w:bCs/>
              </w:rPr>
              <w:t>1117 Budapest, Alíz utca 4. B. ép. 0  0 0</w:t>
            </w:r>
          </w:p>
          <w:p w14:paraId="7929B8C8" w14:textId="77777777" w:rsidR="0018500B" w:rsidRPr="0018500B" w:rsidRDefault="0018500B" w:rsidP="0018500B">
            <w:pPr>
              <w:spacing w:before="120" w:after="240"/>
              <w:jc w:val="both"/>
              <w:rPr>
                <w:b/>
              </w:rPr>
            </w:pPr>
            <w:r w:rsidRPr="0018500B">
              <w:rPr>
                <w:color w:val="000000"/>
              </w:rPr>
              <w:t>Pakiet 13 - Tezepelumab</w:t>
            </w:r>
          </w:p>
          <w:p w14:paraId="0FE68348" w14:textId="3B175A18" w:rsidR="00706462" w:rsidRPr="0018500B" w:rsidRDefault="00706462" w:rsidP="0018500B">
            <w:pPr>
              <w:spacing w:before="120"/>
              <w:jc w:val="both"/>
            </w:pPr>
            <w:r w:rsidRPr="0018500B">
              <w:rPr>
                <w:u w:val="single"/>
              </w:rPr>
              <w:t>Uzasadnienie wyboru</w:t>
            </w:r>
            <w:r w:rsidRPr="0018500B">
              <w:t>:</w:t>
            </w:r>
            <w:r w:rsidR="0018500B">
              <w:t xml:space="preserve"> </w:t>
            </w:r>
            <w:r w:rsidRPr="0018500B">
              <w:t>Jedyna złożona oferta. Spełnia wymagania Zamawiającego.</w:t>
            </w:r>
          </w:p>
        </w:tc>
      </w:tr>
    </w:tbl>
    <w:p w14:paraId="55BEAA3B" w14:textId="1AA9450C" w:rsidR="00992FF5" w:rsidRPr="0018500B" w:rsidRDefault="0018500B" w:rsidP="00B51A2B">
      <w:pPr>
        <w:spacing w:before="360" w:after="120" w:line="276" w:lineRule="auto"/>
        <w:jc w:val="both"/>
        <w:rPr>
          <w:color w:val="000000"/>
        </w:rPr>
      </w:pPr>
      <w:r>
        <w:rPr>
          <w:color w:val="000000"/>
        </w:rPr>
        <w:br/>
      </w:r>
      <w:r w:rsidR="00992FF5" w:rsidRPr="0018500B">
        <w:rPr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856"/>
        <w:gridCol w:w="2240"/>
        <w:gridCol w:w="1134"/>
      </w:tblGrid>
      <w:tr w:rsidR="00992FF5" w:rsidRPr="0018500B" w14:paraId="3E1A1BB2" w14:textId="77777777" w:rsidTr="00657229">
        <w:trPr>
          <w:trHeight w:val="25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9581AA" w14:textId="77777777" w:rsidR="00992FF5" w:rsidRPr="0018500B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18500B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9BFD46" w14:textId="77777777" w:rsidR="00992FF5" w:rsidRPr="0018500B" w:rsidRDefault="00992FF5" w:rsidP="00F82C4B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18500B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5027D8" w14:textId="77777777" w:rsidR="00992FF5" w:rsidRPr="0018500B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18500B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1552E7" w14:textId="77777777" w:rsidR="00992FF5" w:rsidRPr="0018500B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18500B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706462" w:rsidRPr="0018500B" w14:paraId="745C94CD" w14:textId="77777777" w:rsidTr="00657229">
        <w:trPr>
          <w:trHeight w:val="73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542D9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Pakiet 1 - Caspofungin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247BE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4F86ED62" w14:textId="6B6C4960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6462" w:rsidRPr="0018500B">
              <w:rPr>
                <w:sz w:val="22"/>
                <w:szCs w:val="22"/>
              </w:rPr>
              <w:t>Szopienicka 77</w:t>
            </w:r>
          </w:p>
          <w:p w14:paraId="064DACA3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40-431 Katowice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49499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591F1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500,00</w:t>
            </w:r>
          </w:p>
        </w:tc>
      </w:tr>
      <w:tr w:rsidR="00706462" w:rsidRPr="0018500B" w14:paraId="349DD541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57CE7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Pakiet 1 - Caspofungin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56A49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Salus International Sp. z o.o.</w:t>
            </w:r>
          </w:p>
          <w:p w14:paraId="7CDB271E" w14:textId="78D1403B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6462" w:rsidRPr="0018500B">
              <w:rPr>
                <w:sz w:val="22"/>
                <w:szCs w:val="22"/>
              </w:rPr>
              <w:t>Pułaskiego 9</w:t>
            </w:r>
          </w:p>
          <w:p w14:paraId="7E78975D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40-273 Katowice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3D985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- 487.15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CC491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487,15</w:t>
            </w:r>
          </w:p>
        </w:tc>
      </w:tr>
      <w:tr w:rsidR="00706462" w:rsidRPr="0018500B" w14:paraId="153FF152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AEBB7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lastRenderedPageBreak/>
              <w:t>1 - Pakiet 1 - Caspofungin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1A1CD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Urtica Sp. z o.o.</w:t>
            </w:r>
          </w:p>
          <w:p w14:paraId="35A8F28A" w14:textId="4852DB13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6462" w:rsidRPr="0018500B">
              <w:rPr>
                <w:sz w:val="22"/>
                <w:szCs w:val="22"/>
              </w:rPr>
              <w:t>Krzemieniecka 120</w:t>
            </w:r>
          </w:p>
          <w:p w14:paraId="2D6D7366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54-640 Wrocław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0CCAC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- 477.85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8BA4C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477,85</w:t>
            </w:r>
          </w:p>
        </w:tc>
      </w:tr>
      <w:tr w:rsidR="00706462" w:rsidRPr="0018500B" w14:paraId="755E0027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985FE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2 - Pakiet 2 - Acidum levofolinicum*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64BBF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Asclepios S.A.</w:t>
            </w:r>
          </w:p>
          <w:p w14:paraId="4D04BC7F" w14:textId="7A49B93B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6462" w:rsidRPr="0018500B">
              <w:rPr>
                <w:sz w:val="22"/>
                <w:szCs w:val="22"/>
              </w:rPr>
              <w:t>Hubska 44</w:t>
            </w:r>
          </w:p>
          <w:p w14:paraId="49C0335F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50-502 Wrocław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F982E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E004A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500,00</w:t>
            </w:r>
          </w:p>
        </w:tc>
      </w:tr>
      <w:tr w:rsidR="00706462" w:rsidRPr="0018500B" w14:paraId="5C0B29BD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8E03D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3 - Pakiet 3 - Leki I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F589B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Urtica Sp. z o.o.</w:t>
            </w:r>
          </w:p>
          <w:p w14:paraId="40F700FC" w14:textId="464460CB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6462" w:rsidRPr="0018500B">
              <w:rPr>
                <w:sz w:val="22"/>
                <w:szCs w:val="22"/>
              </w:rPr>
              <w:t>Krzemieniecka 120</w:t>
            </w:r>
          </w:p>
          <w:p w14:paraId="5EED92BF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54-640 Wrocław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38300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57A20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500,00</w:t>
            </w:r>
          </w:p>
        </w:tc>
      </w:tr>
      <w:tr w:rsidR="00706462" w:rsidRPr="0018500B" w14:paraId="47F3F2E1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D2B47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4 - Pakiet 4 - Insuliny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200AF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Sanofi Sp. z o.o.</w:t>
            </w:r>
          </w:p>
          <w:p w14:paraId="406114C3" w14:textId="7B67F886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6462" w:rsidRPr="0018500B">
              <w:rPr>
                <w:sz w:val="22"/>
                <w:szCs w:val="22"/>
              </w:rPr>
              <w:t>Kasprzaka 6</w:t>
            </w:r>
          </w:p>
          <w:p w14:paraId="676658DA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01-211 Warszawa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B7F22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91053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500,00</w:t>
            </w:r>
          </w:p>
        </w:tc>
      </w:tr>
      <w:tr w:rsidR="00706462" w:rsidRPr="0018500B" w14:paraId="3AA5EEC0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97A73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5 - Pakiet 5 - Aztreonam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9062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Bialmed Sp. z o.o.</w:t>
            </w:r>
          </w:p>
          <w:p w14:paraId="0CFEA3CC" w14:textId="77777777" w:rsidR="00706462" w:rsidRPr="0018500B" w:rsidRDefault="00706462" w:rsidP="003524C0">
            <w:pPr>
              <w:spacing w:line="276" w:lineRule="auto"/>
              <w:rPr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ul. Kazimierzowska 46/48/35</w:t>
            </w:r>
          </w:p>
          <w:p w14:paraId="1FDE7252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02-546 Warszawa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489E2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A71A0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500,00</w:t>
            </w:r>
          </w:p>
        </w:tc>
      </w:tr>
      <w:tr w:rsidR="00706462" w:rsidRPr="0018500B" w14:paraId="52D0E4AC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51DAF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5 - Pakiet 5 - Aztreonam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0858F" w14:textId="2F8D0FDE" w:rsidR="00706462" w:rsidRPr="0018500B" w:rsidRDefault="00657229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Genesis Pharm</w:t>
            </w:r>
            <w:r w:rsidR="00706462" w:rsidRPr="0018500B">
              <w:rPr>
                <w:b/>
                <w:bCs/>
                <w:sz w:val="22"/>
                <w:szCs w:val="22"/>
              </w:rPr>
              <w:t xml:space="preserve"> Sp. z o. o. Sp. </w:t>
            </w:r>
            <w:r>
              <w:rPr>
                <w:b/>
                <w:bCs/>
                <w:sz w:val="22"/>
                <w:szCs w:val="22"/>
              </w:rPr>
              <w:t>k</w:t>
            </w:r>
            <w:r w:rsidR="00706462" w:rsidRPr="0018500B">
              <w:rPr>
                <w:b/>
                <w:bCs/>
                <w:sz w:val="22"/>
                <w:szCs w:val="22"/>
              </w:rPr>
              <w:t>.</w:t>
            </w:r>
          </w:p>
          <w:p w14:paraId="5FE0A79F" w14:textId="354C17D1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6462" w:rsidRPr="0018500B">
              <w:rPr>
                <w:sz w:val="22"/>
                <w:szCs w:val="22"/>
              </w:rPr>
              <w:t>Obywatelska 128/152</w:t>
            </w:r>
          </w:p>
          <w:p w14:paraId="488B7573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94-104 Łódź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58BD4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- 388.35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20FB2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388,35</w:t>
            </w:r>
          </w:p>
        </w:tc>
      </w:tr>
      <w:tr w:rsidR="00706462" w:rsidRPr="0018500B" w14:paraId="088DAB5E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17F7D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5 - Pakiet 5 - Aztreonam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4B28F" w14:textId="7D043120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 xml:space="preserve">Medyk-Lek Panek </w:t>
            </w:r>
            <w:r w:rsidR="00657229">
              <w:rPr>
                <w:b/>
                <w:bCs/>
                <w:sz w:val="22"/>
                <w:szCs w:val="22"/>
              </w:rPr>
              <w:t>Sp. k.</w:t>
            </w:r>
          </w:p>
          <w:p w14:paraId="53A2CAC0" w14:textId="19ABE051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6462" w:rsidRPr="0018500B">
              <w:rPr>
                <w:sz w:val="22"/>
                <w:szCs w:val="22"/>
              </w:rPr>
              <w:t>Pawła Włodkowica 2 c</w:t>
            </w:r>
          </w:p>
          <w:p w14:paraId="2749076F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03-262 Warszawa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F0571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- 298.70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08AE7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298,70</w:t>
            </w:r>
          </w:p>
        </w:tc>
      </w:tr>
      <w:tr w:rsidR="00706462" w:rsidRPr="0018500B" w14:paraId="76F418F9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3FAC2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6 - Pakiet 6 - Thiopental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7B480" w14:textId="51CFF09F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Tramco Sp z o.o.</w:t>
            </w:r>
          </w:p>
          <w:p w14:paraId="7B046C09" w14:textId="71C947AF" w:rsidR="00706462" w:rsidRPr="0018500B" w:rsidRDefault="00706462" w:rsidP="003524C0">
            <w:pPr>
              <w:spacing w:line="276" w:lineRule="auto"/>
              <w:rPr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Wolskie, ul.</w:t>
            </w:r>
            <w:r w:rsidR="00657229">
              <w:rPr>
                <w:sz w:val="22"/>
                <w:szCs w:val="22"/>
              </w:rPr>
              <w:t xml:space="preserve"> </w:t>
            </w:r>
            <w:r w:rsidRPr="0018500B">
              <w:rPr>
                <w:sz w:val="22"/>
                <w:szCs w:val="22"/>
              </w:rPr>
              <w:t>Wolska 14</w:t>
            </w:r>
          </w:p>
          <w:p w14:paraId="73B197CB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05-860 Płochocin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930C4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0D04F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500,00</w:t>
            </w:r>
          </w:p>
        </w:tc>
      </w:tr>
      <w:tr w:rsidR="00706462" w:rsidRPr="0018500B" w14:paraId="21FA4D5D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F0418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6 - Pakiet 6 - Thiopental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CB51A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Salus International Sp. z o.o.</w:t>
            </w:r>
          </w:p>
          <w:p w14:paraId="57BCA2FA" w14:textId="510A984F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6462" w:rsidRPr="0018500B">
              <w:rPr>
                <w:sz w:val="22"/>
                <w:szCs w:val="22"/>
              </w:rPr>
              <w:t>Pułaskiego 9</w:t>
            </w:r>
          </w:p>
          <w:p w14:paraId="7AC52676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40-273 Katowice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16E4E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- 485.45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1A6D6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485,45</w:t>
            </w:r>
          </w:p>
        </w:tc>
      </w:tr>
      <w:tr w:rsidR="00706462" w:rsidRPr="0018500B" w14:paraId="6AE63553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6B8A9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6 - Pakiet 6 - Thiopental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6F6FF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Urtica Sp. z o.o.</w:t>
            </w:r>
          </w:p>
          <w:p w14:paraId="558E790A" w14:textId="24968FE2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6462" w:rsidRPr="0018500B">
              <w:rPr>
                <w:sz w:val="22"/>
                <w:szCs w:val="22"/>
              </w:rPr>
              <w:t>Krzemieniecka 120</w:t>
            </w:r>
          </w:p>
          <w:p w14:paraId="55C65DC2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54-640 Wrocław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7AF3F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- 454.55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AE092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454,55</w:t>
            </w:r>
          </w:p>
        </w:tc>
      </w:tr>
      <w:tr w:rsidR="00706462" w:rsidRPr="0018500B" w14:paraId="7527109D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8DCCF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8 - Pakiet 8 - Trifluridinum + Tipiracilum*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BD4DB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Servier Polska Services Sp. z o.o.</w:t>
            </w:r>
          </w:p>
          <w:p w14:paraId="62519F83" w14:textId="750610B4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6462" w:rsidRPr="0018500B">
              <w:rPr>
                <w:sz w:val="22"/>
                <w:szCs w:val="22"/>
              </w:rPr>
              <w:t>Burakowska 14</w:t>
            </w:r>
          </w:p>
          <w:p w14:paraId="70614924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01-066 Warszawa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FE123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CEDAF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500,00</w:t>
            </w:r>
          </w:p>
        </w:tc>
      </w:tr>
      <w:tr w:rsidR="00706462" w:rsidRPr="0018500B" w14:paraId="35F667BB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B1F27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10 - Pakiet 10 - Teriflunomide*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70D22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Sanofi Sp. z o.o.</w:t>
            </w:r>
          </w:p>
          <w:p w14:paraId="51CFB5C1" w14:textId="00684B77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6462" w:rsidRPr="0018500B">
              <w:rPr>
                <w:sz w:val="22"/>
                <w:szCs w:val="22"/>
              </w:rPr>
              <w:t>Kasprzaka 6</w:t>
            </w:r>
          </w:p>
          <w:p w14:paraId="62DB0458" w14:textId="3C23C3E3" w:rsidR="00706462" w:rsidRDefault="00706462" w:rsidP="003524C0">
            <w:pPr>
              <w:spacing w:after="40" w:line="276" w:lineRule="auto"/>
              <w:rPr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01-211 Warszawa</w:t>
            </w:r>
          </w:p>
          <w:p w14:paraId="287C963D" w14:textId="77777777" w:rsidR="0018500B" w:rsidRPr="0018500B" w:rsidRDefault="0018500B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C75EE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50825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500,00</w:t>
            </w:r>
          </w:p>
        </w:tc>
      </w:tr>
      <w:tr w:rsidR="00706462" w:rsidRPr="0018500B" w14:paraId="759E0E09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6472D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10 - Pakiet 10 - Teriflunomide*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565D0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Salus International Sp. z o.o.</w:t>
            </w:r>
          </w:p>
          <w:p w14:paraId="6EEF9595" w14:textId="670876F6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</w:t>
            </w:r>
            <w:r w:rsidR="00706462" w:rsidRPr="0018500B">
              <w:rPr>
                <w:sz w:val="22"/>
                <w:szCs w:val="22"/>
              </w:rPr>
              <w:t>Pułaskiego 9</w:t>
            </w:r>
          </w:p>
          <w:p w14:paraId="784A57BB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40-273 Katowice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4A2A2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- 430.15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00AE0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430,15</w:t>
            </w:r>
          </w:p>
        </w:tc>
      </w:tr>
      <w:tr w:rsidR="00706462" w:rsidRPr="0018500B" w14:paraId="328DECFB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D673B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10 - Pakiet 10 - Teriflunomide*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E14EF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Asclepios S.A.</w:t>
            </w:r>
          </w:p>
          <w:p w14:paraId="3935C7C7" w14:textId="03932537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6462" w:rsidRPr="0018500B">
              <w:rPr>
                <w:sz w:val="22"/>
                <w:szCs w:val="22"/>
              </w:rPr>
              <w:t>Hubska 44</w:t>
            </w:r>
          </w:p>
          <w:p w14:paraId="5F3DE48C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50-502 Wrocław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5C518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- 426.05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71BB0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426,05</w:t>
            </w:r>
          </w:p>
        </w:tc>
      </w:tr>
      <w:tr w:rsidR="00706462" w:rsidRPr="0018500B" w14:paraId="69C11D1C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48E73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12 - Pakiet 12 - Antybiotyki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9CF49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Urtica Sp. z o.o.</w:t>
            </w:r>
          </w:p>
          <w:p w14:paraId="10A1E097" w14:textId="5AC57B52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6462" w:rsidRPr="0018500B">
              <w:rPr>
                <w:sz w:val="22"/>
                <w:szCs w:val="22"/>
              </w:rPr>
              <w:t>Krzemieniecka 120</w:t>
            </w:r>
          </w:p>
          <w:p w14:paraId="2D31B5C2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lastRenderedPageBreak/>
              <w:t>54-640 Wrocław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69017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lastRenderedPageBreak/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2C088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500,00</w:t>
            </w:r>
          </w:p>
        </w:tc>
      </w:tr>
      <w:tr w:rsidR="00706462" w:rsidRPr="0018500B" w14:paraId="527A8BD1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6B71B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12 - Pakiet 12 - Antybiotyki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B4AEB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06E5F77C" w14:textId="29716DB4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6462" w:rsidRPr="0018500B">
              <w:rPr>
                <w:sz w:val="22"/>
                <w:szCs w:val="22"/>
              </w:rPr>
              <w:t>Szopienicka 77</w:t>
            </w:r>
          </w:p>
          <w:p w14:paraId="3F5408EB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40-431 Katowice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6F40B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- 486.15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D0736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486,15</w:t>
            </w:r>
          </w:p>
        </w:tc>
      </w:tr>
      <w:tr w:rsidR="00706462" w:rsidRPr="0018500B" w14:paraId="00BE4786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2ABAA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12 - Pakiet 12 - Antybiotyki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07152" w14:textId="7C754475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Tramco Sp z o.o.</w:t>
            </w:r>
          </w:p>
          <w:p w14:paraId="58584B74" w14:textId="7F8A6C9A" w:rsidR="00706462" w:rsidRPr="0018500B" w:rsidRDefault="00706462" w:rsidP="003524C0">
            <w:pPr>
              <w:spacing w:line="276" w:lineRule="auto"/>
              <w:rPr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Wolskie, ul.</w:t>
            </w:r>
            <w:r w:rsidR="00657229">
              <w:rPr>
                <w:sz w:val="22"/>
                <w:szCs w:val="22"/>
              </w:rPr>
              <w:t xml:space="preserve"> </w:t>
            </w:r>
            <w:r w:rsidRPr="0018500B">
              <w:rPr>
                <w:sz w:val="22"/>
                <w:szCs w:val="22"/>
              </w:rPr>
              <w:t>Wolska 14</w:t>
            </w:r>
          </w:p>
          <w:p w14:paraId="4E5373F0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05-860 Płochocin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38D02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- 404.95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5893A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404,95</w:t>
            </w:r>
          </w:p>
        </w:tc>
      </w:tr>
      <w:tr w:rsidR="00706462" w:rsidRPr="0018500B" w14:paraId="4AA4F62C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A7DCE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12 - Pakiet 12 - Antybiotyki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8FC10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Salus International Sp. z o.o.</w:t>
            </w:r>
          </w:p>
          <w:p w14:paraId="5FFAC7F1" w14:textId="7EA98440" w:rsidR="00706462" w:rsidRPr="0018500B" w:rsidRDefault="00657229" w:rsidP="003524C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06462" w:rsidRPr="0018500B">
              <w:rPr>
                <w:sz w:val="22"/>
                <w:szCs w:val="22"/>
              </w:rPr>
              <w:t>Pułaskiego 9</w:t>
            </w:r>
          </w:p>
          <w:p w14:paraId="32D54DB5" w14:textId="77777777" w:rsidR="00706462" w:rsidRPr="0018500B" w:rsidRDefault="00706462" w:rsidP="003524C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40-273 Katowice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2D479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- 402.95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F6E1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402,95</w:t>
            </w:r>
          </w:p>
        </w:tc>
      </w:tr>
      <w:tr w:rsidR="00706462" w:rsidRPr="0018500B" w14:paraId="2AC9F1C8" w14:textId="77777777" w:rsidTr="0065722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4C70F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13 - Pakiet 13 - Tezepelumab*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55275" w14:textId="77777777" w:rsidR="00706462" w:rsidRPr="0018500B" w:rsidRDefault="00706462" w:rsidP="003524C0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18500B">
              <w:rPr>
                <w:b/>
                <w:bCs/>
                <w:sz w:val="22"/>
                <w:szCs w:val="22"/>
              </w:rPr>
              <w:t>AstraZeneca Kft.</w:t>
            </w:r>
          </w:p>
          <w:p w14:paraId="2DE17907" w14:textId="77777777" w:rsidR="0018500B" w:rsidRDefault="00706462" w:rsidP="003524C0">
            <w:pPr>
              <w:spacing w:line="276" w:lineRule="auto"/>
              <w:rPr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1117 Budapest, </w:t>
            </w:r>
          </w:p>
          <w:p w14:paraId="512A7AFF" w14:textId="3FC65183" w:rsidR="00706462" w:rsidRPr="0018500B" w:rsidRDefault="00706462" w:rsidP="0018500B">
            <w:pPr>
              <w:spacing w:line="276" w:lineRule="auto"/>
              <w:rPr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Alíz utca 4. B. ép. 0</w:t>
            </w:r>
            <w:r w:rsidR="0018500B">
              <w:rPr>
                <w:sz w:val="22"/>
                <w:szCs w:val="22"/>
              </w:rPr>
              <w:t xml:space="preserve"> </w:t>
            </w:r>
            <w:r w:rsidRPr="0018500B">
              <w:rPr>
                <w:sz w:val="22"/>
                <w:szCs w:val="22"/>
              </w:rPr>
              <w:t>0 0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D70C9" w14:textId="77777777" w:rsidR="00706462" w:rsidRPr="0018500B" w:rsidRDefault="00706462" w:rsidP="003524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CBB4B" w14:textId="77777777" w:rsidR="00706462" w:rsidRPr="0018500B" w:rsidRDefault="00706462" w:rsidP="003524C0">
            <w:pPr>
              <w:jc w:val="center"/>
              <w:rPr>
                <w:color w:val="000000"/>
                <w:sz w:val="22"/>
                <w:szCs w:val="22"/>
              </w:rPr>
            </w:pPr>
            <w:r w:rsidRPr="0018500B">
              <w:rPr>
                <w:sz w:val="22"/>
                <w:szCs w:val="22"/>
              </w:rPr>
              <w:t xml:space="preserve">  500,00</w:t>
            </w:r>
          </w:p>
        </w:tc>
      </w:tr>
      <w:bookmarkEnd w:id="0"/>
    </w:tbl>
    <w:p w14:paraId="26B1BC5D" w14:textId="465D8BFF" w:rsidR="008642B3" w:rsidRPr="0018500B" w:rsidRDefault="008642B3" w:rsidP="00B51A2B">
      <w:pPr>
        <w:jc w:val="right"/>
      </w:pPr>
    </w:p>
    <w:sectPr w:rsidR="008642B3" w:rsidRPr="0018500B" w:rsidSect="001850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7849C1" w14:textId="77777777" w:rsidR="001E5433" w:rsidRDefault="001E5433">
      <w:r>
        <w:separator/>
      </w:r>
    </w:p>
  </w:endnote>
  <w:endnote w:type="continuationSeparator" w:id="0">
    <w:p w14:paraId="492F7B25" w14:textId="77777777" w:rsidR="001E5433" w:rsidRDefault="001E5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B1FF2" w14:textId="77777777" w:rsidR="00706462" w:rsidRDefault="007064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57027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89C44F0" w14:textId="6B5DF525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E0D6A94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AC128" w14:textId="77777777" w:rsidR="00706462" w:rsidRDefault="007064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F5F0E2" w14:textId="77777777" w:rsidR="001E5433" w:rsidRDefault="001E5433">
      <w:r>
        <w:separator/>
      </w:r>
    </w:p>
  </w:footnote>
  <w:footnote w:type="continuationSeparator" w:id="0">
    <w:p w14:paraId="2CC20D1C" w14:textId="77777777" w:rsidR="001E5433" w:rsidRDefault="001E5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5844FA" w14:textId="77777777" w:rsidR="00706462" w:rsidRDefault="007064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24A82" w14:textId="77777777" w:rsidR="00706462" w:rsidRDefault="007064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926F7" w14:textId="77777777" w:rsidR="00706462" w:rsidRDefault="007064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2D2"/>
    <w:rsid w:val="00022322"/>
    <w:rsid w:val="00042497"/>
    <w:rsid w:val="000C1E6F"/>
    <w:rsid w:val="000E4E56"/>
    <w:rsid w:val="0018500B"/>
    <w:rsid w:val="001A1468"/>
    <w:rsid w:val="001B7815"/>
    <w:rsid w:val="001D1EEC"/>
    <w:rsid w:val="001E5433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F7700"/>
    <w:rsid w:val="00607F9B"/>
    <w:rsid w:val="00644DCB"/>
    <w:rsid w:val="00657229"/>
    <w:rsid w:val="00657C1E"/>
    <w:rsid w:val="006E3089"/>
    <w:rsid w:val="00706462"/>
    <w:rsid w:val="00712C39"/>
    <w:rsid w:val="007239AD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3D00"/>
    <w:rsid w:val="00915B9E"/>
    <w:rsid w:val="00941940"/>
    <w:rsid w:val="00943022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D22D2"/>
    <w:rsid w:val="00C423DD"/>
    <w:rsid w:val="00C60D7B"/>
    <w:rsid w:val="00C65E53"/>
    <w:rsid w:val="00CA0B33"/>
    <w:rsid w:val="00CA3511"/>
    <w:rsid w:val="00CD6B7C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2C7D47"/>
  <w15:chartTrackingRefBased/>
  <w15:docId w15:val="{A53DCB14-65C1-4D00-A241-50E3BAB8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794</Words>
  <Characters>4222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2024-06-25T10:02:00Z</cp:lastPrinted>
  <dcterms:created xsi:type="dcterms:W3CDTF">2024-06-25T09:53:00Z</dcterms:created>
  <dcterms:modified xsi:type="dcterms:W3CDTF">2024-06-26T06:32:00Z</dcterms:modified>
</cp:coreProperties>
</file>