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131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31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316D">
        <w:rPr>
          <w:sz w:val="22"/>
          <w:szCs w:val="22"/>
        </w:rPr>
        <w:t>2024-06-25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1316D" w:rsidRPr="0021316D" w:rsidRDefault="0021316D" w:rsidP="00FB7F50">
      <w:pPr>
        <w:spacing w:after="40"/>
        <w:rPr>
          <w:b/>
          <w:bCs/>
          <w:sz w:val="22"/>
          <w:szCs w:val="22"/>
        </w:rPr>
      </w:pPr>
      <w:r w:rsidRPr="0021316D">
        <w:rPr>
          <w:b/>
          <w:bCs/>
          <w:sz w:val="22"/>
          <w:szCs w:val="22"/>
        </w:rPr>
        <w:t>Akademia Górniczo - Hutnicza</w:t>
      </w:r>
    </w:p>
    <w:p w:rsidR="0021316D" w:rsidRPr="0021316D" w:rsidRDefault="0021316D" w:rsidP="00FB7F50">
      <w:pPr>
        <w:spacing w:after="40"/>
        <w:rPr>
          <w:b/>
          <w:bCs/>
          <w:sz w:val="22"/>
          <w:szCs w:val="22"/>
        </w:rPr>
      </w:pPr>
      <w:r w:rsidRPr="0021316D">
        <w:rPr>
          <w:b/>
          <w:bCs/>
          <w:sz w:val="22"/>
          <w:szCs w:val="22"/>
        </w:rPr>
        <w:t>im. Stanisława Staszica w Krakowie</w:t>
      </w:r>
    </w:p>
    <w:p w:rsidR="00FB7F50" w:rsidRPr="002245BE" w:rsidRDefault="0021316D" w:rsidP="00FB7F50">
      <w:pPr>
        <w:spacing w:after="40"/>
        <w:rPr>
          <w:b/>
          <w:bCs/>
          <w:sz w:val="22"/>
          <w:szCs w:val="22"/>
        </w:rPr>
      </w:pPr>
      <w:r w:rsidRPr="0021316D">
        <w:rPr>
          <w:b/>
          <w:bCs/>
          <w:sz w:val="22"/>
          <w:szCs w:val="22"/>
        </w:rPr>
        <w:t>Dział Zamówień Publicznych</w:t>
      </w:r>
    </w:p>
    <w:p w:rsidR="00FB7F50" w:rsidRPr="002245BE" w:rsidRDefault="0021316D" w:rsidP="00FB7F50">
      <w:pPr>
        <w:rPr>
          <w:sz w:val="22"/>
          <w:szCs w:val="22"/>
        </w:rPr>
      </w:pPr>
      <w:r w:rsidRPr="002131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316D">
        <w:rPr>
          <w:sz w:val="22"/>
          <w:szCs w:val="22"/>
        </w:rPr>
        <w:t>30</w:t>
      </w:r>
    </w:p>
    <w:p w:rsidR="00FB7F50" w:rsidRPr="002245BE" w:rsidRDefault="0021316D" w:rsidP="00FB7F50">
      <w:pPr>
        <w:rPr>
          <w:sz w:val="22"/>
          <w:szCs w:val="22"/>
        </w:rPr>
      </w:pPr>
      <w:r w:rsidRPr="002131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316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316D" w:rsidRPr="00607F9B" w:rsidTr="00D4199A">
        <w:trPr>
          <w:trHeight w:val="638"/>
        </w:trPr>
        <w:tc>
          <w:tcPr>
            <w:tcW w:w="959" w:type="dxa"/>
            <w:shd w:val="clear" w:color="auto" w:fill="auto"/>
          </w:tcPr>
          <w:p w:rsidR="0021316D" w:rsidRPr="00607F9B" w:rsidRDefault="0021316D" w:rsidP="00D419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316D" w:rsidRPr="00607F9B" w:rsidRDefault="0021316D" w:rsidP="00D419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31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131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316D">
              <w:rPr>
                <w:b/>
                <w:bCs/>
                <w:sz w:val="22"/>
                <w:szCs w:val="22"/>
              </w:rPr>
              <w:t>Wykonanie kompleksowych badań ilościowych i jakościowych - DE-dzp.272-122/24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316D">
              <w:rPr>
                <w:b/>
                <w:sz w:val="22"/>
                <w:szCs w:val="22"/>
              </w:rPr>
              <w:t>DE-dzp.272-122/24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316D" w:rsidTr="00D419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1316D" w:rsidRPr="00D26ED6" w:rsidRDefault="0021316D" w:rsidP="00D4199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316D">
              <w:rPr>
                <w:b/>
                <w:sz w:val="22"/>
                <w:szCs w:val="22"/>
              </w:rPr>
              <w:t>Ośrodek Badań Społecznych INDEKS Janusz Langner</w:t>
            </w:r>
          </w:p>
          <w:p w:rsidR="0021316D" w:rsidRPr="009F0E5C" w:rsidRDefault="0021316D" w:rsidP="00D4199A">
            <w:pPr>
              <w:jc w:val="both"/>
              <w:rPr>
                <w:bCs/>
                <w:sz w:val="22"/>
                <w:szCs w:val="22"/>
              </w:rPr>
            </w:pPr>
            <w:r w:rsidRPr="0021316D">
              <w:rPr>
                <w:bCs/>
                <w:sz w:val="22"/>
                <w:szCs w:val="22"/>
              </w:rPr>
              <w:t>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16D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316D">
              <w:rPr>
                <w:bCs/>
                <w:sz w:val="22"/>
                <w:szCs w:val="22"/>
              </w:rPr>
              <w:t>/136</w:t>
            </w:r>
          </w:p>
          <w:p w:rsidR="0021316D" w:rsidRPr="009F0E5C" w:rsidRDefault="0021316D" w:rsidP="00D4199A">
            <w:pPr>
              <w:jc w:val="both"/>
              <w:rPr>
                <w:bCs/>
                <w:sz w:val="22"/>
                <w:szCs w:val="22"/>
              </w:rPr>
            </w:pPr>
            <w:r w:rsidRPr="0021316D">
              <w:rPr>
                <w:bCs/>
                <w:sz w:val="22"/>
                <w:szCs w:val="22"/>
              </w:rPr>
              <w:t>61-139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16D">
              <w:rPr>
                <w:bCs/>
                <w:sz w:val="22"/>
                <w:szCs w:val="22"/>
              </w:rPr>
              <w:t>Poznań</w:t>
            </w:r>
          </w:p>
          <w:p w:rsidR="0021316D" w:rsidRPr="00D26ED6" w:rsidRDefault="0021316D" w:rsidP="00D4199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316D">
              <w:rPr>
                <w:b/>
                <w:sz w:val="22"/>
                <w:szCs w:val="22"/>
              </w:rPr>
              <w:t>32 890.00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1316D" w:rsidRDefault="0021316D" w:rsidP="00D4199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418"/>
        <w:gridCol w:w="1843"/>
        <w:gridCol w:w="2268"/>
      </w:tblGrid>
      <w:tr w:rsidR="0066780C" w:rsidRPr="008567C7" w:rsidTr="0025744E">
        <w:trPr>
          <w:trHeight w:val="510"/>
        </w:trPr>
        <w:tc>
          <w:tcPr>
            <w:tcW w:w="709" w:type="dxa"/>
            <w:vAlign w:val="center"/>
          </w:tcPr>
          <w:p w:rsidR="0066780C" w:rsidRPr="008567C7" w:rsidRDefault="006678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66780C" w:rsidRPr="008567C7" w:rsidRDefault="006678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66780C" w:rsidRPr="008567C7" w:rsidRDefault="006678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66780C" w:rsidRPr="008567C7" w:rsidRDefault="0066780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skierowanej do realizacji zamówienia</w:t>
            </w:r>
          </w:p>
        </w:tc>
        <w:tc>
          <w:tcPr>
            <w:tcW w:w="2268" w:type="dxa"/>
            <w:vAlign w:val="center"/>
          </w:tcPr>
          <w:p w:rsidR="0066780C" w:rsidRPr="008567C7" w:rsidRDefault="0066780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6780C" w:rsidRPr="008567C7" w:rsidTr="0025744E">
        <w:tc>
          <w:tcPr>
            <w:tcW w:w="709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66780C" w:rsidRPr="002B6761" w:rsidRDefault="0066780C" w:rsidP="00D419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>Ośrodek Badań Społecznych INDEKS Janusz Langner</w:t>
            </w:r>
          </w:p>
          <w:p w:rsidR="0066780C" w:rsidRPr="008567C7" w:rsidRDefault="0066780C" w:rsidP="00D419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/136</w:t>
            </w:r>
          </w:p>
          <w:p w:rsidR="0066780C" w:rsidRPr="001B7815" w:rsidRDefault="0066780C" w:rsidP="00D419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61-139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41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6780C" w:rsidRPr="008567C7" w:rsidTr="0025744E">
        <w:tc>
          <w:tcPr>
            <w:tcW w:w="709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66780C" w:rsidRPr="002B6761" w:rsidRDefault="0066780C" w:rsidP="00D419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>Grupa BST Sp. z o.o.</w:t>
            </w:r>
          </w:p>
          <w:p w:rsidR="0066780C" w:rsidRPr="008567C7" w:rsidRDefault="0066780C" w:rsidP="00D419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Mieczyków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6780C" w:rsidRPr="001B7815" w:rsidRDefault="0066780C" w:rsidP="00D419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40-748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41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57,92</w:t>
            </w:r>
          </w:p>
        </w:tc>
        <w:tc>
          <w:tcPr>
            <w:tcW w:w="1843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97,92</w:t>
            </w:r>
          </w:p>
        </w:tc>
      </w:tr>
      <w:tr w:rsidR="0066780C" w:rsidRPr="008567C7" w:rsidTr="0025744E">
        <w:tc>
          <w:tcPr>
            <w:tcW w:w="709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66780C" w:rsidRPr="002B6761" w:rsidRDefault="0066780C" w:rsidP="00D419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>5Zmysłów-Katarzyna Rutkowska</w:t>
            </w:r>
          </w:p>
          <w:p w:rsidR="0066780C" w:rsidRPr="008567C7" w:rsidRDefault="0066780C" w:rsidP="00D419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Litewska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/101</w:t>
            </w:r>
          </w:p>
          <w:p w:rsidR="0066780C" w:rsidRPr="001B7815" w:rsidRDefault="0066780C" w:rsidP="00D419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51-354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41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46,99</w:t>
            </w:r>
          </w:p>
        </w:tc>
        <w:tc>
          <w:tcPr>
            <w:tcW w:w="1843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86,99</w:t>
            </w:r>
          </w:p>
        </w:tc>
      </w:tr>
      <w:tr w:rsidR="0066780C" w:rsidRPr="008567C7" w:rsidTr="0025744E">
        <w:tc>
          <w:tcPr>
            <w:tcW w:w="709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66780C" w:rsidRPr="002B6761" w:rsidRDefault="0066780C" w:rsidP="00D419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ASM </w:t>
            </w:r>
            <w:proofErr w:type="spellStart"/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>Research</w:t>
            </w:r>
            <w:proofErr w:type="spellEnd"/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Solutions </w:t>
            </w:r>
            <w:proofErr w:type="spellStart"/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>Strategy</w:t>
            </w:r>
            <w:proofErr w:type="spellEnd"/>
            <w:r w:rsidRPr="002131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6780C" w:rsidRPr="008567C7" w:rsidRDefault="0066780C" w:rsidP="00D419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6780C" w:rsidRPr="001B7815" w:rsidRDefault="0066780C" w:rsidP="00D419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99-301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16D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41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24,68</w:t>
            </w:r>
          </w:p>
        </w:tc>
        <w:tc>
          <w:tcPr>
            <w:tcW w:w="1843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66780C" w:rsidRPr="008567C7" w:rsidRDefault="0066780C" w:rsidP="00D419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16D">
              <w:rPr>
                <w:rFonts w:ascii="Times New Roman" w:hAnsi="Times New Roman" w:cs="Times New Roman"/>
                <w:sz w:val="18"/>
                <w:szCs w:val="18"/>
              </w:rPr>
              <w:t xml:space="preserve">  64,68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4FD" w:rsidRDefault="004E64FD">
      <w:r>
        <w:separator/>
      </w:r>
    </w:p>
  </w:endnote>
  <w:endnote w:type="continuationSeparator" w:id="0">
    <w:p w:rsidR="004E64FD" w:rsidRDefault="004E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4FD" w:rsidRDefault="004E64FD">
      <w:r>
        <w:separator/>
      </w:r>
    </w:p>
  </w:footnote>
  <w:footnote w:type="continuationSeparator" w:id="0">
    <w:p w:rsidR="004E64FD" w:rsidRDefault="004E6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4FD"/>
    <w:rsid w:val="00005838"/>
    <w:rsid w:val="00022322"/>
    <w:rsid w:val="00042497"/>
    <w:rsid w:val="000C1E6F"/>
    <w:rsid w:val="000E4E56"/>
    <w:rsid w:val="001A1468"/>
    <w:rsid w:val="001B7815"/>
    <w:rsid w:val="001C31ED"/>
    <w:rsid w:val="0021316D"/>
    <w:rsid w:val="0025744E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64FD"/>
    <w:rsid w:val="004E7234"/>
    <w:rsid w:val="0054734E"/>
    <w:rsid w:val="00596FD7"/>
    <w:rsid w:val="005E5BFF"/>
    <w:rsid w:val="00607F9B"/>
    <w:rsid w:val="00644DCB"/>
    <w:rsid w:val="00657C1E"/>
    <w:rsid w:val="0066780C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D7394-5E38-4CD0-9DA5-1AF7065B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2024-06-25T11:35:00Z</dcterms:created>
  <dcterms:modified xsi:type="dcterms:W3CDTF">2024-06-25T11:36:00Z</dcterms:modified>
</cp:coreProperties>
</file>