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6A3" w:rsidRDefault="006F16A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FE6BA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E6BA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E6BA3">
        <w:rPr>
          <w:rFonts w:ascii="Arial" w:hAnsi="Arial" w:cs="Arial"/>
          <w:sz w:val="24"/>
          <w:szCs w:val="24"/>
        </w:rPr>
        <w:t>2024-06-25</w:t>
      </w:r>
    </w:p>
    <w:p w:rsidR="00CF7835" w:rsidRPr="009432A1" w:rsidRDefault="00FE6BA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6BA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E6BA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E6BA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E6BA3">
        <w:rPr>
          <w:rFonts w:ascii="Arial" w:hAnsi="Arial" w:cs="Arial"/>
          <w:sz w:val="24"/>
          <w:szCs w:val="24"/>
        </w:rPr>
        <w:t>69</w:t>
      </w:r>
    </w:p>
    <w:p w:rsidR="00CF7835" w:rsidRDefault="00FE6BA3" w:rsidP="00CF7835">
      <w:pPr>
        <w:rPr>
          <w:rFonts w:ascii="Arial" w:hAnsi="Arial" w:cs="Arial"/>
          <w:sz w:val="24"/>
          <w:szCs w:val="24"/>
        </w:rPr>
      </w:pPr>
      <w:r w:rsidRPr="00FE6BA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E6BA3">
        <w:rPr>
          <w:rFonts w:ascii="Arial" w:hAnsi="Arial" w:cs="Arial"/>
          <w:sz w:val="24"/>
          <w:szCs w:val="24"/>
        </w:rPr>
        <w:t>Częstochowa</w:t>
      </w:r>
    </w:p>
    <w:p w:rsidR="006F16A3" w:rsidRPr="009432A1" w:rsidRDefault="006F16A3" w:rsidP="00CF7835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6F16A3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E6BA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6BA3">
              <w:rPr>
                <w:rFonts w:ascii="Arial" w:hAnsi="Arial" w:cs="Arial"/>
                <w:bCs/>
                <w:sz w:val="24"/>
                <w:szCs w:val="24"/>
              </w:rPr>
              <w:t>Rozbiórka budynku magazynowego zlokalizowanego w Częstochowie na terenie Politechniki Częstochowskiej przy Alei Armii Krajowej 17/19, działka nr 22/2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E6BA3" w:rsidRPr="004E4B64" w:rsidTr="001B4CA6">
        <w:tc>
          <w:tcPr>
            <w:tcW w:w="2269" w:type="dxa"/>
            <w:shd w:val="clear" w:color="auto" w:fill="auto"/>
          </w:tcPr>
          <w:p w:rsidR="00FE6BA3" w:rsidRPr="004E4B64" w:rsidRDefault="00FE6BA3" w:rsidP="001B4C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6BA3" w:rsidRPr="004E4B64" w:rsidRDefault="00FE6BA3" w:rsidP="001B4C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6BA3">
              <w:rPr>
                <w:rFonts w:ascii="Arial" w:hAnsi="Arial" w:cs="Arial"/>
                <w:bCs/>
                <w:sz w:val="24"/>
                <w:szCs w:val="24"/>
              </w:rPr>
              <w:t>RK-NZ.261.25.2024.ŁZ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E6BA3" w:rsidRPr="00FE6BA3">
        <w:rPr>
          <w:rFonts w:ascii="Arial" w:hAnsi="Arial" w:cs="Arial"/>
          <w:sz w:val="24"/>
          <w:szCs w:val="24"/>
        </w:rPr>
        <w:t>(</w:t>
      </w:r>
      <w:proofErr w:type="spellStart"/>
      <w:r w:rsidR="00FE6BA3" w:rsidRPr="00FE6BA3">
        <w:rPr>
          <w:rFonts w:ascii="Arial" w:hAnsi="Arial" w:cs="Arial"/>
          <w:sz w:val="24"/>
          <w:szCs w:val="24"/>
        </w:rPr>
        <w:t>t.j</w:t>
      </w:r>
      <w:proofErr w:type="spellEnd"/>
      <w:r w:rsidR="00FE6BA3" w:rsidRPr="00FE6BA3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E6BA3" w:rsidRPr="00FE6BA3">
        <w:rPr>
          <w:rFonts w:ascii="Arial" w:hAnsi="Arial" w:cs="Arial"/>
          <w:sz w:val="24"/>
          <w:szCs w:val="24"/>
        </w:rPr>
        <w:t>25/06/2024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E6BA3" w:rsidRPr="00FE6BA3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E6BA3">
              <w:rPr>
                <w:rFonts w:ascii="Arial" w:hAnsi="Arial" w:cs="Arial"/>
                <w:sz w:val="24"/>
                <w:szCs w:val="24"/>
              </w:rPr>
              <w:t>WojNat</w:t>
            </w:r>
            <w:proofErr w:type="spellEnd"/>
            <w:r w:rsidRPr="00FE6BA3">
              <w:rPr>
                <w:rFonts w:ascii="Arial" w:hAnsi="Arial" w:cs="Arial"/>
                <w:sz w:val="24"/>
                <w:szCs w:val="24"/>
              </w:rPr>
              <w:t xml:space="preserve"> Natalia Kosińska wyburzenia obiektów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Główna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17B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51-180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Psary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65 190.00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E6BA3">
              <w:rPr>
                <w:rFonts w:ascii="Arial" w:hAnsi="Arial" w:cs="Arial"/>
                <w:sz w:val="24"/>
                <w:szCs w:val="24"/>
              </w:rPr>
              <w:t>Tirs</w:t>
            </w:r>
            <w:proofErr w:type="spellEnd"/>
            <w:r w:rsidRPr="00FE6BA3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FE6BA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E6BA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Staropole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42-248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Przyrów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25 461.00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:rsidR="006F16A3" w:rsidRDefault="006F16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</w:p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FE6BA3">
              <w:rPr>
                <w:rFonts w:ascii="Arial" w:hAnsi="Arial" w:cs="Arial"/>
                <w:sz w:val="24"/>
                <w:szCs w:val="24"/>
              </w:rPr>
              <w:t xml:space="preserve">F.U.H. "DZIEDZICKI" Marcin </w:t>
            </w:r>
            <w:proofErr w:type="spellStart"/>
            <w:r w:rsidRPr="00FE6BA3">
              <w:rPr>
                <w:rFonts w:ascii="Arial" w:hAnsi="Arial" w:cs="Arial"/>
                <w:sz w:val="24"/>
                <w:szCs w:val="24"/>
              </w:rPr>
              <w:t>Dziedzicki</w:t>
            </w:r>
            <w:proofErr w:type="spellEnd"/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Stawowa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88 560.00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HAMMER WYBURZENIA MICHAŁ KOSZOŁKO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LGIŃ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67-400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WSCHOWA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44 833.50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ENERGOKON-PLUS SP. ZO.O.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MIEROSŁAWSKIEGO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41-200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72 570.00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RW Projekt Sp. z o.o.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Kredytowa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8/2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40-562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31 980.00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ULMAN DARIUSZ MAŁEK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Podgórna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43-190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59 040.00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E6BA3">
              <w:rPr>
                <w:rFonts w:ascii="Arial" w:hAnsi="Arial" w:cs="Arial"/>
                <w:sz w:val="24"/>
                <w:szCs w:val="24"/>
              </w:rPr>
              <w:t>Euromes</w:t>
            </w:r>
            <w:proofErr w:type="spellEnd"/>
            <w:r w:rsidRPr="00FE6BA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Mokra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337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42-120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Miedźno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66 420.00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 xml:space="preserve">EKO-BUD Michał </w:t>
            </w:r>
            <w:proofErr w:type="spellStart"/>
            <w:r w:rsidRPr="00FE6BA3">
              <w:rPr>
                <w:rFonts w:ascii="Arial" w:hAnsi="Arial" w:cs="Arial"/>
                <w:sz w:val="24"/>
                <w:szCs w:val="24"/>
              </w:rPr>
              <w:t>Wypchlak</w:t>
            </w:r>
            <w:proofErr w:type="spellEnd"/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Dekabrystów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84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120 540.00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 xml:space="preserve">HALBINIAK INWESTYCJE Norbert </w:t>
            </w:r>
            <w:proofErr w:type="spellStart"/>
            <w:r w:rsidRPr="00FE6BA3">
              <w:rPr>
                <w:rFonts w:ascii="Arial" w:hAnsi="Arial" w:cs="Arial"/>
                <w:sz w:val="24"/>
                <w:szCs w:val="24"/>
              </w:rPr>
              <w:t>Halbiniak</w:t>
            </w:r>
            <w:proofErr w:type="spellEnd"/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leśna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42-270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Pacierzów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81 108.60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Przedsiębiorstwo Usługowe EUROBUD Banasiak Anna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ul. Leśmiana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42-207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120 909.00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Katarzyna Kolon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Wolności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47a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44-300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Wodzisław Śląski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178 350.00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E6BA3">
              <w:rPr>
                <w:rFonts w:ascii="Arial" w:hAnsi="Arial" w:cs="Arial"/>
                <w:sz w:val="24"/>
                <w:szCs w:val="24"/>
              </w:rPr>
              <w:t>Tree</w:t>
            </w:r>
            <w:proofErr w:type="spellEnd"/>
            <w:r w:rsidRPr="00FE6BA3">
              <w:rPr>
                <w:rFonts w:ascii="Arial" w:hAnsi="Arial" w:cs="Arial"/>
                <w:sz w:val="24"/>
                <w:szCs w:val="24"/>
              </w:rPr>
              <w:t xml:space="preserve"> Capital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Łubna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50C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05-532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Baniocha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101 181.00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PHU FARGO Michał Gierczycki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Miła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E6BA3">
              <w:rPr>
                <w:rFonts w:ascii="Arial" w:hAnsi="Arial" w:cs="Arial"/>
                <w:sz w:val="24"/>
                <w:szCs w:val="24"/>
              </w:rPr>
              <w:t>częstochowa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105 862.90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P.U.H. "DOMAX" Arkadiusz Mika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ul. Grabińska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42-283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121 020.13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FIRMA „ZK” S.C. Krzysztof Żurawski, Grzegorz Żurawski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Okrężna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24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44-100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15 744.00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 xml:space="preserve">Z.U.H."MEGA-POL" Daniel </w:t>
            </w:r>
            <w:proofErr w:type="spellStart"/>
            <w:r w:rsidRPr="00FE6BA3">
              <w:rPr>
                <w:rFonts w:ascii="Arial" w:hAnsi="Arial" w:cs="Arial"/>
                <w:sz w:val="24"/>
                <w:szCs w:val="24"/>
              </w:rPr>
              <w:t>Podsiedlik</w:t>
            </w:r>
            <w:proofErr w:type="spellEnd"/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Turów, ul. Długa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27B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42-256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35 670.00 zł</w:t>
            </w:r>
          </w:p>
        </w:tc>
      </w:tr>
      <w:tr w:rsidR="00FE6BA3" w:rsidRPr="00355C9D" w:rsidTr="001B4CA6">
        <w:tc>
          <w:tcPr>
            <w:tcW w:w="1276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4961" w:type="dxa"/>
            <w:shd w:val="clear" w:color="auto" w:fill="auto"/>
          </w:tcPr>
          <w:p w:rsidR="00FE6BA3" w:rsidRPr="00CF7835" w:rsidRDefault="00FE6BA3" w:rsidP="001B4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EKO GRAND Rafał Kurzak</w:t>
            </w:r>
          </w:p>
          <w:p w:rsidR="00FE6BA3" w:rsidRPr="00CF7835" w:rsidRDefault="00FE6BA3" w:rsidP="001B4CA6">
            <w:pPr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Zielona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BA3" w:rsidRPr="00CF7835" w:rsidRDefault="00FE6BA3" w:rsidP="001B4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42-350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BA3">
              <w:rPr>
                <w:rFonts w:ascii="Arial" w:hAnsi="Arial" w:cs="Arial"/>
                <w:sz w:val="24"/>
                <w:szCs w:val="24"/>
              </w:rPr>
              <w:t>Rzeniszów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BA3" w:rsidRPr="00CF7835" w:rsidRDefault="00FE6BA3" w:rsidP="001B4CA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BA3">
              <w:rPr>
                <w:rFonts w:ascii="Arial" w:hAnsi="Arial" w:cs="Arial"/>
                <w:sz w:val="24"/>
                <w:szCs w:val="24"/>
              </w:rPr>
              <w:t>63 345.00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F3C" w:rsidRDefault="007D6F3C">
      <w:r>
        <w:separator/>
      </w:r>
    </w:p>
  </w:endnote>
  <w:endnote w:type="continuationSeparator" w:id="0">
    <w:p w:rsidR="007D6F3C" w:rsidRDefault="007D6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6A3" w:rsidRPr="006F16A3" w:rsidRDefault="006F16A3" w:rsidP="006F16A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6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8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F16A3" w:rsidRPr="006F16A3" w:rsidTr="001B4CA6">
      <w:tc>
        <w:tcPr>
          <w:tcW w:w="0" w:type="auto"/>
          <w:shd w:val="clear" w:color="auto" w:fill="auto"/>
          <w:vAlign w:val="center"/>
        </w:tcPr>
        <w:p w:rsidR="006F16A3" w:rsidRPr="006F16A3" w:rsidRDefault="006F16A3" w:rsidP="006F16A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F16A3" w:rsidRPr="006F16A3" w:rsidRDefault="006F16A3" w:rsidP="006F16A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F16A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F16A3" w:rsidRPr="006F16A3" w:rsidRDefault="006F16A3" w:rsidP="006F16A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F16A3" w:rsidRPr="006F16A3" w:rsidRDefault="006F16A3" w:rsidP="006F16A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F16A3" w:rsidRPr="006F16A3" w:rsidRDefault="006F16A3" w:rsidP="006F16A3">
    <w:pPr>
      <w:spacing w:line="276" w:lineRule="auto"/>
      <w:rPr>
        <w:rFonts w:ascii="Roboto" w:hAnsi="Roboto"/>
        <w:b/>
        <w:bCs/>
        <w:sz w:val="24"/>
        <w:szCs w:val="24"/>
      </w:rPr>
    </w:pPr>
    <w:r w:rsidRPr="006F16A3">
      <w:rPr>
        <w:rFonts w:ascii="Roboto" w:hAnsi="Roboto"/>
        <w:b/>
        <w:bCs/>
        <w:sz w:val="24"/>
        <w:szCs w:val="18"/>
      </w:rPr>
      <w:t>Kanclerz Politechniki Częstochowskiej</w:t>
    </w:r>
  </w:p>
  <w:p w:rsidR="006F16A3" w:rsidRPr="006F16A3" w:rsidRDefault="006F16A3" w:rsidP="006F16A3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6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6F16A3">
      <w:rPr>
        <w:rFonts w:ascii="Roboto" w:hAnsi="Roboto"/>
        <w:sz w:val="24"/>
        <w:szCs w:val="24"/>
      </w:rPr>
      <w:t>ul. Gen. J.H. Dąbrowskiego 69, 42-201 Częstochowa</w:t>
    </w:r>
  </w:p>
  <w:p w:rsidR="006F16A3" w:rsidRPr="006F16A3" w:rsidRDefault="006F16A3" w:rsidP="006F16A3">
    <w:pPr>
      <w:spacing w:line="276" w:lineRule="auto"/>
      <w:rPr>
        <w:rFonts w:ascii="Arial" w:hAnsi="Arial"/>
        <w:noProof/>
        <w:sz w:val="24"/>
        <w:szCs w:val="24"/>
        <w:lang w:val="en-GB"/>
      </w:rPr>
    </w:pPr>
    <w:r w:rsidRPr="006F16A3">
      <w:rPr>
        <w:rFonts w:ascii="Roboto" w:hAnsi="Roboto"/>
        <w:sz w:val="24"/>
        <w:szCs w:val="24"/>
        <w:lang w:val="en-GB"/>
      </w:rPr>
      <w:t>tel. +48 34 325 02 56, e-mail: kanclerz@pcz.pl</w:t>
    </w:r>
  </w:p>
  <w:p w:rsidR="00960CEB" w:rsidRPr="006F16A3" w:rsidRDefault="006F16A3" w:rsidP="006F16A3">
    <w:pPr>
      <w:rPr>
        <w:rFonts w:eastAsia="Calibri"/>
      </w:rPr>
    </w:pPr>
    <w:hyperlink r:id="rId2" w:history="1">
      <w:r w:rsidRPr="006F16A3">
        <w:rPr>
          <w:rFonts w:ascii="Roboto" w:hAnsi="Roboto"/>
          <w:b/>
          <w:color w:val="000000"/>
          <w:sz w:val="24"/>
          <w:szCs w:val="24"/>
          <w:u w:val="single"/>
        </w:rPr>
        <w:t>www.pcz.pl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6F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F3C" w:rsidRDefault="007D6F3C">
      <w:r>
        <w:separator/>
      </w:r>
    </w:p>
  </w:footnote>
  <w:footnote w:type="continuationSeparator" w:id="0">
    <w:p w:rsidR="007D6F3C" w:rsidRDefault="007D6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BA3" w:rsidRDefault="00FE6B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6A3" w:rsidRPr="006F16A3" w:rsidRDefault="006F16A3" w:rsidP="006F16A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2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6F16A3" w:rsidRPr="006F16A3" w:rsidRDefault="006F16A3" w:rsidP="006F16A3">
    <w:pPr>
      <w:tabs>
        <w:tab w:val="center" w:pos="4536"/>
        <w:tab w:val="right" w:pos="9072"/>
      </w:tabs>
      <w:rPr>
        <w:sz w:val="24"/>
        <w:szCs w:val="24"/>
      </w:rPr>
    </w:pPr>
  </w:p>
  <w:p w:rsidR="00FE6BA3" w:rsidRDefault="00FE6B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BA3" w:rsidRDefault="00FE6B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F3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16A3"/>
    <w:rsid w:val="007D6F3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E6BA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2F0A859"/>
  <w15:chartTrackingRefBased/>
  <w15:docId w15:val="{932824CE-F388-4232-A189-B4FF37D45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317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2024-06-25T11:29:00Z</dcterms:created>
  <dcterms:modified xsi:type="dcterms:W3CDTF">2024-06-25T11:29:00Z</dcterms:modified>
</cp:coreProperties>
</file>