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D25BF" w14:textId="7E044BE8" w:rsidR="008D2AB8" w:rsidRPr="00E07913" w:rsidRDefault="008D2AB8" w:rsidP="00E07913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b w:val="0"/>
          <w:sz w:val="18"/>
          <w:szCs w:val="18"/>
        </w:rPr>
        <w:tab/>
      </w:r>
      <w:r w:rsidRPr="00E07913">
        <w:rPr>
          <w:rFonts w:ascii="Verdana" w:hAnsi="Verdana"/>
          <w:sz w:val="18"/>
          <w:szCs w:val="18"/>
        </w:rPr>
        <w:t xml:space="preserve">Załącznik nr </w:t>
      </w:r>
      <w:r w:rsidR="00012286" w:rsidRPr="00E07913">
        <w:rPr>
          <w:rFonts w:ascii="Verdana" w:hAnsi="Verdana"/>
          <w:sz w:val="18"/>
          <w:szCs w:val="18"/>
        </w:rPr>
        <w:t>1</w:t>
      </w:r>
    </w:p>
    <w:p w14:paraId="22EDED86" w14:textId="77777777" w:rsidR="008D2AB8" w:rsidRPr="00E07913" w:rsidRDefault="008D2AB8" w:rsidP="00E0791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CBDFF0E" w14:textId="77777777" w:rsidR="008D2AB8" w:rsidRPr="00E07913" w:rsidRDefault="008D2AB8" w:rsidP="00E0791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FORMULARZ OFERTY</w:t>
      </w:r>
    </w:p>
    <w:p w14:paraId="3FEE799A" w14:textId="77777777" w:rsidR="008D2AB8" w:rsidRPr="00E07913" w:rsidRDefault="008D2AB8" w:rsidP="00E0791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ABBE7A8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5B2E249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4A9FE495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73110EB4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706E02C7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E07913">
        <w:rPr>
          <w:rFonts w:ascii="Verdana" w:hAnsi="Verdana"/>
          <w:sz w:val="18"/>
          <w:szCs w:val="18"/>
          <w:lang w:val="de-DE"/>
        </w:rPr>
        <w:t>TEL.</w:t>
      </w:r>
      <w:r w:rsidRPr="00E07913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476D8201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E07913">
        <w:rPr>
          <w:rFonts w:ascii="Verdana" w:hAnsi="Verdana"/>
          <w:sz w:val="18"/>
          <w:szCs w:val="18"/>
          <w:lang w:val="de-DE"/>
        </w:rPr>
        <w:t xml:space="preserve">FAX </w:t>
      </w:r>
      <w:r w:rsidRPr="00E07913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4F2147FD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E0791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4AD396C4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07913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24BBF96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F01A3ED" w14:textId="77777777" w:rsidR="008D2AB8" w:rsidRPr="00E07913" w:rsidRDefault="008D2AB8" w:rsidP="00E07913">
      <w:pPr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Do: Nazwa i siedziba Zamawiającego:</w:t>
      </w:r>
    </w:p>
    <w:p w14:paraId="52B51DEE" w14:textId="5AB6708C" w:rsidR="00194C03" w:rsidRPr="00E07913" w:rsidRDefault="00194C03" w:rsidP="00E07913">
      <w:pPr>
        <w:ind w:right="-110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Akademia Górniczo </w:t>
      </w:r>
      <w:r w:rsidR="003012F5" w:rsidRPr="00E07913">
        <w:rPr>
          <w:rFonts w:ascii="Verdana" w:hAnsi="Verdana"/>
          <w:b/>
          <w:sz w:val="18"/>
          <w:szCs w:val="18"/>
        </w:rPr>
        <w:t>–</w:t>
      </w:r>
      <w:r w:rsidRPr="00E07913">
        <w:rPr>
          <w:rFonts w:ascii="Verdana" w:hAnsi="Verdana"/>
          <w:b/>
          <w:sz w:val="18"/>
          <w:szCs w:val="18"/>
        </w:rPr>
        <w:t xml:space="preserve"> Hutnicza</w:t>
      </w:r>
      <w:r w:rsidR="003012F5" w:rsidRPr="00E07913">
        <w:rPr>
          <w:rFonts w:ascii="Verdana" w:hAnsi="Verdana"/>
          <w:b/>
          <w:sz w:val="18"/>
          <w:szCs w:val="18"/>
        </w:rPr>
        <w:t xml:space="preserve"> </w:t>
      </w:r>
      <w:r w:rsidRPr="00E07913">
        <w:rPr>
          <w:rFonts w:ascii="Verdana" w:hAnsi="Verdana"/>
          <w:b/>
          <w:sz w:val="18"/>
          <w:szCs w:val="18"/>
        </w:rPr>
        <w:t>im. Stanisława Staszica w Krakowie</w:t>
      </w:r>
    </w:p>
    <w:p w14:paraId="094A13BF" w14:textId="77777777" w:rsidR="008D2AB8" w:rsidRPr="00E07913" w:rsidRDefault="00194C03" w:rsidP="00E07913">
      <w:pPr>
        <w:ind w:right="-110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Dział Zamówień Publicznych</w:t>
      </w:r>
      <w:r w:rsidR="008D2AB8" w:rsidRPr="00E07913">
        <w:rPr>
          <w:rFonts w:ascii="Verdana" w:hAnsi="Verdana"/>
          <w:b/>
          <w:sz w:val="18"/>
          <w:szCs w:val="18"/>
        </w:rPr>
        <w:t xml:space="preserve">  </w:t>
      </w:r>
    </w:p>
    <w:p w14:paraId="45E569EE" w14:textId="26AEECD0" w:rsidR="008D2AB8" w:rsidRPr="00E07913" w:rsidRDefault="00194C03" w:rsidP="00E07913">
      <w:pPr>
        <w:ind w:right="-110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Al. Mickiewicza</w:t>
      </w:r>
      <w:r w:rsidR="008D2AB8" w:rsidRPr="00E07913">
        <w:rPr>
          <w:rFonts w:ascii="Verdana" w:hAnsi="Verdana"/>
          <w:b/>
          <w:sz w:val="18"/>
          <w:szCs w:val="18"/>
        </w:rPr>
        <w:t xml:space="preserve"> </w:t>
      </w:r>
      <w:r w:rsidRPr="00E07913">
        <w:rPr>
          <w:rFonts w:ascii="Verdana" w:hAnsi="Verdana"/>
          <w:b/>
          <w:sz w:val="18"/>
          <w:szCs w:val="18"/>
        </w:rPr>
        <w:t>30</w:t>
      </w:r>
      <w:r w:rsidR="003012F5" w:rsidRPr="00E07913">
        <w:rPr>
          <w:rFonts w:ascii="Verdana" w:hAnsi="Verdana"/>
          <w:b/>
          <w:sz w:val="18"/>
          <w:szCs w:val="18"/>
        </w:rPr>
        <w:t xml:space="preserve">, </w:t>
      </w:r>
      <w:r w:rsidRPr="00E07913">
        <w:rPr>
          <w:rFonts w:ascii="Verdana" w:hAnsi="Verdana"/>
          <w:b/>
          <w:sz w:val="18"/>
          <w:szCs w:val="18"/>
        </w:rPr>
        <w:t>30-059</w:t>
      </w:r>
      <w:r w:rsidR="008D2AB8" w:rsidRPr="00E07913">
        <w:rPr>
          <w:rFonts w:ascii="Verdana" w:hAnsi="Verdana"/>
          <w:b/>
          <w:sz w:val="18"/>
          <w:szCs w:val="18"/>
        </w:rPr>
        <w:t xml:space="preserve"> </w:t>
      </w:r>
      <w:r w:rsidRPr="00E07913">
        <w:rPr>
          <w:rFonts w:ascii="Verdana" w:hAnsi="Verdana"/>
          <w:b/>
          <w:sz w:val="18"/>
          <w:szCs w:val="18"/>
        </w:rPr>
        <w:t>Kraków</w:t>
      </w:r>
      <w:r w:rsidR="008D2AB8" w:rsidRPr="00E07913">
        <w:rPr>
          <w:rFonts w:ascii="Verdana" w:hAnsi="Verdana"/>
          <w:b/>
          <w:sz w:val="18"/>
          <w:szCs w:val="18"/>
        </w:rPr>
        <w:t xml:space="preserve">,  </w:t>
      </w:r>
    </w:p>
    <w:p w14:paraId="0D1D979F" w14:textId="77777777" w:rsidR="008D2AB8" w:rsidRPr="00E07913" w:rsidRDefault="008D2AB8" w:rsidP="00E07913">
      <w:pPr>
        <w:ind w:firstLine="3969"/>
        <w:rPr>
          <w:rFonts w:ascii="Verdana" w:hAnsi="Verdana"/>
          <w:b/>
          <w:sz w:val="18"/>
          <w:szCs w:val="18"/>
        </w:rPr>
      </w:pPr>
    </w:p>
    <w:p w14:paraId="434E5F2A" w14:textId="7322EBF8" w:rsidR="008D2AB8" w:rsidRPr="00E07913" w:rsidRDefault="008D2AB8" w:rsidP="00E0791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94C03" w:rsidRPr="00E07913">
        <w:rPr>
          <w:rFonts w:ascii="Verdana" w:hAnsi="Verdana"/>
          <w:b/>
          <w:sz w:val="18"/>
          <w:szCs w:val="18"/>
        </w:rPr>
        <w:t xml:space="preserve">konserwacja i utrzymanie w stałej sprawności technicznej dźwigów, suwnic, urządzeń do przemieszczania osób niepełnosprawnych oraz żurawi zainstalowanych na terenie AGH w </w:t>
      </w:r>
      <w:r w:rsidR="003012F5" w:rsidRPr="00E07913">
        <w:rPr>
          <w:rFonts w:ascii="Verdana" w:hAnsi="Verdana"/>
          <w:b/>
          <w:sz w:val="18"/>
          <w:szCs w:val="18"/>
        </w:rPr>
        <w:t>K</w:t>
      </w:r>
      <w:r w:rsidR="00194C03" w:rsidRPr="00E07913">
        <w:rPr>
          <w:rFonts w:ascii="Verdana" w:hAnsi="Verdana"/>
          <w:b/>
          <w:sz w:val="18"/>
          <w:szCs w:val="18"/>
        </w:rPr>
        <w:t>rakowie - DE-dzp.272--282/24</w:t>
      </w:r>
      <w:r w:rsidRPr="00E07913">
        <w:rPr>
          <w:rFonts w:ascii="Verdana" w:hAnsi="Verdana"/>
          <w:b/>
          <w:sz w:val="18"/>
          <w:szCs w:val="18"/>
        </w:rPr>
        <w:t xml:space="preserve">, </w:t>
      </w:r>
      <w:r w:rsidRPr="00E07913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30A5B523" w14:textId="77777777" w:rsidR="008D2AB8" w:rsidRPr="00E07913" w:rsidRDefault="008D2AB8" w:rsidP="00E0791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37"/>
      </w:tblGrid>
      <w:tr w:rsidR="00E07913" w:rsidRPr="00E07913" w14:paraId="51A741FD" w14:textId="77777777" w:rsidTr="00E143E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C18009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  <w:p w14:paraId="1559A70C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6A3FAB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194177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F12A81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>Słownie brutto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F85A27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 xml:space="preserve">Podatek VAT </w:t>
            </w:r>
          </w:p>
        </w:tc>
      </w:tr>
      <w:tr w:rsidR="00E07913" w:rsidRPr="00E07913" w14:paraId="52A7B16A" w14:textId="77777777" w:rsidTr="00E143E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B6D1D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>Cena za 12 miesięcy obliczona zgodnie z kalkulacją cenową ”</w:t>
            </w:r>
            <w:r w:rsidRPr="00E07913">
              <w:rPr>
                <w:rFonts w:ascii="Verdana" w:hAnsi="Verdana"/>
                <w:bCs/>
                <w:i/>
                <w:iCs/>
                <w:color w:val="000000"/>
                <w:sz w:val="18"/>
                <w:szCs w:val="18"/>
              </w:rPr>
              <w:t xml:space="preserve"> Kosztorys cenowy - Konserwacja</w:t>
            </w:r>
            <w:r w:rsidRPr="00E07913">
              <w:rPr>
                <w:rFonts w:ascii="Verdana" w:hAnsi="Verdana"/>
                <w:b/>
                <w:sz w:val="18"/>
                <w:szCs w:val="18"/>
              </w:rPr>
              <w:t xml:space="preserve">” (zał. nr 1A)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5C216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E38395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3BD0CF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5B54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  <w:p w14:paraId="6CAAA651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color w:val="FF0000"/>
                <w:sz w:val="18"/>
                <w:szCs w:val="18"/>
              </w:rPr>
              <w:t>8 i 23 %</w:t>
            </w:r>
          </w:p>
          <w:p w14:paraId="69BB548E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tj. ………</w:t>
            </w:r>
          </w:p>
        </w:tc>
      </w:tr>
      <w:tr w:rsidR="00E07913" w:rsidRPr="00E07913" w14:paraId="76A27655" w14:textId="77777777" w:rsidTr="00E143E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4E0395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>Cena za materiały  obliczona na podstawie kalkulacji cenowej ”</w:t>
            </w:r>
            <w:r w:rsidRPr="00E07913">
              <w:rPr>
                <w:rFonts w:ascii="Verdana" w:hAnsi="Verdana"/>
                <w:bCs/>
                <w:i/>
                <w:iCs/>
                <w:color w:val="000000"/>
                <w:sz w:val="18"/>
                <w:szCs w:val="18"/>
              </w:rPr>
              <w:t xml:space="preserve"> Kosztorys cenowy - Materiały</w:t>
            </w:r>
            <w:r w:rsidRPr="00E07913">
              <w:rPr>
                <w:rFonts w:ascii="Verdana" w:hAnsi="Verdana"/>
                <w:b/>
                <w:sz w:val="18"/>
                <w:szCs w:val="18"/>
              </w:rPr>
              <w:t xml:space="preserve">” </w:t>
            </w:r>
          </w:p>
          <w:p w14:paraId="79EC16F5" w14:textId="77777777" w:rsidR="00E07913" w:rsidRPr="00E07913" w:rsidRDefault="00E07913" w:rsidP="00E07913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sz w:val="18"/>
                <w:szCs w:val="18"/>
              </w:rPr>
              <w:t>(zał. nr 1B)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39BF2B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67D2BA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0BF805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B87A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  <w:p w14:paraId="614FDFEF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E07913">
              <w:rPr>
                <w:rFonts w:ascii="Verdana" w:hAnsi="Verdana"/>
                <w:b/>
                <w:color w:val="FF0000"/>
                <w:sz w:val="18"/>
                <w:szCs w:val="18"/>
              </w:rPr>
              <w:t>23 %</w:t>
            </w:r>
          </w:p>
          <w:p w14:paraId="504EB5D4" w14:textId="77777777" w:rsidR="00E07913" w:rsidRPr="00E07913" w:rsidRDefault="00E07913" w:rsidP="00E07913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tj. ………</w:t>
            </w:r>
          </w:p>
        </w:tc>
      </w:tr>
    </w:tbl>
    <w:p w14:paraId="29A4A7AC" w14:textId="77777777" w:rsidR="00E07913" w:rsidRDefault="00E07913" w:rsidP="00E07913">
      <w:pPr>
        <w:tabs>
          <w:tab w:val="left" w:pos="1276"/>
        </w:tabs>
        <w:jc w:val="both"/>
        <w:rPr>
          <w:rFonts w:ascii="Verdana" w:hAnsi="Verdana"/>
          <w:b/>
          <w:sz w:val="18"/>
          <w:szCs w:val="18"/>
        </w:rPr>
      </w:pPr>
    </w:p>
    <w:p w14:paraId="51A27F6F" w14:textId="2B45A3AB" w:rsidR="00E07913" w:rsidRPr="00E07913" w:rsidRDefault="00E07913" w:rsidP="00E07913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Termin realizacji umowy: do 12 miesięcy dni </w:t>
      </w:r>
      <w:r w:rsidRPr="00E0791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od daty podpisania umowy </w:t>
      </w:r>
    </w:p>
    <w:p w14:paraId="0A37D195" w14:textId="77777777" w:rsidR="00E07913" w:rsidRDefault="00E07913" w:rsidP="00E07913">
      <w:pPr>
        <w:keepNext/>
        <w:rPr>
          <w:rFonts w:ascii="Verdana" w:hAnsi="Verdana"/>
          <w:b/>
          <w:sz w:val="18"/>
          <w:szCs w:val="18"/>
        </w:rPr>
      </w:pPr>
    </w:p>
    <w:p w14:paraId="61FF962C" w14:textId="2CC12F14" w:rsidR="00E07913" w:rsidRPr="00E07913" w:rsidRDefault="00E07913" w:rsidP="00E07913">
      <w:pPr>
        <w:keepNext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Deklarujemy, iż czas uwolnienia pasażerów uwięzionych w dźwigu wyniesie</w:t>
      </w:r>
      <w:r w:rsidRPr="00E07913">
        <w:rPr>
          <w:rFonts w:ascii="Verdana" w:hAnsi="Verdana"/>
          <w:sz w:val="18"/>
          <w:szCs w:val="18"/>
        </w:rPr>
        <w:t xml:space="preserve"> …………….. minut </w:t>
      </w:r>
      <w:r w:rsidRPr="00B54467">
        <w:rPr>
          <w:rFonts w:ascii="Verdana" w:hAnsi="Verdana"/>
          <w:bCs/>
          <w:sz w:val="18"/>
          <w:szCs w:val="18"/>
          <w:highlight w:val="yellow"/>
        </w:rPr>
        <w:t>(</w:t>
      </w:r>
      <w:r w:rsidRPr="00E07913">
        <w:rPr>
          <w:rFonts w:ascii="Verdana" w:hAnsi="Verdana"/>
          <w:sz w:val="18"/>
          <w:szCs w:val="18"/>
          <w:highlight w:val="yellow"/>
        </w:rPr>
        <w:t xml:space="preserve">kryterium oceny ofert) </w:t>
      </w:r>
      <w:r w:rsidRPr="00E07913">
        <w:rPr>
          <w:rFonts w:ascii="Verdana" w:hAnsi="Verdana"/>
          <w:sz w:val="18"/>
          <w:szCs w:val="18"/>
        </w:rPr>
        <w:t>w przypadku zgłoszenia awarii polegającej na niekontrolowanym zatrzymaniu dźwigu z pasażerami w środku</w:t>
      </w:r>
    </w:p>
    <w:p w14:paraId="56D36FC7" w14:textId="77777777" w:rsidR="00E07913" w:rsidRDefault="00E07913" w:rsidP="00E07913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2530EF73" w14:textId="1A700744" w:rsidR="00E07913" w:rsidRPr="00E07913" w:rsidRDefault="00E07913" w:rsidP="00E07913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Okres udzielonej gwarancji:</w:t>
      </w:r>
    </w:p>
    <w:p w14:paraId="615EE3F8" w14:textId="77777777" w:rsidR="00E07913" w:rsidRPr="00E07913" w:rsidRDefault="00E07913" w:rsidP="00E07913">
      <w:pPr>
        <w:keepNext/>
        <w:numPr>
          <w:ilvl w:val="0"/>
          <w:numId w:val="8"/>
        </w:numPr>
        <w:suppressAutoHyphens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na  wykonane usługi :…………………………..</w:t>
      </w:r>
      <w:r w:rsidRPr="00E07913">
        <w:rPr>
          <w:rFonts w:ascii="Verdana" w:hAnsi="Verdana"/>
          <w:b/>
          <w:sz w:val="18"/>
          <w:szCs w:val="18"/>
          <w:highlight w:val="yellow"/>
        </w:rPr>
        <w:t>(</w:t>
      </w:r>
      <w:r w:rsidRPr="00E07913">
        <w:rPr>
          <w:rFonts w:ascii="Verdana" w:hAnsi="Verdana"/>
          <w:sz w:val="18"/>
          <w:szCs w:val="18"/>
          <w:highlight w:val="yellow"/>
        </w:rPr>
        <w:t>kryterium oceny ofert).</w:t>
      </w:r>
    </w:p>
    <w:p w14:paraId="105C8F17" w14:textId="77777777" w:rsidR="00E07913" w:rsidRPr="00E07913" w:rsidRDefault="00E07913" w:rsidP="00E07913">
      <w:pPr>
        <w:keepNext/>
        <w:numPr>
          <w:ilvl w:val="0"/>
          <w:numId w:val="8"/>
        </w:numPr>
        <w:suppressAutoHyphens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>dostarczone urządzenia -</w:t>
      </w:r>
      <w:r w:rsidRPr="00E07913">
        <w:rPr>
          <w:rFonts w:ascii="Verdana" w:hAnsi="Verdana"/>
          <w:sz w:val="18"/>
          <w:szCs w:val="18"/>
        </w:rPr>
        <w:t xml:space="preserve">  na okres zgodny z gwarancją udzieloną przez producenta</w:t>
      </w:r>
      <w:r w:rsidRPr="00E07913">
        <w:rPr>
          <w:rFonts w:ascii="Verdana" w:hAnsi="Verdana"/>
          <w:b/>
          <w:sz w:val="18"/>
          <w:szCs w:val="18"/>
        </w:rPr>
        <w:t>.</w:t>
      </w:r>
    </w:p>
    <w:p w14:paraId="6633A0CF" w14:textId="77777777" w:rsidR="00E07913" w:rsidRPr="00E07913" w:rsidRDefault="00E07913" w:rsidP="00E07913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65AD2314" w14:textId="1C11CC89" w:rsidR="00E07913" w:rsidRPr="00E07913" w:rsidRDefault="00E07913" w:rsidP="00E07913">
      <w:pPr>
        <w:ind w:right="-47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Termin płatności: </w:t>
      </w:r>
      <w:r w:rsidRPr="00E07913">
        <w:rPr>
          <w:rFonts w:ascii="Verdana" w:hAnsi="Verdana"/>
          <w:sz w:val="18"/>
          <w:szCs w:val="18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</w:t>
      </w:r>
      <w:r>
        <w:rPr>
          <w:rFonts w:ascii="Verdana" w:hAnsi="Verdana"/>
          <w:sz w:val="18"/>
          <w:szCs w:val="18"/>
        </w:rPr>
        <w:t> </w:t>
      </w:r>
      <w:r w:rsidRPr="00E07913">
        <w:rPr>
          <w:rFonts w:ascii="Verdana" w:hAnsi="Verdana"/>
          <w:sz w:val="18"/>
          <w:szCs w:val="18"/>
        </w:rPr>
        <w:t>usług.</w:t>
      </w:r>
    </w:p>
    <w:p w14:paraId="66711D1D" w14:textId="77777777" w:rsidR="00E07913" w:rsidRDefault="00E07913" w:rsidP="00E07913">
      <w:pPr>
        <w:rPr>
          <w:rFonts w:ascii="Verdana" w:hAnsi="Verdana"/>
          <w:b/>
          <w:sz w:val="18"/>
          <w:szCs w:val="18"/>
          <w:u w:val="single"/>
        </w:rPr>
      </w:pPr>
    </w:p>
    <w:p w14:paraId="3E279619" w14:textId="0874085A" w:rsidR="00E07913" w:rsidRPr="00E07913" w:rsidRDefault="00E07913" w:rsidP="00E07913">
      <w:pPr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FB62323" w14:textId="77777777" w:rsidR="00E07913" w:rsidRPr="00E07913" w:rsidRDefault="00E07913" w:rsidP="00E07913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E07913">
        <w:rPr>
          <w:rFonts w:ascii="Verdana" w:hAnsi="Verdana"/>
          <w:sz w:val="18"/>
          <w:szCs w:val="18"/>
        </w:rPr>
        <w:t xml:space="preserve"> </w:t>
      </w:r>
    </w:p>
    <w:p w14:paraId="596EB853" w14:textId="1AA70D70" w:rsidR="00E07913" w:rsidRPr="00E07913" w:rsidRDefault="00E07913" w:rsidP="00E0791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E07913">
        <w:rPr>
          <w:rFonts w:ascii="Verdana" w:hAnsi="Verdana"/>
          <w:color w:val="000000"/>
          <w:sz w:val="18"/>
          <w:szCs w:val="18"/>
          <w:lang w:eastAsia="ar-SA"/>
        </w:rPr>
        <w:t>SWZ</w:t>
      </w:r>
      <w:r w:rsidRPr="00E07913">
        <w:rPr>
          <w:rFonts w:ascii="Verdana" w:hAnsi="Verdana"/>
          <w:color w:val="000000"/>
          <w:sz w:val="18"/>
          <w:szCs w:val="18"/>
          <w:lang w:eastAsia="ar-SA"/>
        </w:rPr>
        <w:br/>
        <w:t>i zobowiązujemy się, w przypadku wyboru naszej oferty, do zawarcia umowy zgodnej z</w:t>
      </w:r>
      <w:r>
        <w:rPr>
          <w:rFonts w:ascii="Verdana" w:hAnsi="Verdana"/>
          <w:color w:val="000000"/>
          <w:sz w:val="18"/>
          <w:szCs w:val="18"/>
          <w:lang w:eastAsia="ar-SA"/>
        </w:rPr>
        <w:t> </w:t>
      </w:r>
      <w:r w:rsidRPr="00E07913">
        <w:rPr>
          <w:rFonts w:ascii="Verdana" w:hAnsi="Verdana"/>
          <w:color w:val="000000"/>
          <w:sz w:val="18"/>
          <w:szCs w:val="18"/>
          <w:lang w:eastAsia="ar-SA"/>
        </w:rPr>
        <w:t xml:space="preserve">niniejszą ofertą, na warunkach określonych w Specyfikacji Warunków Zamówienia, w miejscu i terminie wyznaczonym przez </w:t>
      </w:r>
      <w:r w:rsidRPr="00E07913">
        <w:rPr>
          <w:rFonts w:ascii="Verdana" w:hAnsi="Verdana"/>
          <w:sz w:val="18"/>
          <w:szCs w:val="18"/>
          <w:lang w:eastAsia="ar-SA"/>
        </w:rPr>
        <w:t>zamawiającego</w:t>
      </w:r>
      <w:r w:rsidRPr="00E07913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07A2345A" w14:textId="77777777" w:rsidR="00E07913" w:rsidRPr="00E07913" w:rsidRDefault="00E07913" w:rsidP="00E0791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E07913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E07913">
        <w:rPr>
          <w:rFonts w:ascii="Verdana" w:hAnsi="Verdana"/>
          <w:b/>
          <w:sz w:val="18"/>
          <w:szCs w:val="18"/>
        </w:rPr>
        <w:t>*</w:t>
      </w:r>
    </w:p>
    <w:p w14:paraId="74BF1F42" w14:textId="77777777" w:rsidR="00E07913" w:rsidRPr="00E07913" w:rsidRDefault="00E07913" w:rsidP="00E0791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sz w:val="18"/>
          <w:szCs w:val="18"/>
          <w:lang w:eastAsia="ar-SA"/>
        </w:rPr>
        <w:t xml:space="preserve">Oświadczmy, </w:t>
      </w:r>
      <w:r w:rsidRPr="00E07913">
        <w:rPr>
          <w:rFonts w:ascii="Verdana" w:hAnsi="Verdana"/>
          <w:sz w:val="18"/>
          <w:szCs w:val="18"/>
        </w:rPr>
        <w:t xml:space="preserve">że przybycie na miejsce awarii i przystąpienie do usunięcia awarii wyniesie nie więcej niż 25 minut od </w:t>
      </w:r>
      <w:r w:rsidRPr="00E07913">
        <w:rPr>
          <w:rFonts w:ascii="Verdana" w:hAnsi="Verdana"/>
          <w:b/>
          <w:bCs/>
          <w:sz w:val="18"/>
          <w:szCs w:val="18"/>
        </w:rPr>
        <w:t>otrzymania zgłoszenia telefonicznego w przypadku zgłoszenia awarii bez konieczności uwolnienia pasażerów</w:t>
      </w:r>
    </w:p>
    <w:p w14:paraId="631F1A84" w14:textId="77777777" w:rsidR="00E07913" w:rsidRPr="00E07913" w:rsidRDefault="00E07913" w:rsidP="00E0791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sz w:val="18"/>
          <w:szCs w:val="18"/>
          <w:lang w:eastAsia="ar-SA"/>
        </w:rPr>
        <w:lastRenderedPageBreak/>
        <w:t xml:space="preserve">Oświadczamy, że </w:t>
      </w:r>
      <w:r w:rsidRPr="00E07913">
        <w:rPr>
          <w:rFonts w:ascii="Verdana" w:hAnsi="Verdana"/>
          <w:sz w:val="18"/>
          <w:szCs w:val="18"/>
        </w:rPr>
        <w:t>przedmiot zamówienia zostanie wykonany przez:</w:t>
      </w:r>
    </w:p>
    <w:p w14:paraId="3B491764" w14:textId="5E5126F4" w:rsidR="00E07913" w:rsidRPr="00B54467" w:rsidRDefault="00E07913" w:rsidP="00E07913">
      <w:pPr>
        <w:numPr>
          <w:ilvl w:val="0"/>
          <w:numId w:val="9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B54467">
        <w:rPr>
          <w:rFonts w:ascii="Verdana" w:hAnsi="Verdana"/>
          <w:b/>
          <w:bCs/>
          <w:iCs/>
          <w:sz w:val="18"/>
          <w:szCs w:val="18"/>
        </w:rPr>
        <w:t xml:space="preserve">co najmniej dwie osoby </w:t>
      </w:r>
      <w:r w:rsidRPr="00B54467">
        <w:rPr>
          <w:rFonts w:ascii="Verdana" w:hAnsi="Verdana"/>
          <w:bCs/>
          <w:sz w:val="18"/>
          <w:szCs w:val="18"/>
        </w:rPr>
        <w:t>posiadające uprawnienia do konserwacji dźwigów osobowych i towarowych o napędzie elektrycznym i hydraulicznym (ze sterowaniem stycznikowo-przekaźnikowym oraz mikroprocesorowym)</w:t>
      </w:r>
    </w:p>
    <w:p w14:paraId="7E131E35" w14:textId="2279B986" w:rsidR="00E07913" w:rsidRPr="00B54467" w:rsidRDefault="00E07913" w:rsidP="00E07913">
      <w:pPr>
        <w:ind w:left="378"/>
        <w:jc w:val="both"/>
        <w:rPr>
          <w:rFonts w:ascii="Verdana" w:hAnsi="Verdana"/>
          <w:bCs/>
          <w:sz w:val="18"/>
          <w:szCs w:val="18"/>
        </w:rPr>
      </w:pPr>
      <w:r w:rsidRPr="00B54467">
        <w:rPr>
          <w:rFonts w:ascii="Verdana" w:hAnsi="Verdana"/>
          <w:bCs/>
          <w:sz w:val="18"/>
          <w:szCs w:val="18"/>
        </w:rPr>
        <w:t>b)</w:t>
      </w:r>
      <w:r w:rsidRPr="00B54467">
        <w:rPr>
          <w:rFonts w:ascii="Verdana" w:hAnsi="Verdana"/>
          <w:b/>
          <w:bCs/>
          <w:iCs/>
          <w:sz w:val="18"/>
          <w:szCs w:val="18"/>
        </w:rPr>
        <w:t xml:space="preserve"> co najmniej dwie osoby </w:t>
      </w:r>
      <w:r w:rsidRPr="00B54467">
        <w:rPr>
          <w:rFonts w:ascii="Verdana" w:hAnsi="Verdana"/>
          <w:bCs/>
          <w:sz w:val="18"/>
          <w:szCs w:val="18"/>
        </w:rPr>
        <w:t xml:space="preserve">posiadające uprawnienia do konserwacji suwnic ogólnego przeznaczenia </w:t>
      </w:r>
    </w:p>
    <w:p w14:paraId="3E7AD103" w14:textId="26A4FD9A" w:rsidR="00E07913" w:rsidRPr="00B54467" w:rsidRDefault="00E07913" w:rsidP="00E07913">
      <w:pPr>
        <w:ind w:left="378"/>
        <w:jc w:val="both"/>
        <w:rPr>
          <w:rFonts w:ascii="Verdana" w:hAnsi="Verdana"/>
          <w:bCs/>
          <w:sz w:val="18"/>
          <w:szCs w:val="18"/>
        </w:rPr>
      </w:pPr>
      <w:r w:rsidRPr="00B54467">
        <w:rPr>
          <w:rFonts w:ascii="Verdana" w:hAnsi="Verdana"/>
          <w:bCs/>
          <w:sz w:val="18"/>
          <w:szCs w:val="18"/>
        </w:rPr>
        <w:t xml:space="preserve">c) </w:t>
      </w:r>
      <w:r w:rsidRPr="00B54467">
        <w:rPr>
          <w:rFonts w:ascii="Verdana" w:hAnsi="Verdana"/>
          <w:b/>
          <w:bCs/>
          <w:iCs/>
          <w:sz w:val="18"/>
          <w:szCs w:val="18"/>
        </w:rPr>
        <w:t xml:space="preserve">co najmniej dwie osoby </w:t>
      </w:r>
      <w:r w:rsidRPr="00B54467">
        <w:rPr>
          <w:rFonts w:ascii="Verdana" w:hAnsi="Verdana"/>
          <w:bCs/>
          <w:sz w:val="18"/>
          <w:szCs w:val="18"/>
        </w:rPr>
        <w:t>posiadające uprawnienia do konserwacji żurawi przenośnych i stacjonarnych</w:t>
      </w:r>
    </w:p>
    <w:p w14:paraId="08B14060" w14:textId="0869A3DA" w:rsidR="00E07913" w:rsidRPr="00B54467" w:rsidRDefault="00E07913" w:rsidP="00E07913">
      <w:pPr>
        <w:ind w:left="378"/>
        <w:jc w:val="both"/>
        <w:rPr>
          <w:rFonts w:ascii="Verdana" w:hAnsi="Verdana"/>
          <w:bCs/>
          <w:sz w:val="18"/>
          <w:szCs w:val="18"/>
        </w:rPr>
      </w:pPr>
      <w:r w:rsidRPr="00B54467">
        <w:rPr>
          <w:rFonts w:ascii="Verdana" w:hAnsi="Verdana"/>
          <w:bCs/>
          <w:sz w:val="18"/>
          <w:szCs w:val="18"/>
        </w:rPr>
        <w:t xml:space="preserve">d) </w:t>
      </w:r>
      <w:r w:rsidRPr="00B54467">
        <w:rPr>
          <w:rFonts w:ascii="Verdana" w:hAnsi="Verdana"/>
          <w:b/>
          <w:bCs/>
          <w:iCs/>
          <w:sz w:val="18"/>
          <w:szCs w:val="18"/>
        </w:rPr>
        <w:t xml:space="preserve">co najmniej dwie osoby </w:t>
      </w:r>
      <w:r w:rsidRPr="00B54467">
        <w:rPr>
          <w:rFonts w:ascii="Verdana" w:hAnsi="Verdana"/>
          <w:bCs/>
          <w:sz w:val="18"/>
          <w:szCs w:val="18"/>
        </w:rPr>
        <w:t xml:space="preserve">posiadające uprawnienia do konserwacji urządzeń dla osób niepełnosprawnych </w:t>
      </w:r>
    </w:p>
    <w:p w14:paraId="12FF6604" w14:textId="77777777" w:rsidR="00E07913" w:rsidRPr="00E07913" w:rsidRDefault="00E07913" w:rsidP="00E07913">
      <w:p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/>
          <w:bCs/>
          <w:iCs/>
          <w:sz w:val="18"/>
          <w:szCs w:val="18"/>
        </w:rPr>
        <w:t xml:space="preserve">każda z wymaganych osób </w:t>
      </w:r>
      <w:r w:rsidRPr="00E07913">
        <w:rPr>
          <w:rFonts w:ascii="Verdana" w:hAnsi="Verdana"/>
          <w:b/>
          <w:bCs/>
          <w:sz w:val="18"/>
          <w:szCs w:val="18"/>
        </w:rPr>
        <w:t>posiada</w:t>
      </w:r>
      <w:r w:rsidRPr="00E07913">
        <w:rPr>
          <w:rFonts w:ascii="Verdana" w:hAnsi="Verdana"/>
          <w:bCs/>
          <w:sz w:val="18"/>
          <w:szCs w:val="18"/>
        </w:rPr>
        <w:t xml:space="preserve"> </w:t>
      </w:r>
      <w:r w:rsidRPr="00E07913">
        <w:rPr>
          <w:rFonts w:ascii="Verdana" w:hAnsi="Verdana"/>
          <w:b/>
          <w:bCs/>
          <w:iCs/>
          <w:sz w:val="18"/>
          <w:szCs w:val="18"/>
        </w:rPr>
        <w:t xml:space="preserve">aktualne świadectwo kwalifikacyjne uprawniające do zajmowania się eksploatacją urządzeń na stanowisku EKSPLOATACJI (E) </w:t>
      </w:r>
      <w:r w:rsidRPr="00E07913">
        <w:rPr>
          <w:rFonts w:ascii="Verdana" w:hAnsi="Verdana"/>
          <w:bCs/>
          <w:iCs/>
          <w:sz w:val="18"/>
          <w:szCs w:val="18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6AF95156" w14:textId="77777777" w:rsidR="00E07913" w:rsidRPr="00E07913" w:rsidRDefault="00E07913" w:rsidP="00E07913">
      <w:pPr>
        <w:numPr>
          <w:ilvl w:val="0"/>
          <w:numId w:val="10"/>
        </w:num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 xml:space="preserve">urządzenia, instalacje i sieci elektroenergetyczne o napięciu nie wyższym niż 1 </w:t>
      </w:r>
      <w:proofErr w:type="spellStart"/>
      <w:r w:rsidRPr="00E07913">
        <w:rPr>
          <w:rFonts w:ascii="Verdana" w:hAnsi="Verdana"/>
          <w:bCs/>
          <w:iCs/>
          <w:sz w:val="18"/>
          <w:szCs w:val="18"/>
        </w:rPr>
        <w:t>kV</w:t>
      </w:r>
      <w:proofErr w:type="spellEnd"/>
      <w:r w:rsidRPr="00E07913">
        <w:rPr>
          <w:rFonts w:ascii="Verdana" w:hAnsi="Verdana"/>
          <w:bCs/>
          <w:iCs/>
          <w:sz w:val="18"/>
          <w:szCs w:val="18"/>
        </w:rPr>
        <w:t>;</w:t>
      </w:r>
    </w:p>
    <w:p w14:paraId="79B23EAF" w14:textId="77777777" w:rsidR="00E07913" w:rsidRPr="00E07913" w:rsidRDefault="00E07913" w:rsidP="00E07913">
      <w:pPr>
        <w:numPr>
          <w:ilvl w:val="0"/>
          <w:numId w:val="10"/>
        </w:num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>aparatura kontrolno-pomiarowa oraz urządzenia i instalacje automatycznej regulacji; sterowania i zabezpieczeń urządzeń i instalacji wymienionych w punktach powyższych;</w:t>
      </w:r>
    </w:p>
    <w:p w14:paraId="461BB5E3" w14:textId="77777777" w:rsidR="00E07913" w:rsidRPr="00E07913" w:rsidRDefault="00E07913" w:rsidP="00E07913">
      <w:pPr>
        <w:ind w:left="378"/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>Zakres uprawnień pomiarowych: pomiary w pełnym zakresie do 1kV</w:t>
      </w:r>
    </w:p>
    <w:p w14:paraId="301D981D" w14:textId="77777777" w:rsidR="00E07913" w:rsidRPr="00E07913" w:rsidRDefault="00E07913" w:rsidP="00E07913">
      <w:p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/>
          <w:bCs/>
          <w:iCs/>
          <w:sz w:val="18"/>
          <w:szCs w:val="18"/>
        </w:rPr>
        <w:t xml:space="preserve">co najmniej jedna z osób posiadających w/w uprawnienia posiada aktualne świadectwo kwalifikacyjne uprawniające do zajmowania się eksploatacją urządzeń na stanowisku DOZORU (D) </w:t>
      </w:r>
      <w:r w:rsidRPr="00E07913">
        <w:rPr>
          <w:rFonts w:ascii="Verdana" w:hAnsi="Verdana"/>
          <w:bCs/>
          <w:iCs/>
          <w:sz w:val="18"/>
          <w:szCs w:val="18"/>
        </w:rPr>
        <w:t>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7A61516B" w14:textId="77777777" w:rsidR="00E07913" w:rsidRPr="00E07913" w:rsidRDefault="00E07913" w:rsidP="00E07913">
      <w:pPr>
        <w:numPr>
          <w:ilvl w:val="1"/>
          <w:numId w:val="11"/>
        </w:num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 xml:space="preserve">urządzenia, instalacje i sieci elektroenergetyczne o napięciu nie wyższym niż 1 </w:t>
      </w:r>
      <w:proofErr w:type="spellStart"/>
      <w:r w:rsidRPr="00E07913">
        <w:rPr>
          <w:rFonts w:ascii="Verdana" w:hAnsi="Verdana"/>
          <w:bCs/>
          <w:iCs/>
          <w:sz w:val="18"/>
          <w:szCs w:val="18"/>
        </w:rPr>
        <w:t>kV</w:t>
      </w:r>
      <w:proofErr w:type="spellEnd"/>
      <w:r w:rsidRPr="00E07913">
        <w:rPr>
          <w:rFonts w:ascii="Verdana" w:hAnsi="Verdana"/>
          <w:bCs/>
          <w:iCs/>
          <w:sz w:val="18"/>
          <w:szCs w:val="18"/>
        </w:rPr>
        <w:t>;</w:t>
      </w:r>
    </w:p>
    <w:p w14:paraId="027D819E" w14:textId="77777777" w:rsidR="00E07913" w:rsidRPr="00E07913" w:rsidRDefault="00E07913" w:rsidP="00E07913">
      <w:pPr>
        <w:numPr>
          <w:ilvl w:val="1"/>
          <w:numId w:val="11"/>
        </w:numPr>
        <w:jc w:val="both"/>
        <w:rPr>
          <w:rFonts w:ascii="Verdana" w:hAnsi="Verdana"/>
          <w:bCs/>
          <w:iCs/>
          <w:color w:val="0070C0"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>aparatura kontrolno-pomiarowa oraz urządzenia i instalacje automatycznej regulacji; sterowania i zabezpieczeń urządzeń i instalacji wymienionych w punktach powyższych</w:t>
      </w:r>
    </w:p>
    <w:p w14:paraId="23E234BC" w14:textId="77777777" w:rsidR="00E07913" w:rsidRPr="00E07913" w:rsidRDefault="00E07913" w:rsidP="00E07913">
      <w:pPr>
        <w:tabs>
          <w:tab w:val="left" w:pos="0"/>
        </w:tabs>
        <w:ind w:left="360" w:right="1"/>
        <w:jc w:val="both"/>
        <w:rPr>
          <w:rFonts w:ascii="Verdana" w:hAnsi="Verdana"/>
          <w:bCs/>
          <w:iCs/>
          <w:color w:val="FF0000"/>
          <w:sz w:val="18"/>
          <w:szCs w:val="18"/>
        </w:rPr>
      </w:pPr>
    </w:p>
    <w:p w14:paraId="380DDBD4" w14:textId="77777777" w:rsidR="00E07913" w:rsidRPr="00E07913" w:rsidRDefault="00E07913" w:rsidP="00E07913">
      <w:pPr>
        <w:numPr>
          <w:ilvl w:val="0"/>
          <w:numId w:val="6"/>
        </w:numPr>
        <w:jc w:val="both"/>
        <w:rPr>
          <w:rFonts w:ascii="Verdana" w:hAnsi="Verdana"/>
          <w:bCs/>
          <w:iCs/>
          <w:sz w:val="18"/>
          <w:szCs w:val="18"/>
        </w:rPr>
      </w:pPr>
      <w:r w:rsidRPr="00E07913">
        <w:rPr>
          <w:rFonts w:ascii="Verdana" w:hAnsi="Verdana"/>
          <w:bCs/>
          <w:i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06B72218" w14:textId="77777777" w:rsidR="00E07913" w:rsidRPr="00E07913" w:rsidRDefault="00E07913" w:rsidP="00E07913">
      <w:pPr>
        <w:jc w:val="both"/>
        <w:rPr>
          <w:rFonts w:ascii="Verdana" w:hAnsi="Verdana"/>
          <w:bCs/>
          <w:iCs/>
          <w:sz w:val="18"/>
          <w:szCs w:val="18"/>
        </w:rPr>
      </w:pPr>
    </w:p>
    <w:p w14:paraId="3AA3B089" w14:textId="50D4CBD4" w:rsidR="00E07913" w:rsidRPr="00E07913" w:rsidRDefault="00E07913" w:rsidP="00E0791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7</w:t>
      </w:r>
      <w:r w:rsidRPr="00E07913">
        <w:rPr>
          <w:rFonts w:ascii="Verdana" w:hAnsi="Verdana"/>
          <w:color w:val="000000"/>
          <w:sz w:val="18"/>
          <w:szCs w:val="18"/>
        </w:rPr>
        <w:t>. Oświadczam, że wypełniłem obowiązki informacyjne przewidziane w art. 13 lub art. 14 RODO</w:t>
      </w:r>
      <w:r w:rsidRPr="00E07913">
        <w:rPr>
          <w:rFonts w:ascii="Verdana" w:hAnsi="Verdana"/>
          <w:sz w:val="18"/>
          <w:szCs w:val="18"/>
        </w:rPr>
        <w:t>*</w:t>
      </w:r>
      <w:r w:rsidRPr="00E07913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E07913">
        <w:rPr>
          <w:rFonts w:ascii="Verdana" w:hAnsi="Verdana"/>
          <w:sz w:val="18"/>
          <w:szCs w:val="18"/>
        </w:rPr>
        <w:t>od których dane osobowe bezpośrednio lub pośrednio pozyskałem</w:t>
      </w:r>
      <w:r w:rsidRPr="00E07913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07913">
        <w:rPr>
          <w:rFonts w:ascii="Verdana" w:hAnsi="Verdana"/>
          <w:sz w:val="18"/>
          <w:szCs w:val="18"/>
        </w:rPr>
        <w:t xml:space="preserve">.* * </w:t>
      </w:r>
    </w:p>
    <w:p w14:paraId="34B84BFD" w14:textId="77777777" w:rsidR="00E07913" w:rsidRPr="00E07913" w:rsidRDefault="00E07913" w:rsidP="00E07913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48090C" w14:textId="77777777" w:rsidR="00E07913" w:rsidRPr="00E07913" w:rsidRDefault="00E07913" w:rsidP="00E07913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**</w:t>
      </w:r>
      <w:r w:rsidRPr="00E07913">
        <w:rPr>
          <w:rFonts w:ascii="Verdana" w:hAnsi="Verdana"/>
          <w:color w:val="000000"/>
          <w:sz w:val="18"/>
          <w:szCs w:val="18"/>
        </w:rPr>
        <w:t xml:space="preserve">W przypadku gdy wykonawca </w:t>
      </w:r>
      <w:r w:rsidRPr="00E07913">
        <w:rPr>
          <w:rFonts w:ascii="Verdana" w:hAnsi="Verdana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8FC68E" w14:textId="1987DBEC" w:rsidR="00E07913" w:rsidRPr="00E07913" w:rsidRDefault="00E07913" w:rsidP="00E07913">
      <w:pPr>
        <w:numPr>
          <w:ilvl w:val="0"/>
          <w:numId w:val="12"/>
        </w:numPr>
        <w:tabs>
          <w:tab w:val="left" w:pos="0"/>
        </w:tabs>
        <w:suppressAutoHyphens/>
        <w:ind w:left="284"/>
        <w:jc w:val="both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E07913">
        <w:rPr>
          <w:rFonts w:ascii="Verdana" w:hAnsi="Verdana"/>
          <w:b/>
          <w:sz w:val="18"/>
          <w:szCs w:val="18"/>
        </w:rPr>
        <w:t>ppkt</w:t>
      </w:r>
      <w:proofErr w:type="spellEnd"/>
      <w:r w:rsidRPr="00E07913"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 w:rsidRPr="00E07913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E07913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9C13470" w14:textId="77777777" w:rsidR="00E07913" w:rsidRPr="00E07913" w:rsidRDefault="00E07913" w:rsidP="00E07913">
      <w:pPr>
        <w:numPr>
          <w:ilvl w:val="0"/>
          <w:numId w:val="12"/>
        </w:numPr>
        <w:tabs>
          <w:tab w:val="left" w:pos="0"/>
        </w:tabs>
        <w:suppressAutoHyphens/>
        <w:ind w:left="284" w:hanging="357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07913" w:rsidRPr="00E07913" w14:paraId="44C38C45" w14:textId="77777777" w:rsidTr="00E143E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059A76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035863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962BEA9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91410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E07913" w:rsidRPr="00E07913" w14:paraId="588BBA79" w14:textId="77777777" w:rsidTr="00E143E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E90078" w14:textId="77777777" w:rsidR="00E07913" w:rsidRPr="00E07913" w:rsidRDefault="00E07913" w:rsidP="00E07913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C3C76C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64D2E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37D88DB" w14:textId="77777777" w:rsidR="00E07913" w:rsidRPr="00E07913" w:rsidRDefault="00E07913" w:rsidP="00E07913">
      <w:pPr>
        <w:numPr>
          <w:ilvl w:val="0"/>
          <w:numId w:val="12"/>
        </w:num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18"/>
          <w:szCs w:val="18"/>
        </w:rPr>
      </w:pPr>
      <w:r w:rsidRPr="00E07913">
        <w:rPr>
          <w:rFonts w:ascii="Verdana" w:hAnsi="Verdana"/>
          <w:b/>
          <w:sz w:val="18"/>
          <w:szCs w:val="18"/>
        </w:rPr>
        <w:t xml:space="preserve">Oświadczenie, w przypadku </w:t>
      </w:r>
      <w:r w:rsidRPr="00E07913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E07913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7913" w:rsidRPr="00E07913" w14:paraId="07EAB6E6" w14:textId="77777777" w:rsidTr="00E143E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1F7E552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E253144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FB335" w14:textId="77777777" w:rsidR="00E07913" w:rsidRPr="00E07913" w:rsidRDefault="00E07913" w:rsidP="00E0791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 xml:space="preserve">Zakres usługi, który wykonają poszczególni wykonawcy </w:t>
            </w:r>
          </w:p>
        </w:tc>
      </w:tr>
      <w:tr w:rsidR="00E07913" w:rsidRPr="00E07913" w14:paraId="3A801959" w14:textId="77777777" w:rsidTr="00E143E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2774356" w14:textId="77777777" w:rsidR="00E07913" w:rsidRPr="00E07913" w:rsidRDefault="00E07913" w:rsidP="00E07913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5F1368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85C78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E07913" w:rsidRPr="00E07913" w14:paraId="709B4CFB" w14:textId="77777777" w:rsidTr="00E143E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F59362F" w14:textId="77777777" w:rsidR="00E07913" w:rsidRPr="00E07913" w:rsidRDefault="00E07913" w:rsidP="00E07913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E0791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809485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E9E49" w14:textId="77777777" w:rsidR="00E07913" w:rsidRPr="00E07913" w:rsidRDefault="00E07913" w:rsidP="00E0791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0E519C5" w14:textId="77777777" w:rsidR="00E07913" w:rsidRPr="00E07913" w:rsidRDefault="00E07913" w:rsidP="00E07913">
      <w:pPr>
        <w:numPr>
          <w:ilvl w:val="0"/>
          <w:numId w:val="12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01A534A" w14:textId="77777777" w:rsidR="00E07913" w:rsidRPr="00E07913" w:rsidRDefault="00E07913" w:rsidP="00E07913">
      <w:pPr>
        <w:pStyle w:val="Nagwek1"/>
        <w:numPr>
          <w:ilvl w:val="0"/>
          <w:numId w:val="5"/>
        </w:numPr>
        <w:spacing w:before="0" w:after="0"/>
        <w:rPr>
          <w:rFonts w:ascii="Verdana" w:hAnsi="Verdana"/>
          <w:sz w:val="18"/>
          <w:szCs w:val="18"/>
        </w:rPr>
      </w:pPr>
      <w:r w:rsidRPr="00E07913">
        <w:rPr>
          <w:rFonts w:ascii="Verdana" w:hAnsi="Verdana" w:cs="Times New Roman"/>
          <w:sz w:val="18"/>
          <w:szCs w:val="18"/>
        </w:rPr>
        <w:tab/>
        <w:t>Imię i Nazwisko</w:t>
      </w:r>
      <w:r w:rsidRPr="00E07913">
        <w:rPr>
          <w:rFonts w:ascii="Verdana" w:hAnsi="Verdana" w:cs="Times New Roman"/>
          <w:sz w:val="18"/>
          <w:szCs w:val="18"/>
        </w:rPr>
        <w:tab/>
      </w:r>
      <w:r w:rsidRPr="00E07913">
        <w:rPr>
          <w:rFonts w:ascii="Verdana" w:hAnsi="Verdana" w:cs="Times New Roman"/>
          <w:sz w:val="18"/>
          <w:szCs w:val="18"/>
        </w:rPr>
        <w:tab/>
      </w:r>
      <w:r w:rsidRPr="00E07913">
        <w:rPr>
          <w:rFonts w:ascii="Verdana" w:hAnsi="Verdana" w:cs="Times New Roman"/>
          <w:sz w:val="18"/>
          <w:szCs w:val="18"/>
        </w:rPr>
        <w:tab/>
      </w:r>
      <w:r w:rsidRPr="00E07913">
        <w:rPr>
          <w:rFonts w:ascii="Verdana" w:hAnsi="Verdana" w:cs="Times New Roman"/>
          <w:sz w:val="18"/>
          <w:szCs w:val="18"/>
        </w:rPr>
        <w:tab/>
      </w:r>
      <w:r w:rsidRPr="00E07913">
        <w:rPr>
          <w:rFonts w:ascii="Verdana" w:hAnsi="Verdana" w:cs="Times New Roman"/>
          <w:sz w:val="18"/>
          <w:szCs w:val="18"/>
        </w:rPr>
        <w:tab/>
      </w:r>
      <w:r w:rsidRPr="00E07913">
        <w:rPr>
          <w:rFonts w:ascii="Verdana" w:hAnsi="Verdana" w:cs="Times New Roman"/>
          <w:sz w:val="18"/>
          <w:szCs w:val="18"/>
        </w:rPr>
        <w:tab/>
      </w:r>
    </w:p>
    <w:p w14:paraId="4CFA049D" w14:textId="77777777" w:rsidR="00E07913" w:rsidRPr="00E07913" w:rsidRDefault="00E07913" w:rsidP="00E0791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2E8FE6DC" w14:textId="77777777" w:rsidR="00E07913" w:rsidRPr="00E07913" w:rsidRDefault="00E07913" w:rsidP="00E0791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E07913">
        <w:rPr>
          <w:rFonts w:ascii="Verdana" w:hAnsi="Verdana"/>
          <w:sz w:val="18"/>
          <w:szCs w:val="18"/>
        </w:rPr>
        <w:tab/>
      </w:r>
      <w:r w:rsidRPr="00E07913">
        <w:rPr>
          <w:rFonts w:ascii="Verdana" w:hAnsi="Verdana"/>
          <w:sz w:val="18"/>
          <w:szCs w:val="18"/>
        </w:rPr>
        <w:tab/>
      </w:r>
    </w:p>
    <w:p w14:paraId="61984802" w14:textId="77777777" w:rsidR="00E07913" w:rsidRPr="00E07913" w:rsidRDefault="00E07913" w:rsidP="00E0791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F5682" w14:textId="77777777" w:rsidR="00E07913" w:rsidRPr="00E07913" w:rsidRDefault="00E07913" w:rsidP="00E07913">
      <w:pPr>
        <w:numPr>
          <w:ilvl w:val="0"/>
          <w:numId w:val="12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07913">
        <w:rPr>
          <w:rFonts w:ascii="Verdana" w:hAnsi="Verdana"/>
          <w:sz w:val="18"/>
          <w:szCs w:val="18"/>
        </w:rPr>
        <w:t>ych</w:t>
      </w:r>
      <w:proofErr w:type="spellEnd"/>
      <w:r w:rsidRPr="00E07913">
        <w:rPr>
          <w:rFonts w:ascii="Verdana" w:hAnsi="Verdana"/>
          <w:sz w:val="18"/>
          <w:szCs w:val="18"/>
        </w:rPr>
        <w:t>) dokumentu(ów)</w:t>
      </w:r>
    </w:p>
    <w:p w14:paraId="297694A4" w14:textId="77777777" w:rsidR="00E07913" w:rsidRPr="00E07913" w:rsidRDefault="00E07913" w:rsidP="00E07913">
      <w:pPr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…………………………………………………………………...............które dołączamy do oferty.</w:t>
      </w:r>
    </w:p>
    <w:p w14:paraId="45312222" w14:textId="77777777" w:rsidR="00E07913" w:rsidRPr="00E07913" w:rsidRDefault="00E07913" w:rsidP="00E07913">
      <w:pPr>
        <w:numPr>
          <w:ilvl w:val="0"/>
          <w:numId w:val="12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załącznikami do niniejszej oferty są:</w:t>
      </w:r>
    </w:p>
    <w:p w14:paraId="08F741EE" w14:textId="77777777" w:rsidR="00E07913" w:rsidRPr="00E07913" w:rsidRDefault="00E07913" w:rsidP="00E07913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0A8F732" w14:textId="77777777" w:rsidR="00E07913" w:rsidRPr="00E07913" w:rsidRDefault="00E07913" w:rsidP="00E07913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D1FE153" w14:textId="77777777" w:rsidR="00E07913" w:rsidRPr="00E07913" w:rsidRDefault="00E07913" w:rsidP="00E07913">
      <w:pPr>
        <w:numPr>
          <w:ilvl w:val="1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E07913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0B1414C8" w14:textId="77777777" w:rsidR="00E07913" w:rsidRPr="00E07913" w:rsidRDefault="00E07913" w:rsidP="00E07913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07913">
        <w:rPr>
          <w:rFonts w:ascii="Verdana" w:hAnsi="Verdana"/>
          <w:bCs/>
          <w:i/>
          <w:iCs/>
          <w:color w:val="FF0000"/>
          <w:sz w:val="18"/>
          <w:szCs w:val="18"/>
        </w:rPr>
        <w:t xml:space="preserve">Dokument należy sporządzić w postaci elektronicznej i podpisać kwalifikowanym </w:t>
      </w:r>
    </w:p>
    <w:p w14:paraId="1C6DF827" w14:textId="77777777" w:rsidR="00E07913" w:rsidRPr="00E07913" w:rsidRDefault="00E07913" w:rsidP="00E07913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07913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elektronicznym.</w:t>
      </w:r>
    </w:p>
    <w:p w14:paraId="41D5AC30" w14:textId="77777777" w:rsidR="00E07913" w:rsidRPr="00E07913" w:rsidRDefault="00E07913" w:rsidP="00E0791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</w:p>
    <w:p w14:paraId="3D3B73DF" w14:textId="77777777" w:rsidR="00E07913" w:rsidRPr="00E07913" w:rsidRDefault="00E07913" w:rsidP="00E07913">
      <w:pPr>
        <w:rPr>
          <w:rFonts w:ascii="Verdana" w:hAnsi="Verdana"/>
          <w:sz w:val="18"/>
          <w:szCs w:val="18"/>
        </w:rPr>
      </w:pPr>
    </w:p>
    <w:p w14:paraId="14E88350" w14:textId="77777777" w:rsidR="00FE545C" w:rsidRPr="00E07913" w:rsidRDefault="00FE545C" w:rsidP="00E07913">
      <w:pPr>
        <w:widowControl w:val="0"/>
        <w:ind w:right="1"/>
        <w:rPr>
          <w:rFonts w:ascii="Verdana" w:hAnsi="Verdana"/>
          <w:sz w:val="18"/>
          <w:szCs w:val="18"/>
        </w:rPr>
      </w:pPr>
    </w:p>
    <w:sectPr w:rsidR="00FE545C" w:rsidRPr="00E079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5096E" w14:textId="77777777" w:rsidR="00A0033E" w:rsidRDefault="00A0033E">
      <w:r>
        <w:separator/>
      </w:r>
    </w:p>
  </w:endnote>
  <w:endnote w:type="continuationSeparator" w:id="0">
    <w:p w14:paraId="0B16DDD5" w14:textId="77777777" w:rsidR="00A0033E" w:rsidRDefault="00A0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E563" w14:textId="77777777" w:rsidR="00194C03" w:rsidRDefault="00194C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A37F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E209" w14:textId="77777777" w:rsidR="00194C03" w:rsidRDefault="00194C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E24BC9" w14:textId="77777777" w:rsidR="00A0033E" w:rsidRDefault="00A0033E">
      <w:r>
        <w:separator/>
      </w:r>
    </w:p>
  </w:footnote>
  <w:footnote w:type="continuationSeparator" w:id="0">
    <w:p w14:paraId="05E453CA" w14:textId="77777777" w:rsidR="00A0033E" w:rsidRDefault="00A0033E">
      <w:r>
        <w:continuationSeparator/>
      </w:r>
    </w:p>
  </w:footnote>
  <w:footnote w:id="1">
    <w:p w14:paraId="2CD901F6" w14:textId="77777777" w:rsidR="00E07913" w:rsidRDefault="00E07913" w:rsidP="00E079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C2D0CF1" w14:textId="77777777" w:rsidR="00E07913" w:rsidRDefault="00E07913" w:rsidP="00E079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28F53" w14:textId="77777777" w:rsidR="00194C03" w:rsidRDefault="00194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CBB56" w14:textId="05E0FE78" w:rsidR="00F53146" w:rsidRPr="00CF30FC" w:rsidRDefault="00F53146" w:rsidP="00CF30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1581B" w14:textId="77777777" w:rsidR="00194C03" w:rsidRDefault="00194C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1888931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96BC370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18"/>
        <w:szCs w:val="18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D72654"/>
    <w:multiLevelType w:val="hybridMultilevel"/>
    <w:tmpl w:val="500A2922"/>
    <w:lvl w:ilvl="0" w:tplc="446AF4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CF4227"/>
    <w:multiLevelType w:val="hybridMultilevel"/>
    <w:tmpl w:val="1646CA7A"/>
    <w:lvl w:ilvl="0" w:tplc="0A2EF4A6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90549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1081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9728090">
    <w:abstractNumId w:val="6"/>
  </w:num>
  <w:num w:numId="4" w16cid:durableId="360782239">
    <w:abstractNumId w:val="10"/>
  </w:num>
  <w:num w:numId="5" w16cid:durableId="2015762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5332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46475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8016488">
    <w:abstractNumId w:val="1"/>
  </w:num>
  <w:num w:numId="9" w16cid:durableId="1049913133">
    <w:abstractNumId w:val="4"/>
  </w:num>
  <w:num w:numId="10" w16cid:durableId="2067297524">
    <w:abstractNumId w:val="5"/>
  </w:num>
  <w:num w:numId="11" w16cid:durableId="119493527">
    <w:abstractNumId w:val="9"/>
  </w:num>
  <w:num w:numId="12" w16cid:durableId="5525487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33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4C03"/>
    <w:rsid w:val="001D4612"/>
    <w:rsid w:val="001E3CC0"/>
    <w:rsid w:val="00207E98"/>
    <w:rsid w:val="002723B0"/>
    <w:rsid w:val="002D553D"/>
    <w:rsid w:val="003012F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2E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033E"/>
    <w:rsid w:val="00A346FE"/>
    <w:rsid w:val="00A47B4D"/>
    <w:rsid w:val="00A83018"/>
    <w:rsid w:val="00B54467"/>
    <w:rsid w:val="00B774DC"/>
    <w:rsid w:val="00C10322"/>
    <w:rsid w:val="00C9525E"/>
    <w:rsid w:val="00C969A6"/>
    <w:rsid w:val="00CA7D36"/>
    <w:rsid w:val="00CF30FC"/>
    <w:rsid w:val="00D24208"/>
    <w:rsid w:val="00D60C38"/>
    <w:rsid w:val="00D66893"/>
    <w:rsid w:val="00D90ACB"/>
    <w:rsid w:val="00DC1500"/>
    <w:rsid w:val="00E07913"/>
    <w:rsid w:val="00E44371"/>
    <w:rsid w:val="00E462F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511646"/>
  <w15:chartTrackingRefBased/>
  <w15:docId w15:val="{218B2620-8035-45BB-AC3B-E42A0B83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07913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902</Words>
  <Characters>6572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2024-06-21T06:03:00Z</dcterms:created>
  <dcterms:modified xsi:type="dcterms:W3CDTF">2024-06-21T06:03:00Z</dcterms:modified>
</cp:coreProperties>
</file>