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3A6FBB9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083BA3">
        <w:rPr>
          <w:rFonts w:ascii="Arial" w:hAnsi="Arial" w:cs="Arial"/>
          <w:b/>
        </w:rPr>
        <w:t>300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149A183B" w:rsidR="00F90CD1" w:rsidRPr="00236525" w:rsidRDefault="00083BA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083BA3">
        <w:rPr>
          <w:rFonts w:ascii="Arial" w:hAnsi="Arial" w:cs="Arial"/>
          <w:b/>
          <w:sz w:val="20"/>
          <w:szCs w:val="20"/>
        </w:rPr>
        <w:t>Dostawa mineralizatora mikrofalowego do Laboratorium Dydaktycznego dla WMN DE.dzp.272-300/24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7A33E0" w14:textId="77777777" w:rsidR="00E84B02" w:rsidRDefault="00E84B02" w:rsidP="0038231F">
      <w:pPr>
        <w:spacing w:after="0" w:line="240" w:lineRule="auto"/>
      </w:pPr>
      <w:r>
        <w:separator/>
      </w:r>
    </w:p>
  </w:endnote>
  <w:endnote w:type="continuationSeparator" w:id="0">
    <w:p w14:paraId="56D986B2" w14:textId="77777777" w:rsidR="00E84B02" w:rsidRDefault="00E84B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05AEE" w14:textId="77777777" w:rsidR="00E84B02" w:rsidRDefault="00E84B02" w:rsidP="0038231F">
      <w:pPr>
        <w:spacing w:after="0" w:line="240" w:lineRule="auto"/>
      </w:pPr>
      <w:r>
        <w:separator/>
      </w:r>
    </w:p>
  </w:footnote>
  <w:footnote w:type="continuationSeparator" w:id="0">
    <w:p w14:paraId="40BE4D90" w14:textId="77777777" w:rsidR="00E84B02" w:rsidRDefault="00E84B02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3BA3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4FE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1DA8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F0034"/>
    <w:rsid w:val="006F3D32"/>
    <w:rsid w:val="00710937"/>
    <w:rsid w:val="007118F0"/>
    <w:rsid w:val="00721D87"/>
    <w:rsid w:val="0072560B"/>
    <w:rsid w:val="0074547E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083F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502F0"/>
    <w:rsid w:val="00B656CB"/>
    <w:rsid w:val="00B8005E"/>
    <w:rsid w:val="00B90E42"/>
    <w:rsid w:val="00BA238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4B02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2024-06-13T15:04:00Z</dcterms:created>
  <dcterms:modified xsi:type="dcterms:W3CDTF">2024-06-17T07:17:00Z</dcterms:modified>
</cp:coreProperties>
</file>