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0B64172C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TEL.……………………………………………………………………………………………..</w:t>
      </w:r>
    </w:p>
    <w:p w14:paraId="19D9A97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FAX …………………………………………………………………………………………….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48EBD0B6" w14:textId="239D788E" w:rsidR="00A105DD" w:rsidRPr="00124E3F" w:rsidRDefault="00A105DD" w:rsidP="00A105DD">
      <w:pPr>
        <w:widowControl w:val="0"/>
        <w:ind w:right="1"/>
        <w:jc w:val="both"/>
        <w:rPr>
          <w:b/>
        </w:rPr>
      </w:pPr>
      <w:r w:rsidRPr="00330366">
        <w:t xml:space="preserve">Przystępując do postępowania o udzielenie zamówienia publicznego, którego przedmiotem jest </w:t>
      </w:r>
      <w:r w:rsidR="00756378" w:rsidRPr="00756378">
        <w:rPr>
          <w:b/>
        </w:rPr>
        <w:t>Dostawa mineralizatora mikrofalowego do Laboratorium Dydaktycznego dla WMN DE.dzp.272-300/24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1845DCC6" w14:textId="77777777" w:rsidR="00A105DD" w:rsidRDefault="00A105DD" w:rsidP="008D2AB8">
      <w:pPr>
        <w:rPr>
          <w:b/>
        </w:rPr>
      </w:pPr>
    </w:p>
    <w:p w14:paraId="3F242C95" w14:textId="77777777" w:rsidR="008D2AB8" w:rsidRDefault="008D2AB8" w:rsidP="008D2AB8">
      <w:pPr>
        <w:ind w:firstLine="3969"/>
        <w:rPr>
          <w:b/>
        </w:rPr>
      </w:pPr>
    </w:p>
    <w:p w14:paraId="70126615" w14:textId="77777777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0CE32154" w14:textId="77777777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0824400" w14:textId="77777777" w:rsidR="00A105DD" w:rsidRDefault="00A105DD" w:rsidP="00A105DD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2077551F" w14:textId="77777777" w:rsidR="00A105DD" w:rsidRDefault="00A105DD" w:rsidP="00A105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0944AE" w14:textId="77777777" w:rsidR="00A105DD" w:rsidRDefault="00A105DD" w:rsidP="00A105D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79C91F5" w14:textId="77777777" w:rsidR="00A105DD" w:rsidRDefault="00A105DD" w:rsidP="00A105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C980B75" w14:textId="4ACB66FB" w:rsidR="00A105DD" w:rsidRDefault="00A105DD" w:rsidP="00A105DD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 w:rsidR="00756378">
        <w:rPr>
          <w:sz w:val="22"/>
          <w:szCs w:val="22"/>
        </w:rPr>
        <w:t>23</w:t>
      </w:r>
      <w:r>
        <w:rPr>
          <w:sz w:val="22"/>
          <w:szCs w:val="22"/>
        </w:rPr>
        <w:t>% tj. ……………………. PLN</w:t>
      </w:r>
    </w:p>
    <w:p w14:paraId="0FFC401E" w14:textId="77777777" w:rsidR="00A105DD" w:rsidRDefault="00A105DD" w:rsidP="00A105DD">
      <w:pPr>
        <w:pStyle w:val="Tekstpodstawowy"/>
        <w:rPr>
          <w:sz w:val="22"/>
          <w:szCs w:val="22"/>
        </w:rPr>
      </w:pPr>
    </w:p>
    <w:p w14:paraId="5B3467FF" w14:textId="2B9B8185" w:rsidR="00A105DD" w:rsidRDefault="00A105DD" w:rsidP="00A105DD">
      <w:pPr>
        <w:pStyle w:val="Tekstpodstawowy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Producent/model zaoferowanego </w:t>
      </w:r>
      <w:r w:rsidR="00756378">
        <w:rPr>
          <w:sz w:val="22"/>
          <w:szCs w:val="22"/>
        </w:rPr>
        <w:t>mineralizatora</w:t>
      </w:r>
      <w:r>
        <w:rPr>
          <w:sz w:val="22"/>
          <w:szCs w:val="22"/>
        </w:rPr>
        <w:t xml:space="preserve">:  </w:t>
      </w:r>
      <w:r>
        <w:rPr>
          <w:b w:val="0"/>
          <w:sz w:val="22"/>
          <w:szCs w:val="22"/>
        </w:rPr>
        <w:t>…………………………………………………..</w:t>
      </w:r>
    </w:p>
    <w:p w14:paraId="04868076" w14:textId="77777777" w:rsidR="00A105DD" w:rsidRDefault="00A105DD" w:rsidP="00A105DD">
      <w:pPr>
        <w:pStyle w:val="Tekstpodstawowy"/>
        <w:rPr>
          <w:sz w:val="22"/>
          <w:szCs w:val="22"/>
        </w:rPr>
      </w:pPr>
    </w:p>
    <w:p w14:paraId="36FAF05B" w14:textId="77777777" w:rsidR="00A105DD" w:rsidRDefault="00A105DD" w:rsidP="00A105D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zamówienia: ……………</w:t>
      </w:r>
      <w:r>
        <w:rPr>
          <w:b/>
          <w:bCs/>
          <w:sz w:val="22"/>
          <w:szCs w:val="22"/>
        </w:rPr>
        <w:t>od daty podpisania umowy</w:t>
      </w:r>
      <w:bookmarkStart w:id="0" w:name="_Hlk169195165"/>
      <w:r>
        <w:rPr>
          <w:b/>
          <w:bCs/>
          <w:sz w:val="22"/>
          <w:szCs w:val="22"/>
        </w:rPr>
        <w:t>.</w:t>
      </w:r>
      <w:r>
        <w:rPr>
          <w:sz w:val="22"/>
          <w:szCs w:val="22"/>
          <w:highlight w:val="yellow"/>
        </w:rPr>
        <w:t xml:space="preserve"> (</w:t>
      </w:r>
      <w:r>
        <w:rPr>
          <w:i/>
          <w:sz w:val="22"/>
          <w:szCs w:val="22"/>
          <w:highlight w:val="yellow"/>
        </w:rPr>
        <w:t>kryterium oceny ofert</w:t>
      </w:r>
      <w:r>
        <w:rPr>
          <w:i/>
          <w:sz w:val="22"/>
          <w:szCs w:val="22"/>
        </w:rPr>
        <w:t>)</w:t>
      </w:r>
    </w:p>
    <w:bookmarkEnd w:id="0"/>
    <w:p w14:paraId="53E3A375" w14:textId="6195C604" w:rsidR="00A105DD" w:rsidRPr="00756378" w:rsidRDefault="00A105DD" w:rsidP="00A105DD">
      <w:pPr>
        <w:widowControl w:val="0"/>
        <w:spacing w:line="360" w:lineRule="auto"/>
        <w:ind w:right="1"/>
        <w:jc w:val="both"/>
        <w:rPr>
          <w:i/>
          <w:i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 miesięcy</w:t>
      </w:r>
      <w:r w:rsidR="00756378">
        <w:rPr>
          <w:sz w:val="22"/>
          <w:szCs w:val="22"/>
        </w:rPr>
        <w:t>*</w:t>
      </w:r>
      <w:r w:rsidR="00756378" w:rsidRPr="00756378">
        <w:rPr>
          <w:sz w:val="22"/>
          <w:szCs w:val="22"/>
        </w:rPr>
        <w:t xml:space="preserve">. </w:t>
      </w:r>
      <w:r w:rsidR="00756378" w:rsidRPr="00756378">
        <w:rPr>
          <w:i/>
          <w:iCs/>
          <w:sz w:val="22"/>
          <w:szCs w:val="22"/>
          <w:highlight w:val="yellow"/>
        </w:rPr>
        <w:t>(kryterium oceny ofert)</w:t>
      </w:r>
    </w:p>
    <w:p w14:paraId="5F029585" w14:textId="7FC9904D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*W przypadku nie podania okresu gwarancji, Zamawiający przyjmie minimalny </w:t>
      </w:r>
      <w:r w:rsidR="00756378">
        <w:rPr>
          <w:bCs/>
          <w:iCs/>
          <w:sz w:val="22"/>
          <w:szCs w:val="22"/>
        </w:rPr>
        <w:t xml:space="preserve">12 miesięczny </w:t>
      </w:r>
      <w:r>
        <w:rPr>
          <w:bCs/>
          <w:iCs/>
          <w:sz w:val="22"/>
          <w:szCs w:val="22"/>
        </w:rPr>
        <w:t>okres gwarancji.</w:t>
      </w:r>
    </w:p>
    <w:p w14:paraId="012EFD3E" w14:textId="77777777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02B5D28C" w14:textId="77777777" w:rsidR="00A105DD" w:rsidRDefault="00A105DD" w:rsidP="00A105D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536C9805" w14:textId="69D04C04" w:rsidR="00330509" w:rsidRDefault="00330509" w:rsidP="00330509">
      <w:pPr>
        <w:numPr>
          <w:ilvl w:val="0"/>
          <w:numId w:val="1"/>
        </w:numPr>
        <w:rPr>
          <w:color w:val="000000"/>
          <w:sz w:val="22"/>
          <w:szCs w:val="22"/>
          <w:lang w:eastAsia="ar-SA"/>
        </w:rPr>
      </w:pPr>
      <w:r w:rsidRPr="00330509">
        <w:rPr>
          <w:color w:val="000000"/>
          <w:sz w:val="22"/>
          <w:szCs w:val="22"/>
          <w:lang w:eastAsia="ar-SA"/>
        </w:rPr>
        <w:t>Oświadczamy, że serwis gwarancji świadczony będzie przez producenta lub autoryzowanego przedstawiciela producenta tj. ………………………..</w:t>
      </w:r>
    </w:p>
    <w:p w14:paraId="51C98DD0" w14:textId="77777777" w:rsidR="008F2975" w:rsidRDefault="008F2975" w:rsidP="008F29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(ych)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105A61C" w14:textId="43BAF1D2" w:rsidR="005371A2" w:rsidRPr="00BE16AA" w:rsidRDefault="005371A2" w:rsidP="005371A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0A6B8E" w14:textId="77777777" w:rsidR="00FF4518" w:rsidRDefault="00FF4518">
      <w:r>
        <w:separator/>
      </w:r>
    </w:p>
  </w:endnote>
  <w:endnote w:type="continuationSeparator" w:id="0">
    <w:p w14:paraId="0B260C51" w14:textId="77777777" w:rsidR="00FF4518" w:rsidRDefault="00FF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D7C311" w14:textId="77777777" w:rsidR="00FF4518" w:rsidRDefault="00FF4518">
      <w:r>
        <w:separator/>
      </w:r>
    </w:p>
  </w:footnote>
  <w:footnote w:type="continuationSeparator" w:id="0">
    <w:p w14:paraId="1F86C1D2" w14:textId="77777777" w:rsidR="00FF4518" w:rsidRDefault="00FF4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  <w:num w:numId="7" w16cid:durableId="124999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66C75"/>
    <w:rsid w:val="000704FC"/>
    <w:rsid w:val="00071CCC"/>
    <w:rsid w:val="000A574A"/>
    <w:rsid w:val="000A73C0"/>
    <w:rsid w:val="000B731D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801DD"/>
    <w:rsid w:val="001A4222"/>
    <w:rsid w:val="001D4612"/>
    <w:rsid w:val="001E448C"/>
    <w:rsid w:val="001F1CD7"/>
    <w:rsid w:val="00207E98"/>
    <w:rsid w:val="0026316F"/>
    <w:rsid w:val="002723B0"/>
    <w:rsid w:val="0029472B"/>
    <w:rsid w:val="00295D3E"/>
    <w:rsid w:val="002A62F1"/>
    <w:rsid w:val="002C5511"/>
    <w:rsid w:val="002F3454"/>
    <w:rsid w:val="00315A4A"/>
    <w:rsid w:val="00330366"/>
    <w:rsid w:val="00330509"/>
    <w:rsid w:val="00392510"/>
    <w:rsid w:val="003B182C"/>
    <w:rsid w:val="003B5251"/>
    <w:rsid w:val="003E6ADA"/>
    <w:rsid w:val="003F20DE"/>
    <w:rsid w:val="00411C81"/>
    <w:rsid w:val="00416A75"/>
    <w:rsid w:val="004177D4"/>
    <w:rsid w:val="004528E6"/>
    <w:rsid w:val="00482921"/>
    <w:rsid w:val="004B7300"/>
    <w:rsid w:val="004C6753"/>
    <w:rsid w:val="004D3DBB"/>
    <w:rsid w:val="00524604"/>
    <w:rsid w:val="005371A2"/>
    <w:rsid w:val="00546577"/>
    <w:rsid w:val="0055705E"/>
    <w:rsid w:val="00561AEA"/>
    <w:rsid w:val="00593486"/>
    <w:rsid w:val="00595C87"/>
    <w:rsid w:val="005D2C65"/>
    <w:rsid w:val="005E6D94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709F"/>
    <w:rsid w:val="00725136"/>
    <w:rsid w:val="00750BFA"/>
    <w:rsid w:val="00756378"/>
    <w:rsid w:val="007622F6"/>
    <w:rsid w:val="007748F0"/>
    <w:rsid w:val="007A093F"/>
    <w:rsid w:val="007A167B"/>
    <w:rsid w:val="007A4321"/>
    <w:rsid w:val="008135FF"/>
    <w:rsid w:val="00833933"/>
    <w:rsid w:val="00853083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22A78"/>
    <w:rsid w:val="00947883"/>
    <w:rsid w:val="00962D5D"/>
    <w:rsid w:val="00970FE4"/>
    <w:rsid w:val="00997E5C"/>
    <w:rsid w:val="009A01D9"/>
    <w:rsid w:val="009B6B1D"/>
    <w:rsid w:val="009C2590"/>
    <w:rsid w:val="009E5EA8"/>
    <w:rsid w:val="00A0022B"/>
    <w:rsid w:val="00A105DD"/>
    <w:rsid w:val="00A346FE"/>
    <w:rsid w:val="00A47B4D"/>
    <w:rsid w:val="00A57976"/>
    <w:rsid w:val="00A83018"/>
    <w:rsid w:val="00AA643F"/>
    <w:rsid w:val="00AE1A8D"/>
    <w:rsid w:val="00AF1B33"/>
    <w:rsid w:val="00B21109"/>
    <w:rsid w:val="00B259A0"/>
    <w:rsid w:val="00B774DC"/>
    <w:rsid w:val="00B95318"/>
    <w:rsid w:val="00BF23FE"/>
    <w:rsid w:val="00C27473"/>
    <w:rsid w:val="00C358E1"/>
    <w:rsid w:val="00C444B7"/>
    <w:rsid w:val="00C969A6"/>
    <w:rsid w:val="00CA7D36"/>
    <w:rsid w:val="00CD00BC"/>
    <w:rsid w:val="00CE408F"/>
    <w:rsid w:val="00CF07F1"/>
    <w:rsid w:val="00D24208"/>
    <w:rsid w:val="00D46DCD"/>
    <w:rsid w:val="00D5481E"/>
    <w:rsid w:val="00D60C38"/>
    <w:rsid w:val="00D66893"/>
    <w:rsid w:val="00D90ACB"/>
    <w:rsid w:val="00DA3FE4"/>
    <w:rsid w:val="00DC1500"/>
    <w:rsid w:val="00DC537A"/>
    <w:rsid w:val="00DD415E"/>
    <w:rsid w:val="00E06D15"/>
    <w:rsid w:val="00E379CA"/>
    <w:rsid w:val="00E44371"/>
    <w:rsid w:val="00E807BA"/>
    <w:rsid w:val="00E949B0"/>
    <w:rsid w:val="00EC0BEA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51A4"/>
    <w:rsid w:val="00FC7967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801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2024-05-21T08:05:00Z</cp:lastPrinted>
  <dcterms:created xsi:type="dcterms:W3CDTF">2024-06-13T16:15:00Z</dcterms:created>
  <dcterms:modified xsi:type="dcterms:W3CDTF">2024-06-13T16:21:00Z</dcterms:modified>
</cp:coreProperties>
</file>