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C186DA8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AE09CD" w:rsidRPr="00AE09CD">
        <w:rPr>
          <w:b/>
        </w:rPr>
        <w:t>dostawa środków ochrony osobistej i odzieży roboczej dla WIMIC - DE-dzp.272-303/24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3C3D"/>
    <w:rsid w:val="000805B5"/>
    <w:rsid w:val="000809B6"/>
    <w:rsid w:val="00091A4B"/>
    <w:rsid w:val="0009243F"/>
    <w:rsid w:val="000B1025"/>
    <w:rsid w:val="000B54D1"/>
    <w:rsid w:val="000C021E"/>
    <w:rsid w:val="000C18AF"/>
    <w:rsid w:val="000D6F17"/>
    <w:rsid w:val="000D73C4"/>
    <w:rsid w:val="000E2DCB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7CB9"/>
    <w:rsid w:val="003B2070"/>
    <w:rsid w:val="003B214C"/>
    <w:rsid w:val="003B7238"/>
    <w:rsid w:val="003C3B64"/>
    <w:rsid w:val="003F024C"/>
    <w:rsid w:val="004108E1"/>
    <w:rsid w:val="00434CC2"/>
    <w:rsid w:val="00443473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90CA8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91FEF"/>
    <w:rsid w:val="00AE09CD"/>
    <w:rsid w:val="00AE6FF2"/>
    <w:rsid w:val="00B0010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258AA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2024-06-18T09:30:00Z</dcterms:created>
  <dcterms:modified xsi:type="dcterms:W3CDTF">2024-06-18T09:30:00Z</dcterms:modified>
</cp:coreProperties>
</file>