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198BC" w14:textId="0440182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E68062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7C1F6D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7267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A9D0B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5D2EE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8066A5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92B4D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D51873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BBE824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699E57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040A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1774A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4E11A45" w14:textId="714A6D4C" w:rsidR="00A32E27" w:rsidRPr="00A32E27" w:rsidRDefault="00A32E27" w:rsidP="008D2AB8">
      <w:pPr>
        <w:ind w:right="-110"/>
        <w:rPr>
          <w:b/>
        </w:rPr>
      </w:pPr>
      <w:r w:rsidRPr="00A32E27">
        <w:rPr>
          <w:b/>
        </w:rPr>
        <w:t xml:space="preserve">Akademia Górniczo </w:t>
      </w:r>
      <w:r w:rsidR="00E14ADC">
        <w:rPr>
          <w:b/>
        </w:rPr>
        <w:t>–</w:t>
      </w:r>
      <w:r w:rsidRPr="00A32E27">
        <w:rPr>
          <w:b/>
        </w:rPr>
        <w:t xml:space="preserve"> Hutnicza</w:t>
      </w:r>
      <w:r w:rsidR="00E14ADC">
        <w:rPr>
          <w:b/>
        </w:rPr>
        <w:t xml:space="preserve"> </w:t>
      </w:r>
      <w:r w:rsidRPr="00A32E27">
        <w:rPr>
          <w:b/>
        </w:rPr>
        <w:t>im. Stanisława Staszica w Krakowie</w:t>
      </w:r>
    </w:p>
    <w:p w14:paraId="0AB9A934" w14:textId="77777777" w:rsidR="008D2AB8" w:rsidRDefault="00A32E27" w:rsidP="008D2AB8">
      <w:pPr>
        <w:ind w:right="-110"/>
        <w:rPr>
          <w:b/>
        </w:rPr>
      </w:pPr>
      <w:r w:rsidRPr="00A32E2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10D7BD9" w14:textId="1EF9C95A" w:rsidR="008D2AB8" w:rsidRDefault="00A32E27" w:rsidP="00E14ADC">
      <w:pPr>
        <w:ind w:right="-110"/>
        <w:rPr>
          <w:b/>
        </w:rPr>
      </w:pPr>
      <w:r w:rsidRPr="00A32E27">
        <w:rPr>
          <w:b/>
        </w:rPr>
        <w:t>Al. Mickiewicza</w:t>
      </w:r>
      <w:r w:rsidR="008D2AB8">
        <w:rPr>
          <w:b/>
        </w:rPr>
        <w:t xml:space="preserve"> </w:t>
      </w:r>
      <w:r w:rsidRPr="00A32E27">
        <w:rPr>
          <w:b/>
        </w:rPr>
        <w:t>30</w:t>
      </w:r>
      <w:r w:rsidR="00E14ADC">
        <w:rPr>
          <w:b/>
        </w:rPr>
        <w:t xml:space="preserve">, </w:t>
      </w:r>
      <w:r w:rsidRPr="00A32E27">
        <w:rPr>
          <w:b/>
        </w:rPr>
        <w:t>30-059</w:t>
      </w:r>
      <w:r w:rsidR="008D2AB8">
        <w:rPr>
          <w:b/>
        </w:rPr>
        <w:t xml:space="preserve"> </w:t>
      </w:r>
      <w:r w:rsidRPr="00A32E27">
        <w:rPr>
          <w:b/>
        </w:rPr>
        <w:t>Kraków</w:t>
      </w:r>
      <w:r w:rsidR="008D2AB8">
        <w:rPr>
          <w:b/>
        </w:rPr>
        <w:t xml:space="preserve">,  </w:t>
      </w:r>
    </w:p>
    <w:p w14:paraId="4D54FB2A" w14:textId="77777777" w:rsidR="008D2AB8" w:rsidRDefault="008D2AB8" w:rsidP="008D2AB8">
      <w:pPr>
        <w:ind w:firstLine="3969"/>
        <w:rPr>
          <w:b/>
        </w:rPr>
      </w:pPr>
    </w:p>
    <w:p w14:paraId="50345119" w14:textId="5CF2EB5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32E27" w:rsidRPr="00A32E27">
        <w:rPr>
          <w:b/>
        </w:rPr>
        <w:t xml:space="preserve">dostawa środków ochrony osobistej </w:t>
      </w:r>
      <w:r w:rsidR="00E14ADC">
        <w:rPr>
          <w:b/>
        </w:rPr>
        <w:t xml:space="preserve">i </w:t>
      </w:r>
      <w:r w:rsidR="00A32E27" w:rsidRPr="00A32E27">
        <w:rPr>
          <w:b/>
        </w:rPr>
        <w:t>odzież</w:t>
      </w:r>
      <w:r w:rsidR="00E14ADC">
        <w:rPr>
          <w:b/>
        </w:rPr>
        <w:t>y</w:t>
      </w:r>
      <w:r w:rsidR="00A32E27" w:rsidRPr="00A32E27">
        <w:rPr>
          <w:b/>
        </w:rPr>
        <w:t xml:space="preserve"> robocz</w:t>
      </w:r>
      <w:r w:rsidR="00E14ADC">
        <w:rPr>
          <w:b/>
        </w:rPr>
        <w:t>ej</w:t>
      </w:r>
      <w:r w:rsidR="00A32E27" w:rsidRPr="00A32E27">
        <w:rPr>
          <w:b/>
        </w:rPr>
        <w:t xml:space="preserve"> dla WIMIC - DE-dzp.272-303/24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021819EE" w14:textId="77777777" w:rsidR="008D2AB8" w:rsidRDefault="008D2AB8" w:rsidP="008D2AB8">
      <w:pPr>
        <w:tabs>
          <w:tab w:val="right" w:pos="9000"/>
        </w:tabs>
      </w:pPr>
    </w:p>
    <w:p w14:paraId="7CD68979" w14:textId="77777777" w:rsidR="004C2035" w:rsidRPr="004C2035" w:rsidRDefault="004C2035" w:rsidP="008D2AB8">
      <w:pPr>
        <w:widowControl w:val="0"/>
        <w:spacing w:line="264" w:lineRule="auto"/>
        <w:ind w:right="1"/>
        <w:rPr>
          <w:b/>
          <w:color w:val="FF0000"/>
        </w:rPr>
      </w:pPr>
      <w:r w:rsidRPr="004C2035">
        <w:rPr>
          <w:b/>
          <w:color w:val="FF0000"/>
        </w:rPr>
        <w:t xml:space="preserve">Zadanie nr 1 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551"/>
        <w:gridCol w:w="1276"/>
        <w:gridCol w:w="765"/>
        <w:gridCol w:w="1276"/>
        <w:gridCol w:w="936"/>
        <w:gridCol w:w="623"/>
        <w:gridCol w:w="1984"/>
      </w:tblGrid>
      <w:tr w:rsidR="004C2035" w:rsidRPr="004C2035" w14:paraId="6F24AC4F" w14:textId="77777777" w:rsidTr="004C2035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FE0EA8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851934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18248F06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(lub usługi)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8F9652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</w:p>
          <w:p w14:paraId="1886AA06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560AE" w14:textId="568D7594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77CAA509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2A4275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444F01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B97C4A9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60656D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5520053A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755ADC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92B8D20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76D1F158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4C2035" w:rsidRPr="004C2035" w14:paraId="03F454DF" w14:textId="77777777" w:rsidTr="004C2035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F34FE7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4D3ED6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708391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7413C4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27019F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5760C2D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BDE4E7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03417E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C2035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4C2035" w:rsidRPr="004C2035" w14:paraId="6F4771AC" w14:textId="77777777" w:rsidTr="004C2035">
        <w:trPr>
          <w:trHeight w:val="239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F68972C" w14:textId="77777777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C5A9B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Spodnie robocze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CF488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2DC192" w14:textId="450AB95D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5</w:t>
            </w:r>
            <w:r w:rsidRPr="004C2035"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7F8C5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F8BCA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27F59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C77AA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13A27DE1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0C72D" w14:textId="77777777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5CE35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Koszula flanelowa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49E53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A8C2D" w14:textId="47D16E6C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5</w:t>
            </w:r>
            <w:r w:rsidRPr="004C203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C2035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072C4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F8992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D5AA4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B0CB0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253B1979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3CE38" w14:textId="77777777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CB1E01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Kamizelka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AAFCD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74875" w14:textId="55D401E1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5</w:t>
            </w:r>
            <w:r w:rsidRPr="004C203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C2035">
              <w:rPr>
                <w:rFonts w:ascii="Verdana" w:hAnsi="Verdana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37A16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F5FB4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761B2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BB352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105ED46C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4CF1C6" w14:textId="77777777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42953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Buty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121A51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83BA4" w14:textId="2BAB5D3C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7</w:t>
            </w:r>
            <w:r w:rsidRPr="004C2035">
              <w:rPr>
                <w:rFonts w:ascii="Verdana" w:hAnsi="Verdana"/>
                <w:sz w:val="18"/>
                <w:szCs w:val="18"/>
              </w:rPr>
              <w:t xml:space="preserve">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4CE7B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21E99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CAC39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7DBFA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64BB7C70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CE04E" w14:textId="0629CB4A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45DA4B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Rękawice spawalnicze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42D70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FF263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28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628B7E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E3E36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56492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035C3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7EFB3942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1C59C" w14:textId="221F77F3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69AE1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Rękawice robocze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0A632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C49AB0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35 par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F3991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02B3F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7D2E0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19DAF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70B30BB7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D08E65" w14:textId="1623872D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35E16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Rękawiczki nitrylowe jednorazowe</w:t>
            </w:r>
          </w:p>
          <w:p w14:paraId="586D179B" w14:textId="0AEDDF24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(</w:t>
            </w:r>
            <w:r w:rsidRPr="004C2035">
              <w:rPr>
                <w:rFonts w:ascii="Verdana" w:hAnsi="Verdana"/>
                <w:sz w:val="18"/>
                <w:szCs w:val="18"/>
              </w:rPr>
              <w:t xml:space="preserve">1 </w:t>
            </w:r>
            <w:r w:rsidRPr="004C2035">
              <w:rPr>
                <w:rFonts w:ascii="Verdana" w:hAnsi="Verdana"/>
                <w:sz w:val="18"/>
                <w:szCs w:val="18"/>
              </w:rPr>
              <w:t>opakowanie =100 szt.)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F7630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60A51" w14:textId="13981723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165 op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6C16E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78A7B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984B59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F9E28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6C369635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73A407" w14:textId="28B52649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6872F7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Półmaska filtrująca z zaworem bocznym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F4014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1A0AA6" w14:textId="2CBE75BB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160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72B71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A5D2D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559FE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A4C86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11F2CDF2" w14:textId="77777777" w:rsidTr="004C2035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0A5D9" w14:textId="03C543FC" w:rsidR="004C2035" w:rsidRPr="004C2035" w:rsidRDefault="004C2035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74E2C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 xml:space="preserve">Rękawice termiczne </w:t>
            </w:r>
            <w:proofErr w:type="spellStart"/>
            <w:r w:rsidRPr="004C2035">
              <w:rPr>
                <w:rFonts w:ascii="Verdana" w:hAnsi="Verdana"/>
                <w:sz w:val="18"/>
                <w:szCs w:val="18"/>
              </w:rPr>
              <w:t>aluminizowane</w:t>
            </w:r>
            <w:proofErr w:type="spellEnd"/>
            <w:r w:rsidRPr="004C2035">
              <w:rPr>
                <w:rFonts w:ascii="Verdana" w:hAnsi="Verdana"/>
                <w:sz w:val="18"/>
                <w:szCs w:val="18"/>
              </w:rPr>
              <w:t xml:space="preserve"> - ochrona rąk do 500°C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ECDBF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7D143" w14:textId="77777777" w:rsidR="004C2035" w:rsidRPr="004C203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1 para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3A5A6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168E85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66D83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43BB1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513E804A" w14:textId="77777777" w:rsidTr="001404C6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D36BD2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  <w:p w14:paraId="0BDC25E4" w14:textId="77777777" w:rsidR="004C2035" w:rsidRPr="004C2035" w:rsidRDefault="004C2035" w:rsidP="001404C6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sz w:val="18"/>
                <w:szCs w:val="18"/>
              </w:rPr>
              <w:t>RAZEM: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66410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9712F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7FAD5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4C2035" w14:paraId="63A47161" w14:textId="77777777" w:rsidTr="001404C6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CC7896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C2035"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703B0D4C" w14:textId="77777777" w:rsidR="004C2035" w:rsidRPr="004C2035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4C203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A11A6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3DCA7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4DA39" w14:textId="77777777" w:rsidR="004C2035" w:rsidRPr="004C2035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0D47552" w14:textId="77777777" w:rsidR="004C2035" w:rsidRPr="00D62886" w:rsidRDefault="004C2035" w:rsidP="004C203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lastRenderedPageBreak/>
        <w:t xml:space="preserve">Termin realizacji umowy: </w:t>
      </w:r>
      <w:r w:rsidRPr="00D62886">
        <w:rPr>
          <w:rFonts w:ascii="Verdana" w:hAnsi="Verdana"/>
          <w:b/>
          <w:bCs/>
          <w:sz w:val="20"/>
          <w:szCs w:val="20"/>
        </w:rPr>
        <w:t xml:space="preserve">do </w:t>
      </w:r>
      <w:r w:rsidRPr="00F82608">
        <w:rPr>
          <w:rFonts w:ascii="Verdana" w:hAnsi="Verdana"/>
          <w:b/>
          <w:bCs/>
          <w:sz w:val="20"/>
          <w:szCs w:val="20"/>
          <w:highlight w:val="yellow"/>
        </w:rPr>
        <w:t>……….</w:t>
      </w:r>
      <w:r w:rsidRPr="00D62886">
        <w:rPr>
          <w:rFonts w:ascii="Verdana" w:hAnsi="Verdana"/>
          <w:b/>
          <w:bCs/>
          <w:sz w:val="20"/>
          <w:szCs w:val="20"/>
        </w:rPr>
        <w:t xml:space="preserve"> dni od daty podpisania umowy</w:t>
      </w:r>
      <w:r w:rsidRPr="00D62886">
        <w:rPr>
          <w:rFonts w:ascii="Verdana" w:hAnsi="Verdana"/>
          <w:i/>
          <w:sz w:val="20"/>
          <w:szCs w:val="20"/>
        </w:rPr>
        <w:t>.</w:t>
      </w:r>
      <w:r w:rsidRPr="00D62886">
        <w:rPr>
          <w:rFonts w:ascii="Verdana" w:hAnsi="Verdana"/>
          <w:sz w:val="20"/>
          <w:szCs w:val="20"/>
          <w:highlight w:val="yellow"/>
        </w:rPr>
        <w:t xml:space="preserve"> (</w:t>
      </w:r>
      <w:r w:rsidRPr="00D62886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D62886">
        <w:rPr>
          <w:rFonts w:ascii="Verdana" w:hAnsi="Verdana"/>
          <w:i/>
          <w:sz w:val="20"/>
          <w:szCs w:val="20"/>
        </w:rPr>
        <w:t>.</w:t>
      </w:r>
    </w:p>
    <w:p w14:paraId="71A581C9" w14:textId="77777777" w:rsidR="004C2035" w:rsidRPr="00D62886" w:rsidRDefault="004C2035" w:rsidP="004C203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714842C" w14:textId="77777777" w:rsidR="004C2035" w:rsidRDefault="004C2035" w:rsidP="004C2035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Okres udzielonej gwarancji na zaoferowane </w:t>
      </w:r>
      <w:r>
        <w:rPr>
          <w:rFonts w:ascii="Verdana" w:hAnsi="Verdana"/>
          <w:b/>
          <w:sz w:val="20"/>
          <w:szCs w:val="20"/>
        </w:rPr>
        <w:t>środki ochrony osobistej</w:t>
      </w:r>
      <w:r w:rsidRPr="00D62886">
        <w:rPr>
          <w:rFonts w:ascii="Verdana" w:hAnsi="Verdana"/>
          <w:b/>
          <w:sz w:val="20"/>
          <w:szCs w:val="20"/>
        </w:rPr>
        <w:t xml:space="preserve"> wynosi:</w:t>
      </w:r>
      <w:r w:rsidRPr="00D62886">
        <w:rPr>
          <w:rFonts w:ascii="Verdana" w:hAnsi="Verdana"/>
          <w:sz w:val="20"/>
          <w:szCs w:val="20"/>
        </w:rPr>
        <w:t xml:space="preserve"> </w:t>
      </w:r>
      <w:r w:rsidRPr="00F82608">
        <w:rPr>
          <w:rFonts w:ascii="Verdana" w:hAnsi="Verdana"/>
          <w:b/>
          <w:bCs/>
          <w:sz w:val="20"/>
          <w:szCs w:val="20"/>
          <w:highlight w:val="yellow"/>
        </w:rPr>
        <w:t>………………</w:t>
      </w:r>
      <w:r w:rsidRPr="00D62886">
        <w:rPr>
          <w:rFonts w:ascii="Verdana" w:hAnsi="Verdana"/>
          <w:b/>
          <w:bCs/>
          <w:sz w:val="20"/>
          <w:szCs w:val="20"/>
        </w:rPr>
        <w:t xml:space="preserve"> miesięcy</w:t>
      </w:r>
      <w:r w:rsidRPr="00D62886">
        <w:rPr>
          <w:rFonts w:ascii="Verdana" w:hAnsi="Verdana"/>
          <w:sz w:val="20"/>
          <w:szCs w:val="20"/>
        </w:rPr>
        <w:t xml:space="preserve"> </w:t>
      </w:r>
    </w:p>
    <w:p w14:paraId="6ACD80F4" w14:textId="2047E860" w:rsidR="004C2035" w:rsidRPr="004C2035" w:rsidRDefault="004C2035" w:rsidP="004C2035">
      <w:pPr>
        <w:widowControl w:val="0"/>
        <w:spacing w:line="264" w:lineRule="auto"/>
        <w:ind w:right="1"/>
        <w:rPr>
          <w:b/>
          <w:color w:val="FF0000"/>
        </w:rPr>
      </w:pPr>
      <w:r w:rsidRPr="004C2035">
        <w:rPr>
          <w:b/>
          <w:color w:val="FF0000"/>
        </w:rPr>
        <w:t xml:space="preserve">Zadanie nr </w:t>
      </w:r>
      <w:r w:rsidRPr="004C2035">
        <w:rPr>
          <w:b/>
          <w:color w:val="FF0000"/>
        </w:rPr>
        <w:t>2</w:t>
      </w:r>
      <w:r w:rsidRPr="004C2035">
        <w:rPr>
          <w:b/>
          <w:color w:val="FF0000"/>
        </w:rPr>
        <w:t xml:space="preserve"> 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409"/>
        <w:gridCol w:w="1418"/>
        <w:gridCol w:w="765"/>
        <w:gridCol w:w="1276"/>
        <w:gridCol w:w="936"/>
        <w:gridCol w:w="623"/>
        <w:gridCol w:w="1984"/>
      </w:tblGrid>
      <w:tr w:rsidR="004C2035" w:rsidRPr="00520625" w14:paraId="515FB163" w14:textId="77777777" w:rsidTr="001404C6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D8F617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65CE75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6AAE533D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(lub usługi)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BC4B37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</w:p>
          <w:p w14:paraId="1E9E40B8" w14:textId="77777777" w:rsidR="004C2035" w:rsidRPr="002059EB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059EB">
              <w:rPr>
                <w:rFonts w:ascii="Verdana" w:hAnsi="Verdana"/>
                <w:b/>
                <w:bCs/>
                <w:sz w:val="18"/>
                <w:szCs w:val="18"/>
              </w:rPr>
              <w:t>/model</w:t>
            </w: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58E1D" w14:textId="74AD90C7" w:rsidR="004C2035" w:rsidRPr="00520625" w:rsidRDefault="00BE0E4A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3C9BC04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3E91E3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6F804B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4997404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04B530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5A7D651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D5C036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D3BA8D6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[PLN]</w:t>
            </w:r>
          </w:p>
          <w:p w14:paraId="24C9160D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 xml:space="preserve"> (z doliczonym VAT)</w:t>
            </w:r>
          </w:p>
        </w:tc>
      </w:tr>
      <w:tr w:rsidR="004C2035" w:rsidRPr="00520625" w14:paraId="51F2A685" w14:textId="77777777" w:rsidTr="001404C6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24F370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9BECAD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D36C49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0EDF248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3746BC1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569C69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9BB5084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20CD921" w14:textId="77777777" w:rsidR="004C2035" w:rsidRPr="00520625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20625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E0E4A" w:rsidRPr="00BE0E4A" w14:paraId="04C38D5D" w14:textId="77777777" w:rsidTr="001404C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5C2E22" w14:textId="53AB9A48" w:rsidR="004C2035" w:rsidRPr="00BE0E4A" w:rsidRDefault="00BE0E4A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62C869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Fartuch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AF39DD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BA556" w14:textId="512543FC" w:rsidR="004C2035" w:rsidRPr="00BE0E4A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112</w:t>
            </w:r>
            <w:r w:rsidR="00BE0E4A" w:rsidRPr="00BE0E4A"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1283C0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5165E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80823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6D0773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E0E4A" w:rsidRPr="00BE0E4A" w14:paraId="34A34BA5" w14:textId="77777777" w:rsidTr="001404C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2E04E" w14:textId="3CDC4FA5" w:rsidR="004C2035" w:rsidRPr="00BE0E4A" w:rsidRDefault="00BE0E4A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40107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Okulary ochronne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184A93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1CBDC" w14:textId="6AEF0C1F" w:rsidR="004C2035" w:rsidRPr="00BE0E4A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60</w:t>
            </w:r>
            <w:r w:rsidR="00BE0E4A" w:rsidRPr="00BE0E4A"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68454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F2FFA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D08321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365C1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E0E4A" w:rsidRPr="00BE0E4A" w14:paraId="345E388F" w14:textId="77777777" w:rsidTr="001404C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5AEF8" w14:textId="6D65E783" w:rsidR="004C2035" w:rsidRPr="00BE0E4A" w:rsidRDefault="00BE0E4A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860317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Przeciwhałasowe nauszniki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31362A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7C00F" w14:textId="4E3C3F50" w:rsidR="004C2035" w:rsidRPr="00BE0E4A" w:rsidRDefault="00BE0E4A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9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FCF06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05EF46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91EF5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55E45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BE0E4A" w:rsidRPr="00BE0E4A" w14:paraId="058CE5CF" w14:textId="77777777" w:rsidTr="001404C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1CC50" w14:textId="60B8AB63" w:rsidR="004C2035" w:rsidRPr="00BE0E4A" w:rsidRDefault="00BE0E4A" w:rsidP="001404C6">
            <w:pPr>
              <w:suppressAutoHyphens/>
              <w:autoSpaceDE w:val="0"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7D53C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Hełm ochronny z odpryskową osłoną twarzy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C0CCE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7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4028A" w14:textId="08C9C91E" w:rsidR="004C2035" w:rsidRPr="00BE0E4A" w:rsidRDefault="004C2035" w:rsidP="001404C6">
            <w:pPr>
              <w:suppressAutoHyphens/>
              <w:autoSpaceDN w:val="0"/>
              <w:jc w:val="center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BE0E4A">
              <w:rPr>
                <w:rFonts w:ascii="Verdana" w:hAnsi="Verdana"/>
                <w:sz w:val="18"/>
                <w:szCs w:val="18"/>
              </w:rPr>
              <w:t>1</w:t>
            </w:r>
            <w:r w:rsidR="00BE0E4A" w:rsidRPr="00BE0E4A"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261D1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DF682B" w14:textId="77777777" w:rsidR="004C2035" w:rsidRPr="00BE0E4A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ABF9E9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F33A3" w14:textId="77777777" w:rsidR="004C2035" w:rsidRPr="00BE0E4A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5D6E3B" w14:paraId="37AF2AC2" w14:textId="77777777" w:rsidTr="001404C6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04F87" w14:textId="77777777" w:rsidR="004C2035" w:rsidRPr="005D6E3B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  <w:p w14:paraId="4B57B6F3" w14:textId="77777777" w:rsidR="004C2035" w:rsidRPr="005D6E3B" w:rsidRDefault="004C2035" w:rsidP="001404C6">
            <w:pPr>
              <w:suppressAutoHyphens/>
              <w:autoSpaceDN w:val="0"/>
              <w:ind w:right="425"/>
              <w:jc w:val="right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sz w:val="18"/>
                <w:szCs w:val="18"/>
              </w:rPr>
              <w:t>RAZEM: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1257FF" w14:textId="77777777" w:rsidR="004C2035" w:rsidRPr="005D6E3B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6DC07" w14:textId="77777777" w:rsidR="004C2035" w:rsidRPr="005D6E3B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F3E543" w14:textId="77777777" w:rsidR="004C2035" w:rsidRPr="005D6E3B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  <w:tr w:rsidR="004C2035" w:rsidRPr="005D6E3B" w14:paraId="7D5FA638" w14:textId="77777777" w:rsidTr="001404C6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6083223" w14:textId="77777777" w:rsidR="004C2035" w:rsidRPr="005D6E3B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5D6E3B"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13784481" w14:textId="77777777" w:rsidR="004C2035" w:rsidRPr="005D6E3B" w:rsidRDefault="004C2035" w:rsidP="001404C6">
            <w:pPr>
              <w:suppressAutoHyphens/>
              <w:autoSpaceDN w:val="0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5D6E3B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8CFE6" w14:textId="77777777" w:rsidR="004C2035" w:rsidRPr="005D6E3B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C6587" w14:textId="77777777" w:rsidR="004C2035" w:rsidRPr="005D6E3B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F9DA6" w14:textId="77777777" w:rsidR="004C2035" w:rsidRPr="005D6E3B" w:rsidRDefault="004C2035" w:rsidP="001404C6">
            <w:pPr>
              <w:suppressAutoHyphens/>
              <w:autoSpaceDN w:val="0"/>
              <w:ind w:right="425"/>
              <w:textAlignment w:val="baseline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78A608" w14:textId="77777777" w:rsidR="004C2035" w:rsidRPr="00D62886" w:rsidRDefault="004C2035" w:rsidP="004C203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Termin realizacji umowy: </w:t>
      </w:r>
      <w:r w:rsidRPr="00D62886">
        <w:rPr>
          <w:rFonts w:ascii="Verdana" w:hAnsi="Verdana"/>
          <w:b/>
          <w:bCs/>
          <w:sz w:val="20"/>
          <w:szCs w:val="20"/>
        </w:rPr>
        <w:t xml:space="preserve">do </w:t>
      </w:r>
      <w:r w:rsidRPr="00F82608">
        <w:rPr>
          <w:rFonts w:ascii="Verdana" w:hAnsi="Verdana"/>
          <w:b/>
          <w:bCs/>
          <w:sz w:val="20"/>
          <w:szCs w:val="20"/>
          <w:highlight w:val="yellow"/>
        </w:rPr>
        <w:t>……….</w:t>
      </w:r>
      <w:r w:rsidRPr="00D62886">
        <w:rPr>
          <w:rFonts w:ascii="Verdana" w:hAnsi="Verdana"/>
          <w:b/>
          <w:bCs/>
          <w:sz w:val="20"/>
          <w:szCs w:val="20"/>
        </w:rPr>
        <w:t xml:space="preserve"> dni od daty podpisania umowy</w:t>
      </w:r>
      <w:r w:rsidRPr="00D62886">
        <w:rPr>
          <w:rFonts w:ascii="Verdana" w:hAnsi="Verdana"/>
          <w:i/>
          <w:sz w:val="20"/>
          <w:szCs w:val="20"/>
        </w:rPr>
        <w:t>.</w:t>
      </w:r>
      <w:r w:rsidRPr="00D62886">
        <w:rPr>
          <w:rFonts w:ascii="Verdana" w:hAnsi="Verdana"/>
          <w:sz w:val="20"/>
          <w:szCs w:val="20"/>
          <w:highlight w:val="yellow"/>
        </w:rPr>
        <w:t xml:space="preserve"> (</w:t>
      </w:r>
      <w:r w:rsidRPr="00D62886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D62886">
        <w:rPr>
          <w:rFonts w:ascii="Verdana" w:hAnsi="Verdana"/>
          <w:i/>
          <w:sz w:val="20"/>
          <w:szCs w:val="20"/>
        </w:rPr>
        <w:t>.</w:t>
      </w:r>
    </w:p>
    <w:p w14:paraId="04866C22" w14:textId="77777777" w:rsidR="004C2035" w:rsidRPr="00D62886" w:rsidRDefault="004C2035" w:rsidP="004C2035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3EF050E" w14:textId="77777777" w:rsidR="004C2035" w:rsidRDefault="004C2035" w:rsidP="004C2035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Okres udzielonej gwarancji na zaoferowane </w:t>
      </w:r>
      <w:r>
        <w:rPr>
          <w:rFonts w:ascii="Verdana" w:hAnsi="Verdana"/>
          <w:b/>
          <w:sz w:val="20"/>
          <w:szCs w:val="20"/>
        </w:rPr>
        <w:t>środki ochrony osobistej</w:t>
      </w:r>
      <w:r w:rsidRPr="00D62886">
        <w:rPr>
          <w:rFonts w:ascii="Verdana" w:hAnsi="Verdana"/>
          <w:b/>
          <w:sz w:val="20"/>
          <w:szCs w:val="20"/>
        </w:rPr>
        <w:t xml:space="preserve"> wynosi:</w:t>
      </w:r>
      <w:r w:rsidRPr="00D62886">
        <w:rPr>
          <w:rFonts w:ascii="Verdana" w:hAnsi="Verdana"/>
          <w:sz w:val="20"/>
          <w:szCs w:val="20"/>
        </w:rPr>
        <w:t xml:space="preserve"> </w:t>
      </w:r>
      <w:r w:rsidRPr="00F82608">
        <w:rPr>
          <w:rFonts w:ascii="Verdana" w:hAnsi="Verdana"/>
          <w:b/>
          <w:bCs/>
          <w:sz w:val="20"/>
          <w:szCs w:val="20"/>
          <w:highlight w:val="yellow"/>
        </w:rPr>
        <w:t>………………</w:t>
      </w:r>
      <w:r w:rsidRPr="00D62886">
        <w:rPr>
          <w:rFonts w:ascii="Verdana" w:hAnsi="Verdana"/>
          <w:b/>
          <w:bCs/>
          <w:sz w:val="20"/>
          <w:szCs w:val="20"/>
        </w:rPr>
        <w:t xml:space="preserve"> miesięcy</w:t>
      </w:r>
      <w:r w:rsidRPr="00D62886">
        <w:rPr>
          <w:rFonts w:ascii="Verdana" w:hAnsi="Verdana"/>
          <w:sz w:val="20"/>
          <w:szCs w:val="20"/>
        </w:rPr>
        <w:t xml:space="preserve"> </w:t>
      </w:r>
    </w:p>
    <w:p w14:paraId="6EFB2947" w14:textId="77777777" w:rsidR="00BE0E4A" w:rsidRDefault="00BE0E4A" w:rsidP="004C203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6694E4F" w14:textId="2793DFBD" w:rsidR="004C2035" w:rsidRPr="00D62886" w:rsidRDefault="004C2035" w:rsidP="004C203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D62886">
        <w:rPr>
          <w:rFonts w:ascii="Verdana" w:hAnsi="Verdana"/>
          <w:b/>
          <w:sz w:val="20"/>
          <w:szCs w:val="20"/>
        </w:rPr>
        <w:t xml:space="preserve"> TAK/NIE</w:t>
      </w:r>
    </w:p>
    <w:p w14:paraId="70EE2435" w14:textId="77777777" w:rsidR="004C2035" w:rsidRPr="00D62886" w:rsidRDefault="004C2035" w:rsidP="004C2035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AEFFA97" w14:textId="77777777" w:rsidR="004C2035" w:rsidRPr="00D62886" w:rsidRDefault="004C2035" w:rsidP="004C203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b/>
          <w:sz w:val="20"/>
          <w:szCs w:val="20"/>
        </w:rPr>
        <w:t xml:space="preserve">Termin płatności: </w:t>
      </w:r>
      <w:r w:rsidRPr="00D6288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36D5E13" w14:textId="77777777" w:rsidR="004C2035" w:rsidRPr="00D62886" w:rsidRDefault="004C2035" w:rsidP="004C203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5BEFC67" w14:textId="77777777" w:rsidR="004C2035" w:rsidRPr="00D62886" w:rsidRDefault="004C2035" w:rsidP="004C2035">
      <w:pPr>
        <w:rPr>
          <w:rFonts w:ascii="Verdana" w:hAnsi="Verdana"/>
          <w:b/>
          <w:sz w:val="20"/>
          <w:szCs w:val="20"/>
          <w:u w:val="single"/>
        </w:rPr>
      </w:pPr>
      <w:r w:rsidRPr="00D6288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AE60523" w14:textId="77777777" w:rsidR="004C2035" w:rsidRPr="00D62886" w:rsidRDefault="004C2035" w:rsidP="004C203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D6288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55FE429" w14:textId="77777777" w:rsidR="004C2035" w:rsidRPr="00D62886" w:rsidRDefault="004C2035" w:rsidP="004C20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D62886">
        <w:rPr>
          <w:rFonts w:ascii="Verdana" w:hAnsi="Verdana"/>
          <w:color w:val="000000"/>
          <w:sz w:val="20"/>
          <w:szCs w:val="20"/>
          <w:lang w:eastAsia="ar-SA"/>
        </w:rPr>
        <w:t>Oświadczamy,</w:t>
      </w:r>
      <w:r>
        <w:rPr>
          <w:rFonts w:ascii="Verdana" w:hAnsi="Verdana"/>
          <w:color w:val="000000"/>
          <w:sz w:val="20"/>
          <w:szCs w:val="20"/>
          <w:lang w:eastAsia="ar-SA"/>
        </w:rPr>
        <w:t xml:space="preserve"> 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że zapoznaliśmy się z postanowieniami umowy, określonymi w 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D62886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D6288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AC0C791" w14:textId="77777777" w:rsidR="004C2035" w:rsidRPr="00D62886" w:rsidRDefault="004C2035" w:rsidP="004C20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B4FB3E" w14:textId="77777777" w:rsidR="004C2035" w:rsidRPr="006242D7" w:rsidRDefault="004C2035" w:rsidP="004C2035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42D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172CC6" w14:textId="77777777" w:rsidR="004C2035" w:rsidRPr="006242D7" w:rsidRDefault="004C2035" w:rsidP="004C2035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242D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1D8B10" w14:textId="77777777" w:rsidR="004C2035" w:rsidRPr="00D62886" w:rsidRDefault="004C2035" w:rsidP="004C20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2035" w:rsidRPr="00D62886" w14:paraId="1288E43E" w14:textId="77777777" w:rsidTr="001404C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CAFAA" w14:textId="77777777" w:rsidR="004C2035" w:rsidRPr="00D62886" w:rsidRDefault="004C2035" w:rsidP="001404C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BF835" w14:textId="77777777" w:rsidR="004C2035" w:rsidRPr="00D62886" w:rsidRDefault="004C2035" w:rsidP="001404C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48DCEDD" w14:textId="77777777" w:rsidR="004C2035" w:rsidRPr="00D62886" w:rsidRDefault="004C2035" w:rsidP="001404C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5C44F" w14:textId="77777777" w:rsidR="004C2035" w:rsidRPr="00D62886" w:rsidRDefault="004C2035" w:rsidP="001404C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62886">
              <w:rPr>
                <w:rFonts w:ascii="Verdana" w:hAnsi="Verdana"/>
                <w:sz w:val="20"/>
                <w:szCs w:val="20"/>
              </w:rPr>
              <w:t>Nazwa podwykonawcy</w:t>
            </w:r>
            <w:r w:rsidRPr="00D6288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4C2035" w:rsidRPr="00D62886" w14:paraId="01C70BE4" w14:textId="77777777" w:rsidTr="001404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8D453" w14:textId="77777777" w:rsidR="004C2035" w:rsidRPr="00D62886" w:rsidRDefault="004C2035" w:rsidP="001404C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637A9" w14:textId="77777777" w:rsidR="004C2035" w:rsidRPr="00D62886" w:rsidRDefault="004C2035" w:rsidP="001404C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2417B" w14:textId="77777777" w:rsidR="004C2035" w:rsidRPr="00D62886" w:rsidRDefault="004C2035" w:rsidP="001404C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C2035" w:rsidRPr="00D62886" w14:paraId="663C2085" w14:textId="77777777" w:rsidTr="001404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FD536" w14:textId="77777777" w:rsidR="004C2035" w:rsidRPr="00D62886" w:rsidRDefault="004C2035" w:rsidP="001404C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358F9" w14:textId="77777777" w:rsidR="004C2035" w:rsidRPr="00D62886" w:rsidRDefault="004C2035" w:rsidP="001404C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94FEE" w14:textId="77777777" w:rsidR="004C2035" w:rsidRPr="00D62886" w:rsidRDefault="004C2035" w:rsidP="001404C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BB87DF6" w14:textId="77777777" w:rsidR="004C2035" w:rsidRPr="00D62886" w:rsidRDefault="004C2035" w:rsidP="004C20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FC51291" w14:textId="77777777" w:rsidR="004C2035" w:rsidRPr="00D62886" w:rsidRDefault="004C2035" w:rsidP="004C2035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D62886">
        <w:rPr>
          <w:rFonts w:ascii="Verdana" w:hAnsi="Verdana" w:cs="Times New Roman"/>
          <w:sz w:val="20"/>
          <w:szCs w:val="20"/>
        </w:rPr>
        <w:tab/>
        <w:t>Imię i Nazwisko</w:t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  <w:r w:rsidRPr="00D62886">
        <w:rPr>
          <w:rFonts w:ascii="Verdana" w:hAnsi="Verdana" w:cs="Times New Roman"/>
          <w:sz w:val="20"/>
          <w:szCs w:val="20"/>
        </w:rPr>
        <w:tab/>
      </w:r>
    </w:p>
    <w:p w14:paraId="26663A77" w14:textId="77777777" w:rsidR="004C2035" w:rsidRPr="00D62886" w:rsidRDefault="004C2035" w:rsidP="004C2035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62886">
        <w:rPr>
          <w:rFonts w:ascii="Verdana" w:hAnsi="Verdana"/>
          <w:sz w:val="20"/>
          <w:szCs w:val="20"/>
        </w:rPr>
        <w:tab/>
      </w:r>
      <w:r w:rsidRPr="00D62886">
        <w:rPr>
          <w:rFonts w:ascii="Verdana" w:hAnsi="Verdana"/>
          <w:sz w:val="20"/>
          <w:szCs w:val="20"/>
        </w:rPr>
        <w:tab/>
        <w:t xml:space="preserve"> </w:t>
      </w:r>
    </w:p>
    <w:p w14:paraId="3ADDAF63" w14:textId="77777777" w:rsidR="004C2035" w:rsidRPr="00D62886" w:rsidRDefault="004C2035" w:rsidP="004C20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62886">
        <w:rPr>
          <w:rFonts w:ascii="Verdana" w:hAnsi="Verdana"/>
          <w:sz w:val="20"/>
          <w:szCs w:val="20"/>
        </w:rPr>
        <w:t>ych</w:t>
      </w:r>
      <w:proofErr w:type="spellEnd"/>
      <w:r w:rsidRPr="00D62886">
        <w:rPr>
          <w:rFonts w:ascii="Verdana" w:hAnsi="Verdana"/>
          <w:sz w:val="20"/>
          <w:szCs w:val="20"/>
        </w:rPr>
        <w:t>) dokumentu(ów)</w:t>
      </w:r>
    </w:p>
    <w:p w14:paraId="659E3FBB" w14:textId="77777777" w:rsidR="004C2035" w:rsidRPr="00D62886" w:rsidRDefault="004C2035" w:rsidP="004C2035">
      <w:p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2FFCFD0" w14:textId="77777777" w:rsidR="004C2035" w:rsidRPr="00D62886" w:rsidRDefault="004C2035" w:rsidP="004C20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załącznikami do niniejszej oferty są:</w:t>
      </w:r>
    </w:p>
    <w:p w14:paraId="2AD4211A" w14:textId="77777777" w:rsidR="004C2035" w:rsidRPr="00D62886" w:rsidRDefault="004C2035" w:rsidP="004C203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706A150" w14:textId="77777777" w:rsidR="004C2035" w:rsidRPr="00D62886" w:rsidRDefault="004C2035" w:rsidP="004C203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46753C0" w14:textId="77777777" w:rsidR="004C2035" w:rsidRPr="00D62886" w:rsidRDefault="004C2035" w:rsidP="004C203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B04D6D9" w14:textId="77777777" w:rsidR="004C2035" w:rsidRPr="00D62886" w:rsidRDefault="004C2035" w:rsidP="004C203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3B32477" w14:textId="77777777" w:rsidR="004C2035" w:rsidRPr="00D62886" w:rsidRDefault="004C2035" w:rsidP="004C2035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A8AB6B4" w14:textId="77777777" w:rsidR="004C2035" w:rsidRPr="00D62886" w:rsidRDefault="004C2035" w:rsidP="004C2035">
      <w:pPr>
        <w:ind w:left="1440"/>
        <w:jc w:val="both"/>
        <w:rPr>
          <w:rFonts w:ascii="Verdana" w:hAnsi="Verdana"/>
          <w:sz w:val="20"/>
          <w:szCs w:val="20"/>
        </w:rPr>
      </w:pPr>
    </w:p>
    <w:p w14:paraId="1690108D" w14:textId="77777777" w:rsidR="004C2035" w:rsidRPr="00D62886" w:rsidRDefault="004C2035" w:rsidP="004C203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D62886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62886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2FD7C00C" w14:textId="77777777" w:rsidR="004C2035" w:rsidRPr="00D62886" w:rsidRDefault="004C2035" w:rsidP="004C2035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02EF6980" w14:textId="77777777" w:rsidR="004C2035" w:rsidRPr="00396818" w:rsidRDefault="004C2035" w:rsidP="004C2035"/>
    <w:p w14:paraId="7E4B406C" w14:textId="77777777" w:rsidR="00FE545C" w:rsidRDefault="00FE545C" w:rsidP="004C2035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B80FD" w14:textId="77777777" w:rsidR="00ED6B76" w:rsidRDefault="00ED6B76">
      <w:r>
        <w:separator/>
      </w:r>
    </w:p>
  </w:endnote>
  <w:endnote w:type="continuationSeparator" w:id="0">
    <w:p w14:paraId="43AA965E" w14:textId="77777777" w:rsidR="00ED6B76" w:rsidRDefault="00ED6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A90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254EF5" w14:textId="77777777" w:rsidR="00ED6B76" w:rsidRDefault="00ED6B76">
      <w:r>
        <w:separator/>
      </w:r>
    </w:p>
  </w:footnote>
  <w:footnote w:type="continuationSeparator" w:id="0">
    <w:p w14:paraId="71840DCD" w14:textId="77777777" w:rsidR="00ED6B76" w:rsidRDefault="00ED6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44684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51400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740729">
    <w:abstractNumId w:val="0"/>
  </w:num>
  <w:num w:numId="4" w16cid:durableId="7788348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B7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2035"/>
    <w:rsid w:val="004C6753"/>
    <w:rsid w:val="00595C87"/>
    <w:rsid w:val="005B751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57AE"/>
    <w:rsid w:val="00970FE4"/>
    <w:rsid w:val="00A0022B"/>
    <w:rsid w:val="00A32E27"/>
    <w:rsid w:val="00A346FE"/>
    <w:rsid w:val="00A47B4D"/>
    <w:rsid w:val="00A83018"/>
    <w:rsid w:val="00B774DC"/>
    <w:rsid w:val="00BE0E4A"/>
    <w:rsid w:val="00C969A6"/>
    <w:rsid w:val="00CA7D36"/>
    <w:rsid w:val="00D24208"/>
    <w:rsid w:val="00D60C38"/>
    <w:rsid w:val="00D66893"/>
    <w:rsid w:val="00D90ACB"/>
    <w:rsid w:val="00DC1500"/>
    <w:rsid w:val="00E14ADC"/>
    <w:rsid w:val="00E44371"/>
    <w:rsid w:val="00E949B0"/>
    <w:rsid w:val="00EC0BEA"/>
    <w:rsid w:val="00ED6B76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1A51D"/>
  <w15:chartTrackingRefBased/>
  <w15:docId w15:val="{298A2132-1C02-4D83-BF66-6322DB99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653</Words>
  <Characters>4731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2024-06-18T09:29:00Z</dcterms:created>
  <dcterms:modified xsi:type="dcterms:W3CDTF">2024-06-20T07:15:00Z</dcterms:modified>
</cp:coreProperties>
</file>