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E06B9" w14:textId="77777777" w:rsidR="00986737" w:rsidRPr="00227EE5" w:rsidRDefault="002277E0" w:rsidP="00227EE5">
      <w:pPr>
        <w:spacing w:after="600" w:line="276" w:lineRule="auto"/>
        <w:jc w:val="right"/>
        <w:rPr>
          <w:sz w:val="22"/>
          <w:szCs w:val="22"/>
        </w:rPr>
      </w:pPr>
      <w:bookmarkStart w:id="0" w:name="_Hlk52197885"/>
      <w:r w:rsidRPr="00227EE5">
        <w:rPr>
          <w:sz w:val="22"/>
          <w:szCs w:val="22"/>
        </w:rPr>
        <w:t>Kraków</w:t>
      </w:r>
      <w:r w:rsidR="00986737" w:rsidRPr="00227EE5">
        <w:rPr>
          <w:sz w:val="22"/>
          <w:szCs w:val="22"/>
        </w:rPr>
        <w:t xml:space="preserve"> dnia: </w:t>
      </w:r>
      <w:r w:rsidRPr="00227EE5">
        <w:rPr>
          <w:sz w:val="22"/>
          <w:szCs w:val="22"/>
        </w:rPr>
        <w:t>2024-06-21</w:t>
      </w:r>
    </w:p>
    <w:p w14:paraId="07B4C698" w14:textId="77777777" w:rsidR="002277E0" w:rsidRPr="00227EE5" w:rsidRDefault="002277E0" w:rsidP="00227EE5">
      <w:pPr>
        <w:spacing w:line="276" w:lineRule="auto"/>
        <w:rPr>
          <w:b/>
          <w:bCs/>
          <w:sz w:val="22"/>
          <w:szCs w:val="22"/>
        </w:rPr>
      </w:pPr>
      <w:r w:rsidRPr="00227EE5">
        <w:rPr>
          <w:b/>
          <w:bCs/>
          <w:sz w:val="22"/>
          <w:szCs w:val="22"/>
        </w:rPr>
        <w:t>Szpital Miejski Specjalistyczny</w:t>
      </w:r>
    </w:p>
    <w:p w14:paraId="3D337176" w14:textId="77777777" w:rsidR="002277E0" w:rsidRPr="00227EE5" w:rsidRDefault="002277E0" w:rsidP="00227EE5">
      <w:pPr>
        <w:spacing w:line="276" w:lineRule="auto"/>
        <w:rPr>
          <w:b/>
          <w:bCs/>
          <w:sz w:val="22"/>
          <w:szCs w:val="22"/>
        </w:rPr>
      </w:pPr>
      <w:r w:rsidRPr="00227EE5">
        <w:rPr>
          <w:b/>
          <w:bCs/>
          <w:sz w:val="22"/>
          <w:szCs w:val="22"/>
        </w:rPr>
        <w:t>im. Gabriela Narutowicza w Krakowie</w:t>
      </w:r>
    </w:p>
    <w:p w14:paraId="54798FD7" w14:textId="77777777" w:rsidR="00986737" w:rsidRPr="00227EE5" w:rsidRDefault="002277E0" w:rsidP="00227EE5">
      <w:pPr>
        <w:spacing w:line="276" w:lineRule="auto"/>
        <w:rPr>
          <w:sz w:val="22"/>
          <w:szCs w:val="22"/>
        </w:rPr>
      </w:pPr>
      <w:r w:rsidRPr="00227EE5">
        <w:rPr>
          <w:sz w:val="22"/>
          <w:szCs w:val="22"/>
        </w:rPr>
        <w:t>ul. Prądnicka</w:t>
      </w:r>
      <w:r w:rsidR="00986737" w:rsidRPr="00227EE5">
        <w:rPr>
          <w:sz w:val="22"/>
          <w:szCs w:val="22"/>
        </w:rPr>
        <w:t xml:space="preserve"> </w:t>
      </w:r>
      <w:r w:rsidRPr="00227EE5">
        <w:rPr>
          <w:sz w:val="22"/>
          <w:szCs w:val="22"/>
        </w:rPr>
        <w:t>35-37</w:t>
      </w:r>
    </w:p>
    <w:p w14:paraId="151C01A2" w14:textId="62F698FD" w:rsidR="00986737" w:rsidRDefault="002277E0" w:rsidP="00227EE5">
      <w:pPr>
        <w:spacing w:line="276" w:lineRule="auto"/>
        <w:rPr>
          <w:sz w:val="22"/>
          <w:szCs w:val="22"/>
        </w:rPr>
      </w:pPr>
      <w:r w:rsidRPr="00227EE5">
        <w:rPr>
          <w:sz w:val="22"/>
          <w:szCs w:val="22"/>
        </w:rPr>
        <w:t>31-202</w:t>
      </w:r>
      <w:r w:rsidR="00986737" w:rsidRPr="00227EE5">
        <w:rPr>
          <w:sz w:val="22"/>
          <w:szCs w:val="22"/>
        </w:rPr>
        <w:t xml:space="preserve"> </w:t>
      </w:r>
      <w:r w:rsidRPr="00227EE5">
        <w:rPr>
          <w:sz w:val="22"/>
          <w:szCs w:val="22"/>
        </w:rPr>
        <w:t>Kraków</w:t>
      </w:r>
    </w:p>
    <w:p w14:paraId="6036BF11" w14:textId="77777777" w:rsidR="00227EE5" w:rsidRPr="00227EE5" w:rsidRDefault="00227EE5" w:rsidP="00227EE5">
      <w:pPr>
        <w:spacing w:line="276" w:lineRule="auto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227EE5" w14:paraId="72E5489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77542E" w14:textId="77777777" w:rsidR="00986737" w:rsidRPr="00227EE5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2"/>
                <w:szCs w:val="22"/>
              </w:rPr>
            </w:pPr>
            <w:r w:rsidRPr="00227EE5">
              <w:rPr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1A7267CD" w14:textId="69CA36C7" w:rsidR="00986737" w:rsidRPr="00227EE5" w:rsidRDefault="00227EE5" w:rsidP="00227EE5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>
        <w:rPr>
          <w:sz w:val="22"/>
          <w:szCs w:val="22"/>
        </w:rPr>
        <w:br/>
      </w:r>
      <w:r w:rsidR="00986737" w:rsidRPr="00227EE5">
        <w:rPr>
          <w:rFonts w:eastAsia="Calibri"/>
          <w:sz w:val="22"/>
          <w:szCs w:val="22"/>
          <w:lang w:eastAsia="en-US"/>
        </w:rPr>
        <w:t xml:space="preserve">Dotyczy </w:t>
      </w:r>
      <w:r w:rsidR="00986737" w:rsidRPr="00227EE5">
        <w:rPr>
          <w:sz w:val="22"/>
          <w:szCs w:val="22"/>
        </w:rPr>
        <w:t>postępowania o udzielenie zamówienia publicznego</w:t>
      </w:r>
      <w:r w:rsidR="00986737" w:rsidRPr="00227EE5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27EE5" w14:paraId="0CF7992B" w14:textId="77777777" w:rsidTr="005A632E">
        <w:tc>
          <w:tcPr>
            <w:tcW w:w="2269" w:type="dxa"/>
            <w:shd w:val="clear" w:color="auto" w:fill="auto"/>
          </w:tcPr>
          <w:p w14:paraId="3204F0A6" w14:textId="77777777" w:rsidR="00986737" w:rsidRPr="00227EE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227EE5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90ED98" w14:textId="77777777" w:rsidR="00986737" w:rsidRPr="00227EE5" w:rsidRDefault="002277E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27EE5">
              <w:rPr>
                <w:bCs/>
                <w:sz w:val="22"/>
                <w:szCs w:val="22"/>
              </w:rPr>
              <w:t>Zakup i dostawa środków dezynfekcyjnych I</w:t>
            </w:r>
            <w:r w:rsidR="00986737" w:rsidRPr="00227EE5">
              <w:rPr>
                <w:bCs/>
                <w:sz w:val="22"/>
                <w:szCs w:val="22"/>
              </w:rPr>
              <w:t>.</w:t>
            </w:r>
          </w:p>
        </w:tc>
      </w:tr>
      <w:tr w:rsidR="002277E0" w:rsidRPr="00227EE5" w14:paraId="0A512934" w14:textId="77777777" w:rsidTr="00E07B35">
        <w:tc>
          <w:tcPr>
            <w:tcW w:w="2269" w:type="dxa"/>
            <w:shd w:val="clear" w:color="auto" w:fill="auto"/>
          </w:tcPr>
          <w:p w14:paraId="11BBBBE7" w14:textId="77777777" w:rsidR="002277E0" w:rsidRPr="00227EE5" w:rsidRDefault="002277E0" w:rsidP="00E07B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227EE5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2436A4" w14:textId="77777777" w:rsidR="002277E0" w:rsidRPr="00227EE5" w:rsidRDefault="002277E0" w:rsidP="00E07B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27EE5">
              <w:rPr>
                <w:bCs/>
                <w:sz w:val="22"/>
                <w:szCs w:val="22"/>
              </w:rPr>
              <w:t>ZP/35/2024</w:t>
            </w:r>
          </w:p>
        </w:tc>
      </w:tr>
    </w:tbl>
    <w:p w14:paraId="1B105E5D" w14:textId="4E0C4F95" w:rsidR="00D665F5" w:rsidRPr="00227EE5" w:rsidRDefault="00227EE5" w:rsidP="00986737">
      <w:p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D665F5" w:rsidRPr="00227EE5">
        <w:rPr>
          <w:sz w:val="22"/>
          <w:szCs w:val="22"/>
        </w:rPr>
        <w:t>Zamawiający, działając na podstawie art. 22</w:t>
      </w:r>
      <w:r w:rsidR="00FC7F5E" w:rsidRPr="00227EE5">
        <w:rPr>
          <w:sz w:val="22"/>
          <w:szCs w:val="22"/>
        </w:rPr>
        <w:t>2</w:t>
      </w:r>
      <w:r w:rsidR="00D665F5" w:rsidRPr="00227EE5">
        <w:rPr>
          <w:sz w:val="22"/>
          <w:szCs w:val="22"/>
        </w:rPr>
        <w:t xml:space="preserve"> ust. 5 </w:t>
      </w:r>
      <w:r w:rsidR="00D665F5" w:rsidRPr="00227EE5">
        <w:rPr>
          <w:bCs/>
          <w:sz w:val="22"/>
          <w:szCs w:val="22"/>
        </w:rPr>
        <w:t>ustawy z dnia 11 września 2019 r. Prawo zamówień publicznych</w:t>
      </w:r>
      <w:r w:rsidR="00D665F5" w:rsidRPr="00227EE5">
        <w:rPr>
          <w:sz w:val="22"/>
          <w:szCs w:val="22"/>
        </w:rPr>
        <w:t xml:space="preserve"> </w:t>
      </w:r>
      <w:r w:rsidR="002277E0" w:rsidRPr="00227EE5">
        <w:rPr>
          <w:sz w:val="22"/>
          <w:szCs w:val="22"/>
        </w:rPr>
        <w:t>(</w:t>
      </w:r>
      <w:proofErr w:type="spellStart"/>
      <w:r w:rsidR="002277E0" w:rsidRPr="00227EE5">
        <w:rPr>
          <w:sz w:val="22"/>
          <w:szCs w:val="22"/>
        </w:rPr>
        <w:t>t.j</w:t>
      </w:r>
      <w:proofErr w:type="spellEnd"/>
      <w:r w:rsidR="002277E0" w:rsidRPr="00227EE5">
        <w:rPr>
          <w:sz w:val="22"/>
          <w:szCs w:val="22"/>
        </w:rPr>
        <w:t>. Dz. U. z 2023r. poz. 1605)</w:t>
      </w:r>
      <w:r w:rsidR="00490DC0" w:rsidRPr="00227EE5">
        <w:rPr>
          <w:sz w:val="22"/>
          <w:szCs w:val="22"/>
        </w:rPr>
        <w:t xml:space="preserve"> </w:t>
      </w:r>
      <w:r w:rsidR="00D665F5" w:rsidRPr="00227EE5">
        <w:rPr>
          <w:sz w:val="22"/>
          <w:szCs w:val="22"/>
        </w:rPr>
        <w:t>udostępnia</w:t>
      </w:r>
      <w:r w:rsidR="00F95C33" w:rsidRPr="00227EE5">
        <w:rPr>
          <w:sz w:val="22"/>
          <w:szCs w:val="22"/>
        </w:rPr>
        <w:t xml:space="preserve"> </w:t>
      </w:r>
      <w:r w:rsidR="004C7E9B" w:rsidRPr="00227EE5">
        <w:rPr>
          <w:sz w:val="22"/>
          <w:szCs w:val="22"/>
        </w:rPr>
        <w:t>informacj</w:t>
      </w:r>
      <w:r w:rsidR="00577BC6" w:rsidRPr="00227EE5">
        <w:rPr>
          <w:sz w:val="22"/>
          <w:szCs w:val="22"/>
        </w:rPr>
        <w:t>ę</w:t>
      </w:r>
      <w:r w:rsidR="00035488" w:rsidRPr="00227EE5">
        <w:rPr>
          <w:sz w:val="22"/>
          <w:szCs w:val="22"/>
        </w:rPr>
        <w:t xml:space="preserve"> z otwarcia ofert</w:t>
      </w:r>
      <w:r w:rsidR="00577BC6" w:rsidRPr="00227EE5">
        <w:rPr>
          <w:sz w:val="22"/>
          <w:szCs w:val="22"/>
        </w:rPr>
        <w:t>.</w:t>
      </w:r>
    </w:p>
    <w:p w14:paraId="5E00CA3C" w14:textId="77777777" w:rsidR="00A80738" w:rsidRPr="00227EE5" w:rsidRDefault="00D665F5" w:rsidP="00986737">
      <w:pPr>
        <w:spacing w:before="120" w:after="60" w:line="360" w:lineRule="auto"/>
        <w:jc w:val="both"/>
        <w:rPr>
          <w:sz w:val="22"/>
          <w:szCs w:val="22"/>
        </w:rPr>
      </w:pPr>
      <w:r w:rsidRPr="00227EE5">
        <w:rPr>
          <w:sz w:val="22"/>
          <w:szCs w:val="22"/>
        </w:rPr>
        <w:t>Podczas otwarcia ofert, mającego miejsce</w:t>
      </w:r>
      <w:r w:rsidR="00FF4AB1" w:rsidRPr="00227EE5">
        <w:rPr>
          <w:sz w:val="22"/>
          <w:szCs w:val="22"/>
        </w:rPr>
        <w:t xml:space="preserve"> w dniu </w:t>
      </w:r>
      <w:r w:rsidR="002277E0" w:rsidRPr="00227EE5">
        <w:rPr>
          <w:sz w:val="22"/>
          <w:szCs w:val="22"/>
        </w:rPr>
        <w:t>21/06/2024</w:t>
      </w:r>
      <w:r w:rsidR="00FF4AB1" w:rsidRPr="00227EE5">
        <w:rPr>
          <w:sz w:val="22"/>
          <w:szCs w:val="22"/>
        </w:rPr>
        <w:t xml:space="preserve"> o godz. </w:t>
      </w:r>
      <w:r w:rsidR="002277E0" w:rsidRPr="00227EE5">
        <w:rPr>
          <w:sz w:val="22"/>
          <w:szCs w:val="22"/>
        </w:rPr>
        <w:t>12:00</w:t>
      </w:r>
      <w:r w:rsidRPr="00227EE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111"/>
        <w:gridCol w:w="2409"/>
      </w:tblGrid>
      <w:tr w:rsidR="006B27ED" w:rsidRPr="00227EE5" w14:paraId="739EE1D0" w14:textId="77777777" w:rsidTr="00227EE5">
        <w:tc>
          <w:tcPr>
            <w:tcW w:w="1276" w:type="dxa"/>
            <w:shd w:val="clear" w:color="auto" w:fill="F2F2F2"/>
            <w:vAlign w:val="center"/>
          </w:tcPr>
          <w:p w14:paraId="5F5B3F54" w14:textId="77777777" w:rsidR="006B27ED" w:rsidRPr="00227EE5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27EE5">
              <w:rPr>
                <w:sz w:val="22"/>
                <w:szCs w:val="22"/>
              </w:rPr>
              <w:t>Oferta n</w:t>
            </w:r>
            <w:r w:rsidR="006B27ED" w:rsidRPr="00227EE5">
              <w:rPr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A996A0F" w14:textId="77777777" w:rsidR="006B27ED" w:rsidRPr="00227EE5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27EE5">
              <w:rPr>
                <w:sz w:val="22"/>
                <w:szCs w:val="22"/>
              </w:rPr>
              <w:t>Część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7A86948B" w14:textId="77777777" w:rsidR="006B27ED" w:rsidRPr="00227EE5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27EE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17FD8332" w14:textId="543C7E89" w:rsidR="006B27ED" w:rsidRPr="00227EE5" w:rsidRDefault="00227EE5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brutto</w:t>
            </w:r>
          </w:p>
        </w:tc>
      </w:tr>
      <w:tr w:rsidR="002277E0" w:rsidRPr="00227EE5" w14:paraId="07D95B3E" w14:textId="77777777" w:rsidTr="00227EE5">
        <w:tc>
          <w:tcPr>
            <w:tcW w:w="1276" w:type="dxa"/>
            <w:shd w:val="clear" w:color="auto" w:fill="auto"/>
            <w:vAlign w:val="center"/>
          </w:tcPr>
          <w:p w14:paraId="3149E1CC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68250D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1</w:t>
            </w:r>
          </w:p>
        </w:tc>
        <w:tc>
          <w:tcPr>
            <w:tcW w:w="4111" w:type="dxa"/>
            <w:shd w:val="clear" w:color="auto" w:fill="auto"/>
          </w:tcPr>
          <w:p w14:paraId="08624AAE" w14:textId="77777777" w:rsidR="002277E0" w:rsidRPr="00227EE5" w:rsidRDefault="002277E0" w:rsidP="00E07B35">
            <w:pPr>
              <w:spacing w:before="80" w:after="40"/>
            </w:pPr>
            <w:proofErr w:type="spellStart"/>
            <w:r w:rsidRPr="00227EE5">
              <w:t>Biachem</w:t>
            </w:r>
            <w:proofErr w:type="spellEnd"/>
            <w:r w:rsidRPr="00227EE5">
              <w:t xml:space="preserve"> Sp. z o.o.</w:t>
            </w:r>
          </w:p>
          <w:p w14:paraId="3DD79881" w14:textId="788C8B89" w:rsidR="002277E0" w:rsidRPr="00227EE5" w:rsidRDefault="00227EE5" w:rsidP="00E07B35">
            <w:r>
              <w:t>ul. A</w:t>
            </w:r>
            <w:r w:rsidR="002277E0" w:rsidRPr="00227EE5">
              <w:t>lejkowa 21 lok. B9</w:t>
            </w:r>
            <w:r w:rsidR="002277E0" w:rsidRPr="00227EE5">
              <w:t xml:space="preserve"> </w:t>
            </w:r>
          </w:p>
          <w:p w14:paraId="1302558C" w14:textId="77777777" w:rsidR="002277E0" w:rsidRPr="00227EE5" w:rsidRDefault="002277E0" w:rsidP="00E07B35">
            <w:pPr>
              <w:spacing w:after="80"/>
              <w:jc w:val="both"/>
            </w:pPr>
            <w:r w:rsidRPr="00227EE5">
              <w:t>15-528</w:t>
            </w:r>
            <w:r w:rsidRPr="00227EE5">
              <w:t xml:space="preserve"> </w:t>
            </w:r>
            <w:r w:rsidRPr="00227EE5">
              <w:t>Sowlany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B9896AD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4 536.00 zł</w:t>
            </w:r>
          </w:p>
        </w:tc>
      </w:tr>
      <w:tr w:rsidR="002277E0" w:rsidRPr="00227EE5" w14:paraId="546371B2" w14:textId="77777777" w:rsidTr="00227EE5">
        <w:tc>
          <w:tcPr>
            <w:tcW w:w="1276" w:type="dxa"/>
            <w:shd w:val="clear" w:color="auto" w:fill="auto"/>
            <w:vAlign w:val="center"/>
          </w:tcPr>
          <w:p w14:paraId="388E1EAF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3BEC27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1</w:t>
            </w:r>
          </w:p>
        </w:tc>
        <w:tc>
          <w:tcPr>
            <w:tcW w:w="4111" w:type="dxa"/>
            <w:shd w:val="clear" w:color="auto" w:fill="auto"/>
          </w:tcPr>
          <w:p w14:paraId="78DF6011" w14:textId="77777777" w:rsidR="002277E0" w:rsidRPr="00227EE5" w:rsidRDefault="002277E0" w:rsidP="00E07B35">
            <w:pPr>
              <w:spacing w:before="80" w:after="40"/>
            </w:pPr>
            <w:proofErr w:type="spellStart"/>
            <w:r w:rsidRPr="00227EE5">
              <w:t>Bialmed</w:t>
            </w:r>
            <w:proofErr w:type="spellEnd"/>
            <w:r w:rsidRPr="00227EE5">
              <w:t xml:space="preserve"> Sp. z o.o.</w:t>
            </w:r>
          </w:p>
          <w:p w14:paraId="2C756C74" w14:textId="68C9F405" w:rsidR="002277E0" w:rsidRPr="00227EE5" w:rsidRDefault="00227EE5" w:rsidP="00E07B35">
            <w:r>
              <w:t>ul. Kazimierzowska 46/48/35</w:t>
            </w:r>
          </w:p>
          <w:p w14:paraId="2FCE76C8" w14:textId="6B8A172F" w:rsidR="002277E0" w:rsidRPr="00227EE5" w:rsidRDefault="00227EE5" w:rsidP="00E07B35">
            <w:pPr>
              <w:spacing w:after="80"/>
              <w:jc w:val="both"/>
            </w:pPr>
            <w: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EAFABED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4 752.00 zł</w:t>
            </w:r>
          </w:p>
        </w:tc>
      </w:tr>
      <w:tr w:rsidR="002277E0" w:rsidRPr="00227EE5" w14:paraId="682FF6D7" w14:textId="77777777" w:rsidTr="00227EE5">
        <w:tc>
          <w:tcPr>
            <w:tcW w:w="1276" w:type="dxa"/>
            <w:shd w:val="clear" w:color="auto" w:fill="auto"/>
            <w:vAlign w:val="center"/>
          </w:tcPr>
          <w:p w14:paraId="060DA843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FCC9B6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1</w:t>
            </w:r>
          </w:p>
        </w:tc>
        <w:tc>
          <w:tcPr>
            <w:tcW w:w="4111" w:type="dxa"/>
            <w:shd w:val="clear" w:color="auto" w:fill="auto"/>
          </w:tcPr>
          <w:p w14:paraId="00D32DE0" w14:textId="25619E2C" w:rsidR="002277E0" w:rsidRPr="00227EE5" w:rsidRDefault="002277E0" w:rsidP="00E07B35">
            <w:pPr>
              <w:spacing w:before="80" w:after="40"/>
            </w:pPr>
            <w:proofErr w:type="spellStart"/>
            <w:r w:rsidRPr="00227EE5">
              <w:t>Medilab</w:t>
            </w:r>
            <w:proofErr w:type="spellEnd"/>
            <w:r w:rsidRPr="00227EE5">
              <w:t xml:space="preserve"> Sp. z o.o.</w:t>
            </w:r>
          </w:p>
          <w:p w14:paraId="4093AD49" w14:textId="0449FC53" w:rsidR="002277E0" w:rsidRPr="00227EE5" w:rsidRDefault="00227EE5" w:rsidP="00E07B35">
            <w:r>
              <w:t xml:space="preserve">ul. </w:t>
            </w:r>
            <w:r w:rsidR="002277E0" w:rsidRPr="00227EE5">
              <w:t>Wysockiego</w:t>
            </w:r>
            <w:r w:rsidR="002277E0" w:rsidRPr="00227EE5">
              <w:t xml:space="preserve"> </w:t>
            </w:r>
            <w:r w:rsidR="002277E0" w:rsidRPr="00227EE5">
              <w:t>6c</w:t>
            </w:r>
            <w:r w:rsidR="002277E0" w:rsidRPr="00227EE5">
              <w:t xml:space="preserve"> </w:t>
            </w:r>
          </w:p>
          <w:p w14:paraId="7C6BAB39" w14:textId="77777777" w:rsidR="002277E0" w:rsidRPr="00227EE5" w:rsidRDefault="002277E0" w:rsidP="00E07B35">
            <w:pPr>
              <w:spacing w:after="80"/>
              <w:jc w:val="both"/>
            </w:pPr>
            <w:r w:rsidRPr="00227EE5">
              <w:t>03-371</w:t>
            </w:r>
            <w:r w:rsidRPr="00227EE5">
              <w:t xml:space="preserve"> </w:t>
            </w:r>
            <w:r w:rsidRPr="00227EE5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994AFFA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5 184.00 zł</w:t>
            </w:r>
          </w:p>
        </w:tc>
      </w:tr>
      <w:tr w:rsidR="002277E0" w:rsidRPr="00227EE5" w14:paraId="224BED96" w14:textId="77777777" w:rsidTr="00227EE5">
        <w:tc>
          <w:tcPr>
            <w:tcW w:w="1276" w:type="dxa"/>
            <w:shd w:val="clear" w:color="auto" w:fill="auto"/>
            <w:vAlign w:val="center"/>
          </w:tcPr>
          <w:p w14:paraId="131D7AF6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02F593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1</w:t>
            </w:r>
          </w:p>
        </w:tc>
        <w:tc>
          <w:tcPr>
            <w:tcW w:w="4111" w:type="dxa"/>
            <w:shd w:val="clear" w:color="auto" w:fill="auto"/>
          </w:tcPr>
          <w:p w14:paraId="2593E9D0" w14:textId="77777777" w:rsidR="002277E0" w:rsidRPr="00227EE5" w:rsidRDefault="002277E0" w:rsidP="00E07B35">
            <w:pPr>
              <w:spacing w:before="80" w:after="40"/>
            </w:pPr>
            <w:proofErr w:type="spellStart"/>
            <w:r w:rsidRPr="00227EE5">
              <w:t>Medilab</w:t>
            </w:r>
            <w:proofErr w:type="spellEnd"/>
            <w:r w:rsidRPr="00227EE5">
              <w:t xml:space="preserve"> Firma Wytwórczo-Usługowa Sp. z o.o.</w:t>
            </w:r>
          </w:p>
          <w:p w14:paraId="367D8922" w14:textId="70A0336C" w:rsidR="002277E0" w:rsidRPr="00227EE5" w:rsidRDefault="00227EE5" w:rsidP="00E07B35">
            <w:r>
              <w:t xml:space="preserve">ul. </w:t>
            </w:r>
            <w:r w:rsidR="002277E0" w:rsidRPr="00227EE5">
              <w:t>Niedźwiedzia</w:t>
            </w:r>
            <w:r w:rsidR="002277E0" w:rsidRPr="00227EE5">
              <w:t xml:space="preserve"> </w:t>
            </w:r>
            <w:r w:rsidR="002277E0" w:rsidRPr="00227EE5">
              <w:t>60</w:t>
            </w:r>
            <w:r w:rsidR="002277E0" w:rsidRPr="00227EE5">
              <w:t xml:space="preserve"> </w:t>
            </w:r>
          </w:p>
          <w:p w14:paraId="0902BC84" w14:textId="77777777" w:rsidR="002277E0" w:rsidRPr="00227EE5" w:rsidRDefault="002277E0" w:rsidP="00E07B35">
            <w:pPr>
              <w:spacing w:after="80"/>
              <w:jc w:val="both"/>
            </w:pPr>
            <w:r w:rsidRPr="00227EE5">
              <w:t>15-531</w:t>
            </w:r>
            <w:r w:rsidRPr="00227EE5">
              <w:t xml:space="preserve"> </w:t>
            </w:r>
            <w:r w:rsidRPr="00227EE5">
              <w:t>Białystok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906BB4A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7 560.00 zł</w:t>
            </w:r>
          </w:p>
        </w:tc>
      </w:tr>
      <w:tr w:rsidR="002277E0" w:rsidRPr="00227EE5" w14:paraId="381CDEA1" w14:textId="77777777" w:rsidTr="00227EE5">
        <w:tc>
          <w:tcPr>
            <w:tcW w:w="1276" w:type="dxa"/>
            <w:shd w:val="clear" w:color="auto" w:fill="auto"/>
            <w:vAlign w:val="center"/>
          </w:tcPr>
          <w:p w14:paraId="55E655F4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7C4FE8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3</w:t>
            </w:r>
          </w:p>
        </w:tc>
        <w:tc>
          <w:tcPr>
            <w:tcW w:w="4111" w:type="dxa"/>
            <w:shd w:val="clear" w:color="auto" w:fill="auto"/>
          </w:tcPr>
          <w:p w14:paraId="3C1217BA" w14:textId="77777777" w:rsidR="002277E0" w:rsidRPr="00227EE5" w:rsidRDefault="002277E0" w:rsidP="00E07B35">
            <w:pPr>
              <w:spacing w:before="80" w:after="40"/>
            </w:pPr>
            <w:proofErr w:type="spellStart"/>
            <w:r w:rsidRPr="00227EE5">
              <w:t>Medilab</w:t>
            </w:r>
            <w:proofErr w:type="spellEnd"/>
            <w:r w:rsidRPr="00227EE5">
              <w:t xml:space="preserve"> Firma Wytwórczo-Usługowa Sp. z o.o.</w:t>
            </w:r>
          </w:p>
          <w:p w14:paraId="1D250700" w14:textId="4AD17E9A" w:rsidR="002277E0" w:rsidRPr="00227EE5" w:rsidRDefault="00227EE5" w:rsidP="00E07B35">
            <w:r>
              <w:t xml:space="preserve">ul. </w:t>
            </w:r>
            <w:r w:rsidR="002277E0" w:rsidRPr="00227EE5">
              <w:t>Niedźwiedzia</w:t>
            </w:r>
            <w:r w:rsidR="002277E0" w:rsidRPr="00227EE5">
              <w:t xml:space="preserve"> </w:t>
            </w:r>
            <w:r w:rsidR="002277E0" w:rsidRPr="00227EE5">
              <w:t>60</w:t>
            </w:r>
            <w:r w:rsidR="002277E0" w:rsidRPr="00227EE5">
              <w:t xml:space="preserve"> </w:t>
            </w:r>
          </w:p>
          <w:p w14:paraId="308A546E" w14:textId="77777777" w:rsidR="002277E0" w:rsidRPr="00227EE5" w:rsidRDefault="002277E0" w:rsidP="00E07B35">
            <w:pPr>
              <w:spacing w:after="80"/>
              <w:jc w:val="both"/>
            </w:pPr>
            <w:r w:rsidRPr="00227EE5">
              <w:t>15-531</w:t>
            </w:r>
            <w:r w:rsidRPr="00227EE5">
              <w:t xml:space="preserve"> </w:t>
            </w:r>
            <w:r w:rsidRPr="00227EE5">
              <w:t>Białystok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5D5DA1A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2 570.40 zł</w:t>
            </w:r>
          </w:p>
        </w:tc>
      </w:tr>
      <w:tr w:rsidR="002277E0" w:rsidRPr="00227EE5" w14:paraId="39529DBF" w14:textId="77777777" w:rsidTr="00227EE5">
        <w:tc>
          <w:tcPr>
            <w:tcW w:w="1276" w:type="dxa"/>
            <w:shd w:val="clear" w:color="auto" w:fill="auto"/>
            <w:vAlign w:val="center"/>
          </w:tcPr>
          <w:p w14:paraId="46958F65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AAE56A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1</w:t>
            </w:r>
          </w:p>
        </w:tc>
        <w:tc>
          <w:tcPr>
            <w:tcW w:w="4111" w:type="dxa"/>
            <w:shd w:val="clear" w:color="auto" w:fill="auto"/>
          </w:tcPr>
          <w:p w14:paraId="212FF78A" w14:textId="77777777" w:rsidR="002277E0" w:rsidRPr="00227EE5" w:rsidRDefault="002277E0" w:rsidP="00E07B35">
            <w:pPr>
              <w:spacing w:before="80" w:after="40"/>
            </w:pPr>
            <w:r w:rsidRPr="00227EE5">
              <w:t>Centrum Zaopatrzenia Medycznego "</w:t>
            </w:r>
            <w:proofErr w:type="spellStart"/>
            <w:r w:rsidRPr="00227EE5">
              <w:t>Cezal</w:t>
            </w:r>
            <w:proofErr w:type="spellEnd"/>
            <w:r w:rsidRPr="00227EE5">
              <w:t>" SA Wrocław</w:t>
            </w:r>
          </w:p>
          <w:p w14:paraId="48382F7E" w14:textId="59872D5D" w:rsidR="002277E0" w:rsidRPr="00227EE5" w:rsidRDefault="00227EE5" w:rsidP="00E07B35">
            <w:r>
              <w:t xml:space="preserve">ul. </w:t>
            </w:r>
            <w:r w:rsidR="002277E0" w:rsidRPr="00227EE5">
              <w:t>Balicka</w:t>
            </w:r>
            <w:r w:rsidR="002277E0" w:rsidRPr="00227EE5">
              <w:t xml:space="preserve"> </w:t>
            </w:r>
            <w:r w:rsidR="002277E0" w:rsidRPr="00227EE5">
              <w:t>117</w:t>
            </w:r>
            <w:r w:rsidR="002277E0" w:rsidRPr="00227EE5">
              <w:t xml:space="preserve"> </w:t>
            </w:r>
          </w:p>
          <w:p w14:paraId="2E82BDC1" w14:textId="77777777" w:rsidR="002277E0" w:rsidRPr="00227EE5" w:rsidRDefault="002277E0" w:rsidP="00E07B35">
            <w:pPr>
              <w:spacing w:after="80"/>
              <w:jc w:val="both"/>
            </w:pPr>
            <w:r w:rsidRPr="00227EE5">
              <w:t>30-149</w:t>
            </w:r>
            <w:r w:rsidRPr="00227EE5">
              <w:t xml:space="preserve"> </w:t>
            </w:r>
            <w:r w:rsidRPr="00227EE5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8B66BCE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5 421.60 zł</w:t>
            </w:r>
          </w:p>
        </w:tc>
      </w:tr>
      <w:tr w:rsidR="002277E0" w:rsidRPr="00227EE5" w14:paraId="55FAB85F" w14:textId="77777777" w:rsidTr="00227EE5">
        <w:tc>
          <w:tcPr>
            <w:tcW w:w="1276" w:type="dxa"/>
            <w:shd w:val="clear" w:color="auto" w:fill="auto"/>
            <w:vAlign w:val="center"/>
          </w:tcPr>
          <w:p w14:paraId="317A6F0C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02DDDA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4</w:t>
            </w:r>
          </w:p>
        </w:tc>
        <w:tc>
          <w:tcPr>
            <w:tcW w:w="4111" w:type="dxa"/>
            <w:shd w:val="clear" w:color="auto" w:fill="auto"/>
          </w:tcPr>
          <w:p w14:paraId="2605BA68" w14:textId="26761242" w:rsidR="002277E0" w:rsidRPr="00227EE5" w:rsidRDefault="00227EE5" w:rsidP="00E07B35">
            <w:pPr>
              <w:spacing w:before="80" w:after="40"/>
            </w:pPr>
            <w:proofErr w:type="spellStart"/>
            <w:r>
              <w:t>Schulke</w:t>
            </w:r>
            <w:proofErr w:type="spellEnd"/>
            <w:r>
              <w:t xml:space="preserve"> Polska Sp. z o.o.</w:t>
            </w:r>
          </w:p>
          <w:p w14:paraId="44CCE2D3" w14:textId="48A893EC" w:rsidR="002277E0" w:rsidRPr="00227EE5" w:rsidRDefault="002277E0" w:rsidP="00E07B35">
            <w:r w:rsidRPr="00227EE5">
              <w:t>A</w:t>
            </w:r>
            <w:r w:rsidR="00227EE5">
              <w:t>l</w:t>
            </w:r>
            <w:r w:rsidRPr="00227EE5">
              <w:t xml:space="preserve">. </w:t>
            </w:r>
            <w:r w:rsidR="00227EE5">
              <w:t>Jerozolimskie</w:t>
            </w:r>
            <w:r w:rsidRPr="00227EE5">
              <w:t xml:space="preserve"> </w:t>
            </w:r>
            <w:r w:rsidRPr="00227EE5">
              <w:t>132</w:t>
            </w:r>
            <w:r w:rsidRPr="00227EE5">
              <w:t xml:space="preserve"> </w:t>
            </w:r>
          </w:p>
          <w:p w14:paraId="03269797" w14:textId="23457830" w:rsidR="002277E0" w:rsidRPr="00227EE5" w:rsidRDefault="002277E0" w:rsidP="00E07B35">
            <w:pPr>
              <w:spacing w:after="80"/>
              <w:jc w:val="both"/>
            </w:pPr>
            <w:r w:rsidRPr="00227EE5">
              <w:t>02-305</w:t>
            </w:r>
            <w:r w:rsidRPr="00227EE5">
              <w:t xml:space="preserve"> </w:t>
            </w:r>
            <w:r w:rsidRPr="00227EE5">
              <w:t>W</w:t>
            </w:r>
            <w:r w:rsidR="00227EE5">
              <w:t>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A9234A6" w14:textId="77777777" w:rsidR="002277E0" w:rsidRPr="00227EE5" w:rsidRDefault="002277E0" w:rsidP="00E07B35">
            <w:pPr>
              <w:spacing w:before="80" w:after="80"/>
              <w:jc w:val="center"/>
            </w:pPr>
            <w:r w:rsidRPr="00227EE5">
              <w:t>14 774.40 zł</w:t>
            </w:r>
          </w:p>
        </w:tc>
      </w:tr>
      <w:bookmarkEnd w:id="0"/>
    </w:tbl>
    <w:p w14:paraId="5CAE46F4" w14:textId="59A2232F" w:rsidR="00C236D3" w:rsidRPr="00227EE5" w:rsidRDefault="00C236D3" w:rsidP="00227EE5">
      <w:pPr>
        <w:rPr>
          <w:sz w:val="22"/>
          <w:szCs w:val="22"/>
        </w:rPr>
      </w:pPr>
    </w:p>
    <w:sectPr w:rsidR="00C236D3" w:rsidRPr="00227EE5" w:rsidSect="00227E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7D3E68" w14:textId="77777777" w:rsidR="001068B9" w:rsidRDefault="001068B9">
      <w:r>
        <w:separator/>
      </w:r>
    </w:p>
  </w:endnote>
  <w:endnote w:type="continuationSeparator" w:id="0">
    <w:p w14:paraId="3BCC3263" w14:textId="77777777" w:rsidR="001068B9" w:rsidRDefault="00106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F5A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AD48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0BFC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83802F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FAF8FD" w14:textId="5C8D1E82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2FE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CD7E5B" w14:textId="77777777" w:rsidR="009F189D" w:rsidRDefault="009F189D">
    <w:pPr>
      <w:pStyle w:val="Stopka"/>
      <w:tabs>
        <w:tab w:val="clear" w:pos="4536"/>
      </w:tabs>
      <w:jc w:val="center"/>
    </w:pPr>
  </w:p>
  <w:p w14:paraId="55752E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037B09" w14:textId="77777777" w:rsidR="001068B9" w:rsidRDefault="001068B9">
      <w:r>
        <w:separator/>
      </w:r>
    </w:p>
  </w:footnote>
  <w:footnote w:type="continuationSeparator" w:id="0">
    <w:p w14:paraId="47C29675" w14:textId="77777777" w:rsidR="001068B9" w:rsidRDefault="00106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5AF02" w14:textId="77777777" w:rsidR="002277E0" w:rsidRDefault="00227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BEFE9" w14:textId="77777777" w:rsidR="002277E0" w:rsidRDefault="00227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57D54" w14:textId="77777777" w:rsidR="002277E0" w:rsidRDefault="002277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8B9"/>
    <w:rsid w:val="00007727"/>
    <w:rsid w:val="00017720"/>
    <w:rsid w:val="00035488"/>
    <w:rsid w:val="000D7F25"/>
    <w:rsid w:val="000E00E5"/>
    <w:rsid w:val="001068B9"/>
    <w:rsid w:val="00173B20"/>
    <w:rsid w:val="001C69FF"/>
    <w:rsid w:val="002277E0"/>
    <w:rsid w:val="00227EE5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1346B3"/>
  <w15:chartTrackingRefBased/>
  <w15:docId w15:val="{B0947AF5-D5B7-4230-A077-E7FE3EF58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2024-06-21T10:17:00Z</cp:lastPrinted>
  <dcterms:created xsi:type="dcterms:W3CDTF">2024-06-21T10:14:00Z</dcterms:created>
  <dcterms:modified xsi:type="dcterms:W3CDTF">2024-06-21T10:17:00Z</dcterms:modified>
</cp:coreProperties>
</file>