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AA570" w14:textId="77777777" w:rsidR="00410148" w:rsidRPr="00240E71" w:rsidRDefault="00410148" w:rsidP="0041014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4D9A01E" w14:textId="77777777" w:rsidR="00410148" w:rsidRDefault="00410148" w:rsidP="004101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E05DFD" w14:textId="77777777" w:rsidR="00410148" w:rsidRPr="0022732C" w:rsidRDefault="00410148" w:rsidP="0041014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9828A80" w14:textId="77777777" w:rsidR="00410148" w:rsidRDefault="00410148" w:rsidP="004101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08374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NAZWA WYKONAWCY:……………………………………………………………………..</w:t>
      </w:r>
    </w:p>
    <w:p w14:paraId="563E66E7" w14:textId="77777777" w:rsidR="00410148" w:rsidRPr="008566B1" w:rsidRDefault="00410148" w:rsidP="00410148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2FE9545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ADRES:…………………………………………………………………………………………</w:t>
      </w:r>
    </w:p>
    <w:p w14:paraId="6BB14803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WOJEWÓDZTWO …………………………….....</w:t>
      </w:r>
    </w:p>
    <w:p w14:paraId="0B249407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TEL.</w:t>
      </w:r>
      <w:r w:rsidRPr="008566B1">
        <w:rPr>
          <w:sz w:val="20"/>
          <w:szCs w:val="20"/>
        </w:rPr>
        <w:t>……………………………………………………………………………………………..</w:t>
      </w:r>
    </w:p>
    <w:p w14:paraId="154F8A9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 xml:space="preserve">FAX </w:t>
      </w:r>
      <w:r w:rsidRPr="008566B1">
        <w:rPr>
          <w:sz w:val="20"/>
          <w:szCs w:val="20"/>
        </w:rPr>
        <w:t>…………………………………………………………………………………………….</w:t>
      </w:r>
    </w:p>
    <w:p w14:paraId="27857A1C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6AA4C2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  <w:lang w:val="de-DE"/>
        </w:rPr>
        <w:t xml:space="preserve">NIP…………………………………. </w:t>
      </w:r>
      <w:r w:rsidRPr="008566B1">
        <w:rPr>
          <w:sz w:val="20"/>
          <w:szCs w:val="20"/>
        </w:rPr>
        <w:t>REGON:………………………………………………...</w:t>
      </w:r>
    </w:p>
    <w:p w14:paraId="0E39498B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BANK/ NR KONTA ……………………………………………………………………………</w:t>
      </w:r>
    </w:p>
    <w:p w14:paraId="46C72240" w14:textId="77777777" w:rsidR="00410148" w:rsidRPr="008566B1" w:rsidRDefault="00410148" w:rsidP="00410148">
      <w:pPr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Do: Nazwa i siedziba Zamawiającego:</w:t>
      </w:r>
    </w:p>
    <w:p w14:paraId="6079D966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Akademia Górniczo - Hutnicza</w:t>
      </w:r>
    </w:p>
    <w:p w14:paraId="3D960A54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im. Stanisława Staszica w Krakowie</w:t>
      </w:r>
    </w:p>
    <w:p w14:paraId="4016FE0D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Dział Zamówień Publicznych  </w:t>
      </w:r>
    </w:p>
    <w:p w14:paraId="4D1D01C7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Al. Mickiewicza 30 </w:t>
      </w:r>
    </w:p>
    <w:p w14:paraId="6CDA0CF3" w14:textId="77777777" w:rsidR="00410148" w:rsidRPr="008566B1" w:rsidRDefault="00410148" w:rsidP="00410148">
      <w:pPr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30-059 Kraków,  </w:t>
      </w:r>
    </w:p>
    <w:p w14:paraId="042FC86F" w14:textId="77777777" w:rsidR="00410148" w:rsidRPr="008566B1" w:rsidRDefault="00410148" w:rsidP="00410148">
      <w:pPr>
        <w:ind w:firstLine="3969"/>
        <w:rPr>
          <w:b/>
          <w:sz w:val="20"/>
          <w:szCs w:val="20"/>
        </w:rPr>
      </w:pPr>
    </w:p>
    <w:p w14:paraId="3828EB12" w14:textId="47D0A424" w:rsidR="00410148" w:rsidRPr="008566B1" w:rsidRDefault="00410148" w:rsidP="008566B1">
      <w:pPr>
        <w:spacing w:after="120"/>
        <w:jc w:val="both"/>
        <w:rPr>
          <w:b/>
          <w:sz w:val="20"/>
          <w:szCs w:val="20"/>
          <w:lang w:eastAsia="zh-CN"/>
        </w:rPr>
      </w:pPr>
      <w:r w:rsidRPr="008566B1">
        <w:rPr>
          <w:sz w:val="20"/>
          <w:szCs w:val="20"/>
        </w:rPr>
        <w:t>W odpowiedzi na ogłoszenie o zamówieniu dotyczące przetargu nieograniczonego, którego przedmiotem jest</w:t>
      </w:r>
      <w:r w:rsidR="00CE1382" w:rsidRPr="00CE1382">
        <w:rPr>
          <w:b/>
          <w:sz w:val="20"/>
          <w:szCs w:val="20"/>
          <w:lang w:eastAsia="zh-CN"/>
        </w:rPr>
        <w:t xml:space="preserve">: </w:t>
      </w:r>
      <w:r w:rsidR="00D7676B" w:rsidRPr="00D7676B">
        <w:rPr>
          <w:b/>
          <w:sz w:val="20"/>
          <w:szCs w:val="20"/>
          <w:lang w:eastAsia="zh-CN"/>
        </w:rPr>
        <w:t xml:space="preserve">Usługa druku i dostawy katalogu i ulotek dla Centrum Rekrutacji AGH - </w:t>
      </w:r>
      <w:r w:rsidR="0088416F">
        <w:rPr>
          <w:b/>
          <w:sz w:val="20"/>
          <w:szCs w:val="20"/>
          <w:lang w:eastAsia="zh-CN"/>
        </w:rPr>
        <w:t>DE-dzp.272-287/24</w:t>
      </w:r>
      <w:r w:rsidRPr="008566B1">
        <w:rPr>
          <w:b/>
          <w:sz w:val="20"/>
          <w:szCs w:val="20"/>
        </w:rPr>
        <w:t xml:space="preserve">, </w:t>
      </w:r>
      <w:r w:rsidRPr="008566B1">
        <w:rPr>
          <w:sz w:val="20"/>
          <w:szCs w:val="20"/>
        </w:rPr>
        <w:t xml:space="preserve">oferuję realizację przedmiotu zamówienia, zgodnie z wymaganiami </w:t>
      </w:r>
      <w:r w:rsidRPr="008566B1">
        <w:rPr>
          <w:bCs/>
          <w:sz w:val="20"/>
          <w:szCs w:val="20"/>
        </w:rPr>
        <w:t>Zamawiającego, składamy ofertę na wykonanie przedmiotu zamówienia zgodnie z treścią SWZ</w:t>
      </w:r>
      <w:r w:rsidRPr="008566B1">
        <w:rPr>
          <w:sz w:val="20"/>
          <w:szCs w:val="20"/>
        </w:rPr>
        <w:t>.</w:t>
      </w:r>
    </w:p>
    <w:p w14:paraId="6D88280F" w14:textId="77777777" w:rsidR="00CE1382" w:rsidRPr="00CE1382" w:rsidRDefault="00CE1382" w:rsidP="00CE1382">
      <w:pPr>
        <w:tabs>
          <w:tab w:val="right" w:pos="9000"/>
        </w:tabs>
        <w:rPr>
          <w:sz w:val="20"/>
          <w:szCs w:val="20"/>
        </w:rPr>
      </w:pPr>
    </w:p>
    <w:p w14:paraId="36551CC2" w14:textId="77777777" w:rsidR="00D7676B" w:rsidRPr="008566B1" w:rsidRDefault="00D7676B" w:rsidP="00D7676B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Cena brutto za całość przedmiotu zamówienia: ....................................................PLN</w:t>
      </w:r>
    </w:p>
    <w:p w14:paraId="7A3D00EF" w14:textId="77777777" w:rsidR="00D7676B" w:rsidRPr="008566B1" w:rsidRDefault="00D7676B" w:rsidP="00D7676B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159D573" w14:textId="77777777" w:rsidR="00D7676B" w:rsidRPr="008566B1" w:rsidRDefault="00D7676B" w:rsidP="00D7676B">
      <w:pPr>
        <w:pStyle w:val="Tekstpodstawowy"/>
        <w:spacing w:before="120"/>
        <w:rPr>
          <w:sz w:val="20"/>
          <w:szCs w:val="20"/>
        </w:rPr>
      </w:pPr>
      <w:r w:rsidRPr="008566B1">
        <w:rPr>
          <w:sz w:val="20"/>
          <w:szCs w:val="20"/>
        </w:rPr>
        <w:t>Powyższa cena zawiera właściwą stawkę podatku VAT.</w:t>
      </w:r>
    </w:p>
    <w:p w14:paraId="2925B594" w14:textId="77777777" w:rsidR="0088416F" w:rsidRDefault="00D7676B" w:rsidP="00D7676B">
      <w:pPr>
        <w:pStyle w:val="Tekstpodstawowy"/>
        <w:spacing w:before="120"/>
        <w:rPr>
          <w:sz w:val="20"/>
          <w:szCs w:val="20"/>
          <w:u w:val="single"/>
        </w:rPr>
      </w:pPr>
      <w:r w:rsidRPr="008566B1">
        <w:rPr>
          <w:sz w:val="20"/>
          <w:szCs w:val="20"/>
          <w:u w:val="single"/>
        </w:rPr>
        <w:t>w tym:</w:t>
      </w:r>
    </w:p>
    <w:p w14:paraId="4624FDA9" w14:textId="6DDBED26" w:rsidR="00D7676B" w:rsidRPr="008566B1" w:rsidRDefault="00D7676B" w:rsidP="00D7676B">
      <w:pPr>
        <w:pStyle w:val="Tekstpodstawowy"/>
        <w:spacing w:before="120"/>
        <w:rPr>
          <w:sz w:val="20"/>
          <w:szCs w:val="20"/>
        </w:rPr>
      </w:pPr>
      <w:r w:rsidRPr="008566B1">
        <w:rPr>
          <w:sz w:val="20"/>
          <w:szCs w:val="20"/>
        </w:rPr>
        <w:t xml:space="preserve">Cena brutto za druk 1 sztuki katalogu opisanego w pkt </w:t>
      </w:r>
      <w:r>
        <w:rPr>
          <w:sz w:val="20"/>
          <w:szCs w:val="20"/>
        </w:rPr>
        <w:t>4</w:t>
      </w:r>
      <w:r w:rsidRPr="008566B1">
        <w:rPr>
          <w:sz w:val="20"/>
          <w:szCs w:val="20"/>
        </w:rPr>
        <w:t>.1.A SWZ: …………… PLN</w:t>
      </w:r>
    </w:p>
    <w:p w14:paraId="1424187C" w14:textId="7A000565" w:rsidR="00D7676B" w:rsidRPr="008566B1" w:rsidRDefault="00D7676B" w:rsidP="00D7676B">
      <w:pPr>
        <w:pStyle w:val="Tekstpodstawowy"/>
        <w:spacing w:before="120"/>
        <w:rPr>
          <w:sz w:val="20"/>
          <w:szCs w:val="20"/>
        </w:rPr>
      </w:pPr>
      <w:r w:rsidRPr="008566B1">
        <w:rPr>
          <w:sz w:val="20"/>
          <w:szCs w:val="20"/>
        </w:rPr>
        <w:t xml:space="preserve">Cena brutto za druk 1 sztuki ulotki opisanej w pkt </w:t>
      </w:r>
      <w:r>
        <w:rPr>
          <w:sz w:val="20"/>
          <w:szCs w:val="20"/>
        </w:rPr>
        <w:t>4</w:t>
      </w:r>
      <w:r w:rsidRPr="008566B1">
        <w:rPr>
          <w:sz w:val="20"/>
          <w:szCs w:val="20"/>
        </w:rPr>
        <w:t>.1.B SWZ: …………… PLN</w:t>
      </w:r>
    </w:p>
    <w:p w14:paraId="47CC0997" w14:textId="26B3C276" w:rsidR="00D7676B" w:rsidRPr="008566B1" w:rsidRDefault="00D7676B" w:rsidP="00D7676B">
      <w:pPr>
        <w:pStyle w:val="Tekstpodstawowy"/>
        <w:spacing w:before="120"/>
        <w:rPr>
          <w:sz w:val="20"/>
          <w:szCs w:val="20"/>
        </w:rPr>
      </w:pPr>
      <w:r w:rsidRPr="008566B1">
        <w:rPr>
          <w:sz w:val="20"/>
          <w:szCs w:val="20"/>
        </w:rPr>
        <w:t xml:space="preserve">Cena brutto za druk 1 sztuki ulotki opisanej w pkt </w:t>
      </w:r>
      <w:r>
        <w:rPr>
          <w:sz w:val="20"/>
          <w:szCs w:val="20"/>
        </w:rPr>
        <w:t>4</w:t>
      </w:r>
      <w:r w:rsidRPr="008566B1">
        <w:rPr>
          <w:sz w:val="20"/>
          <w:szCs w:val="20"/>
        </w:rPr>
        <w:t>.1.C SWZ: …………… PLN</w:t>
      </w:r>
    </w:p>
    <w:p w14:paraId="50FD1E06" w14:textId="5937FE95" w:rsidR="0088416F" w:rsidRPr="008566B1" w:rsidRDefault="0088416F" w:rsidP="0088416F">
      <w:pPr>
        <w:pStyle w:val="Tekstpodstawowy"/>
        <w:spacing w:before="120"/>
        <w:rPr>
          <w:sz w:val="20"/>
          <w:szCs w:val="20"/>
        </w:rPr>
      </w:pPr>
      <w:r w:rsidRPr="008566B1">
        <w:rPr>
          <w:sz w:val="20"/>
          <w:szCs w:val="20"/>
        </w:rPr>
        <w:t xml:space="preserve">Cena brutto za druk 1 sztuki ulotki opisanej w pkt </w:t>
      </w:r>
      <w:r>
        <w:rPr>
          <w:sz w:val="20"/>
          <w:szCs w:val="20"/>
        </w:rPr>
        <w:t>4</w:t>
      </w:r>
      <w:r w:rsidRPr="008566B1">
        <w:rPr>
          <w:sz w:val="20"/>
          <w:szCs w:val="20"/>
        </w:rPr>
        <w:t>.1.</w:t>
      </w:r>
      <w:r>
        <w:rPr>
          <w:sz w:val="20"/>
          <w:szCs w:val="20"/>
        </w:rPr>
        <w:t>D</w:t>
      </w:r>
      <w:r w:rsidRPr="008566B1">
        <w:rPr>
          <w:sz w:val="20"/>
          <w:szCs w:val="20"/>
        </w:rPr>
        <w:t xml:space="preserve"> SWZ: …………… PLN</w:t>
      </w:r>
    </w:p>
    <w:p w14:paraId="7998B6B3" w14:textId="77777777" w:rsidR="00D7676B" w:rsidRPr="008566B1" w:rsidRDefault="00D7676B" w:rsidP="00D7676B">
      <w:pPr>
        <w:widowControl w:val="0"/>
        <w:spacing w:before="120" w:line="360" w:lineRule="auto"/>
        <w:ind w:right="1"/>
        <w:jc w:val="both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Termin realizacji umowy: </w:t>
      </w:r>
      <w:r w:rsidRPr="008566B1">
        <w:rPr>
          <w:sz w:val="20"/>
          <w:szCs w:val="20"/>
        </w:rPr>
        <w:t>do 14 dni od daty podpisania umowy.</w:t>
      </w:r>
    </w:p>
    <w:p w14:paraId="72A5F0DA" w14:textId="2871FD95" w:rsidR="00D7676B" w:rsidRPr="008566B1" w:rsidRDefault="00D7676B" w:rsidP="00D7676B">
      <w:pPr>
        <w:widowControl w:val="0"/>
        <w:spacing w:before="120"/>
        <w:ind w:right="1"/>
        <w:jc w:val="both"/>
        <w:rPr>
          <w:sz w:val="20"/>
          <w:szCs w:val="20"/>
        </w:rPr>
      </w:pPr>
      <w:r w:rsidRPr="008566B1">
        <w:rPr>
          <w:b/>
          <w:sz w:val="20"/>
          <w:szCs w:val="20"/>
        </w:rPr>
        <w:t>Termin płatności:</w:t>
      </w:r>
      <w:r w:rsidR="00E01BE1">
        <w:rPr>
          <w:b/>
          <w:sz w:val="20"/>
          <w:szCs w:val="20"/>
        </w:rPr>
        <w:t xml:space="preserve"> </w:t>
      </w:r>
      <w:bookmarkStart w:id="0" w:name="_GoBack"/>
      <w:bookmarkEnd w:id="0"/>
      <w:r w:rsidRPr="008566B1">
        <w:rPr>
          <w:b/>
          <w:sz w:val="20"/>
          <w:szCs w:val="20"/>
        </w:rPr>
        <w:t xml:space="preserve"> </w:t>
      </w:r>
      <w:r w:rsidRPr="008566B1">
        <w:rPr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7153705B" w14:textId="5FBC40A1" w:rsidR="00CE1382" w:rsidRDefault="00CE1382" w:rsidP="00CE1382">
      <w:pPr>
        <w:ind w:left="31"/>
        <w:jc w:val="both"/>
        <w:rPr>
          <w:lang w:eastAsia="x-none"/>
        </w:rPr>
      </w:pPr>
    </w:p>
    <w:p w14:paraId="54084232" w14:textId="77777777" w:rsidR="00C1240A" w:rsidRPr="00CE1382" w:rsidRDefault="00C1240A" w:rsidP="00CE1382">
      <w:pPr>
        <w:ind w:left="31"/>
        <w:jc w:val="both"/>
        <w:rPr>
          <w:lang w:eastAsia="x-none"/>
        </w:rPr>
      </w:pPr>
    </w:p>
    <w:p w14:paraId="65A79166" w14:textId="5BE04C9B" w:rsidR="0008537A" w:rsidRDefault="0008537A" w:rsidP="0008537A">
      <w:pPr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6E7CB59" w14:textId="4570E488" w:rsidR="00C1240A" w:rsidRDefault="00C1240A" w:rsidP="0008537A">
      <w:pPr>
        <w:rPr>
          <w:b/>
          <w:sz w:val="22"/>
          <w:szCs w:val="22"/>
        </w:rPr>
      </w:pPr>
    </w:p>
    <w:p w14:paraId="16FC0F06" w14:textId="5ED915F2" w:rsidR="00C1240A" w:rsidRDefault="00C1240A" w:rsidP="0008537A">
      <w:pPr>
        <w:rPr>
          <w:b/>
          <w:sz w:val="22"/>
          <w:szCs w:val="22"/>
        </w:rPr>
      </w:pPr>
    </w:p>
    <w:p w14:paraId="492BCAAB" w14:textId="300ACF39" w:rsidR="00C1240A" w:rsidRDefault="00C1240A" w:rsidP="0008537A">
      <w:pPr>
        <w:rPr>
          <w:b/>
          <w:sz w:val="22"/>
          <w:szCs w:val="22"/>
        </w:rPr>
      </w:pPr>
    </w:p>
    <w:p w14:paraId="29BC9407" w14:textId="77777777" w:rsidR="00C1240A" w:rsidRDefault="00C1240A" w:rsidP="0008537A">
      <w:pPr>
        <w:rPr>
          <w:b/>
          <w:sz w:val="22"/>
          <w:szCs w:val="22"/>
        </w:rPr>
      </w:pPr>
    </w:p>
    <w:p w14:paraId="01437DB6" w14:textId="77777777" w:rsidR="00410148" w:rsidRPr="008566B1" w:rsidRDefault="00410148" w:rsidP="00410148">
      <w:pPr>
        <w:rPr>
          <w:b/>
          <w:sz w:val="20"/>
          <w:szCs w:val="20"/>
          <w:u w:val="single"/>
        </w:rPr>
      </w:pPr>
      <w:r w:rsidRPr="008566B1">
        <w:rPr>
          <w:b/>
          <w:sz w:val="20"/>
          <w:szCs w:val="20"/>
          <w:u w:val="single"/>
        </w:rPr>
        <w:t>Jednocześnie Oświadczam/my, że:</w:t>
      </w:r>
    </w:p>
    <w:p w14:paraId="153A6AD7" w14:textId="2D16961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8566B1">
        <w:rPr>
          <w:color w:val="000000"/>
          <w:sz w:val="20"/>
          <w:szCs w:val="20"/>
          <w:lang w:eastAsia="ar-SA"/>
        </w:rPr>
        <w:t xml:space="preserve">Jesteśmy </w:t>
      </w:r>
      <w:r w:rsidRPr="008566B1">
        <w:rPr>
          <w:sz w:val="20"/>
          <w:szCs w:val="20"/>
          <w:lang w:eastAsia="ar-SA"/>
        </w:rPr>
        <w:t xml:space="preserve">związani niniejszą ofertą przez </w:t>
      </w:r>
      <w:r w:rsidR="00D7676B">
        <w:rPr>
          <w:sz w:val="20"/>
          <w:szCs w:val="20"/>
          <w:lang w:eastAsia="ar-SA"/>
        </w:rPr>
        <w:t>okres wskazany w SWZ.</w:t>
      </w:r>
    </w:p>
    <w:p w14:paraId="7D2164AA" w14:textId="7777777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8566B1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8566B1">
        <w:rPr>
          <w:sz w:val="20"/>
          <w:szCs w:val="20"/>
        </w:rPr>
        <w:t xml:space="preserve"> i nie wnosimy</w:t>
      </w:r>
      <w:r w:rsidRPr="008566B1">
        <w:rPr>
          <w:color w:val="000000"/>
          <w:sz w:val="20"/>
          <w:szCs w:val="20"/>
        </w:rPr>
        <w:t xml:space="preserve"> do nich żadnych </w:t>
      </w:r>
      <w:r w:rsidRPr="008566B1">
        <w:rPr>
          <w:sz w:val="20"/>
          <w:szCs w:val="20"/>
        </w:rPr>
        <w:t>zastrzeżeń.</w:t>
      </w:r>
    </w:p>
    <w:p w14:paraId="3E4E89EF" w14:textId="77777777" w:rsidR="00CE1382" w:rsidRPr="00C81224" w:rsidRDefault="00CE1382" w:rsidP="00CE1382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60E67DE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B3ABE1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4FA0C1" w14:textId="57E17BEC" w:rsidR="00CE1382" w:rsidRPr="008566B1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Oświadczam/y, że warunek określony w pkt. 8.</w:t>
      </w:r>
      <w:r w:rsidR="00D7676B">
        <w:rPr>
          <w:sz w:val="20"/>
          <w:szCs w:val="20"/>
        </w:rPr>
        <w:t>2</w:t>
      </w:r>
      <w:r w:rsidR="00C1240A">
        <w:rPr>
          <w:sz w:val="20"/>
          <w:szCs w:val="20"/>
        </w:rPr>
        <w:t>.</w:t>
      </w:r>
      <w:r w:rsidRPr="008566B1">
        <w:rPr>
          <w:sz w:val="20"/>
          <w:szCs w:val="20"/>
        </w:rPr>
        <w:t>4 SWZ spełniamy osobiście / powołujemy się na zasoby podmiotu trzeciego</w:t>
      </w:r>
      <w:r>
        <w:rPr>
          <w:sz w:val="20"/>
          <w:szCs w:val="20"/>
        </w:rPr>
        <w:t>*</w:t>
      </w:r>
      <w:r w:rsidRPr="008566B1">
        <w:rPr>
          <w:sz w:val="20"/>
          <w:szCs w:val="20"/>
        </w:rPr>
        <w:t xml:space="preserve"> w następującym zakresie ………………………………………………………</w:t>
      </w:r>
      <w:r>
        <w:rPr>
          <w:sz w:val="20"/>
          <w:szCs w:val="20"/>
        </w:rPr>
        <w:t>…</w:t>
      </w:r>
    </w:p>
    <w:p w14:paraId="28E85587" w14:textId="079081F7" w:rsidR="00410148" w:rsidRPr="00CE1382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0148" w:rsidRPr="008566B1" w14:paraId="065D738C" w14:textId="77777777" w:rsidTr="003A19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5DA9B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05FD9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 xml:space="preserve">Opis części zamówienia, którą wykonawca </w:t>
            </w:r>
          </w:p>
          <w:p w14:paraId="1FA9E545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D4F06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Nazwa podwykonawcy</w:t>
            </w:r>
            <w:r w:rsidRPr="008566B1">
              <w:rPr>
                <w:sz w:val="20"/>
                <w:szCs w:val="20"/>
              </w:rPr>
              <w:br/>
              <w:t xml:space="preserve">(o ile jest znana) </w:t>
            </w:r>
          </w:p>
        </w:tc>
      </w:tr>
      <w:tr w:rsidR="00410148" w:rsidRPr="008566B1" w14:paraId="756C1C5C" w14:textId="77777777" w:rsidTr="003A19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67795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67209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1941F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410148" w:rsidRPr="008566B1" w14:paraId="786A050B" w14:textId="77777777" w:rsidTr="003A195C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8F0FA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194E4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9C227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AB0A313" w14:textId="77777777" w:rsidR="0008537A" w:rsidRDefault="0008537A" w:rsidP="009C75FF">
      <w:pPr>
        <w:jc w:val="both"/>
        <w:rPr>
          <w:sz w:val="20"/>
          <w:szCs w:val="20"/>
        </w:rPr>
      </w:pPr>
    </w:p>
    <w:p w14:paraId="12EE1EF9" w14:textId="11F6F075" w:rsidR="009C75FF" w:rsidRPr="009C75FF" w:rsidRDefault="009C75FF" w:rsidP="009C75FF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9C75FF">
        <w:rPr>
          <w:b/>
          <w:sz w:val="20"/>
          <w:szCs w:val="20"/>
        </w:rPr>
        <w:t xml:space="preserve">Oświadczenie, w przypadku </w:t>
      </w:r>
      <w:r w:rsidRPr="009C75FF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9C75FF">
        <w:rPr>
          <w:sz w:val="20"/>
          <w:szCs w:val="20"/>
        </w:rPr>
        <w:t>zgodne z pkt 1</w:t>
      </w:r>
      <w:r w:rsidR="00086ED1">
        <w:rPr>
          <w:sz w:val="20"/>
          <w:szCs w:val="20"/>
        </w:rPr>
        <w:t>0</w:t>
      </w:r>
      <w:r w:rsidRPr="009C75FF">
        <w:rPr>
          <w:sz w:val="20"/>
          <w:szCs w:val="20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C75FF" w:rsidRPr="009C75FF" w14:paraId="5E4B7471" w14:textId="77777777" w:rsidTr="009C75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26F565" w14:textId="77777777" w:rsidR="009C75FF" w:rsidRPr="009C75FF" w:rsidRDefault="009C75FF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5A113B5" w14:textId="77777777" w:rsidR="009C75FF" w:rsidRPr="009C75FF" w:rsidRDefault="009C75FF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DF5CC" w14:textId="6AA0BDC3" w:rsidR="009C75FF" w:rsidRPr="009C75FF" w:rsidRDefault="009C75FF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 xml:space="preserve">Usługa (zakres), który wykonają poszczególni wykonawcy </w:t>
            </w:r>
          </w:p>
        </w:tc>
      </w:tr>
      <w:tr w:rsidR="009C75FF" w:rsidRPr="009C75FF" w14:paraId="6B7226FB" w14:textId="77777777" w:rsidTr="009C75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FBEEB05" w14:textId="77777777" w:rsidR="009C75FF" w:rsidRPr="009C75FF" w:rsidRDefault="009C75FF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4ADBBC" w14:textId="77777777" w:rsidR="009C75FF" w:rsidRPr="009C75FF" w:rsidRDefault="009C75F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C88A0" w14:textId="77777777" w:rsidR="009C75FF" w:rsidRPr="009C75FF" w:rsidRDefault="009C75F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  <w:tr w:rsidR="009C75FF" w:rsidRPr="009C75FF" w14:paraId="0DB8E8F7" w14:textId="77777777" w:rsidTr="009C75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54E689E" w14:textId="77777777" w:rsidR="009C75FF" w:rsidRPr="009C75FF" w:rsidRDefault="009C75FF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 w:rsidRPr="009C75FF">
              <w:rPr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102B91" w14:textId="77777777" w:rsidR="009C75FF" w:rsidRPr="009C75FF" w:rsidRDefault="009C75F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46665" w14:textId="77777777" w:rsidR="009C75FF" w:rsidRPr="009C75FF" w:rsidRDefault="009C75FF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</w:tbl>
    <w:p w14:paraId="74555733" w14:textId="77777777" w:rsidR="009C75FF" w:rsidRDefault="009C75FF" w:rsidP="009C75FF">
      <w:pPr>
        <w:jc w:val="both"/>
        <w:rPr>
          <w:sz w:val="20"/>
          <w:szCs w:val="20"/>
        </w:rPr>
      </w:pPr>
    </w:p>
    <w:p w14:paraId="16505DA7" w14:textId="6676BD9F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Umocowanymi do reprezentowania naszej firmy są następujące osoby:</w:t>
      </w:r>
    </w:p>
    <w:p w14:paraId="24257D74" w14:textId="77777777" w:rsidR="00410148" w:rsidRPr="00086ED1" w:rsidRDefault="00410148" w:rsidP="00410148">
      <w:pPr>
        <w:pStyle w:val="Nagwek1"/>
        <w:rPr>
          <w:rFonts w:ascii="Times New Roman" w:hAnsi="Times New Roman" w:cs="Times New Roman"/>
          <w:sz w:val="18"/>
          <w:szCs w:val="18"/>
        </w:rPr>
      </w:pPr>
      <w:r w:rsidRPr="00086ED1">
        <w:rPr>
          <w:rFonts w:ascii="Times New Roman" w:hAnsi="Times New Roman" w:cs="Times New Roman"/>
          <w:sz w:val="18"/>
          <w:szCs w:val="18"/>
        </w:rPr>
        <w:t>Imię i Nazwisko</w:t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  <w:r w:rsidRPr="00086ED1">
        <w:rPr>
          <w:rFonts w:ascii="Times New Roman" w:hAnsi="Times New Roman" w:cs="Times New Roman"/>
          <w:sz w:val="18"/>
          <w:szCs w:val="18"/>
        </w:rPr>
        <w:tab/>
      </w:r>
    </w:p>
    <w:p w14:paraId="4D4A7DF1" w14:textId="77777777" w:rsidR="00410148" w:rsidRPr="008566B1" w:rsidRDefault="00410148" w:rsidP="004101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3DCE663C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3234E3EA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21852DD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6A2FAD5E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21ADB1F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Umocowanie dla powyżej wskazanych osób wynika z następującego (</w:t>
      </w:r>
      <w:proofErr w:type="spellStart"/>
      <w:r w:rsidRPr="008566B1">
        <w:rPr>
          <w:sz w:val="20"/>
          <w:szCs w:val="20"/>
        </w:rPr>
        <w:t>ych</w:t>
      </w:r>
      <w:proofErr w:type="spellEnd"/>
      <w:r w:rsidRPr="008566B1">
        <w:rPr>
          <w:sz w:val="20"/>
          <w:szCs w:val="20"/>
        </w:rPr>
        <w:t>) dokumentu(ów)…………………………………..................……które dołączamy do oferty.</w:t>
      </w:r>
    </w:p>
    <w:p w14:paraId="253EDE9D" w14:textId="3335E5FB" w:rsidR="00410148" w:rsidRPr="009C75FF" w:rsidRDefault="00410148" w:rsidP="009C75FF">
      <w:pPr>
        <w:tabs>
          <w:tab w:val="left" w:pos="5040"/>
        </w:tabs>
        <w:ind w:left="708"/>
        <w:rPr>
          <w:sz w:val="20"/>
          <w:szCs w:val="20"/>
        </w:rPr>
      </w:pPr>
      <w:r w:rsidRPr="008566B1">
        <w:rPr>
          <w:sz w:val="20"/>
          <w:szCs w:val="20"/>
        </w:rPr>
        <w:tab/>
      </w:r>
    </w:p>
    <w:p w14:paraId="77EEFB42" w14:textId="77777777" w:rsidR="00410148" w:rsidRPr="008566B1" w:rsidRDefault="00410148" w:rsidP="00410148">
      <w:pPr>
        <w:jc w:val="center"/>
        <w:rPr>
          <w:i/>
          <w:color w:val="FF0000"/>
          <w:sz w:val="20"/>
          <w:szCs w:val="20"/>
        </w:rPr>
      </w:pPr>
    </w:p>
    <w:p w14:paraId="262A1C19" w14:textId="7EA72EDA" w:rsidR="00410148" w:rsidRPr="00645C19" w:rsidRDefault="00E07EFD" w:rsidP="00410148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0"/>
          <w:szCs w:val="20"/>
        </w:rPr>
        <w:t xml:space="preserve">Dokument </w:t>
      </w:r>
      <w:r w:rsidR="00410148" w:rsidRPr="008566B1">
        <w:rPr>
          <w:i/>
          <w:color w:val="FF0000"/>
          <w:sz w:val="20"/>
          <w:szCs w:val="20"/>
        </w:rPr>
        <w:t xml:space="preserve"> należy </w:t>
      </w:r>
      <w:r w:rsidR="00CE1382" w:rsidRPr="00CE1382">
        <w:rPr>
          <w:i/>
          <w:color w:val="FF0000"/>
          <w:sz w:val="20"/>
          <w:szCs w:val="20"/>
        </w:rPr>
        <w:t>sporządz</w:t>
      </w:r>
      <w:r w:rsidR="00CE1382">
        <w:rPr>
          <w:i/>
          <w:color w:val="FF0000"/>
          <w:sz w:val="20"/>
          <w:szCs w:val="20"/>
        </w:rPr>
        <w:t>ić</w:t>
      </w:r>
      <w:r w:rsidR="00CE1382" w:rsidRPr="00CE1382">
        <w:rPr>
          <w:i/>
          <w:color w:val="FF0000"/>
          <w:sz w:val="20"/>
          <w:szCs w:val="20"/>
        </w:rPr>
        <w:t xml:space="preserve"> w języku polskim </w:t>
      </w:r>
      <w:r w:rsidRPr="00E07EFD">
        <w:rPr>
          <w:i/>
          <w:color w:val="FF0000"/>
          <w:sz w:val="20"/>
          <w:szCs w:val="20"/>
        </w:rPr>
        <w:t>w postaci elektronicznej i podpisać kwalifikowanym podpisem elektronicznym.</w:t>
      </w:r>
    </w:p>
    <w:p w14:paraId="3884AE25" w14:textId="77777777" w:rsidR="00410148" w:rsidRPr="00645C19" w:rsidRDefault="00410148" w:rsidP="00410148">
      <w:pPr>
        <w:rPr>
          <w:color w:val="FF0000"/>
        </w:rPr>
      </w:pPr>
    </w:p>
    <w:p w14:paraId="55198AB8" w14:textId="7F266898" w:rsidR="00410148" w:rsidRDefault="00410148" w:rsidP="00410148"/>
    <w:p w14:paraId="7F877CD6" w14:textId="0BCD140F" w:rsidR="00086ED1" w:rsidRDefault="00086ED1" w:rsidP="00410148"/>
    <w:p w14:paraId="55872FBB" w14:textId="77777777" w:rsidR="00086ED1" w:rsidRPr="00C573D1" w:rsidRDefault="00086ED1" w:rsidP="00410148"/>
    <w:p w14:paraId="7086CD10" w14:textId="77777777" w:rsidR="00CE1382" w:rsidRDefault="00CE1382" w:rsidP="00CE1382">
      <w:pPr>
        <w:rPr>
          <w:sz w:val="20"/>
          <w:szCs w:val="20"/>
        </w:rPr>
      </w:pPr>
    </w:p>
    <w:p w14:paraId="7E75DFE9" w14:textId="77777777" w:rsidR="00CE1382" w:rsidRDefault="00CE1382" w:rsidP="00CE1382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4FEBA769" w14:textId="35C4A6E6" w:rsidR="00FE545C" w:rsidRPr="009C75FF" w:rsidRDefault="00CE1382" w:rsidP="00410148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E545C" w:rsidRPr="009C75FF" w:rsidSect="00C1240A">
      <w:footerReference w:type="default" r:id="rId8"/>
      <w:pgSz w:w="11906" w:h="16838"/>
      <w:pgMar w:top="426" w:right="1418" w:bottom="567" w:left="1418" w:header="421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9F4642" w14:textId="77777777" w:rsidR="00633891" w:rsidRDefault="00633891">
      <w:r>
        <w:separator/>
      </w:r>
    </w:p>
  </w:endnote>
  <w:endnote w:type="continuationSeparator" w:id="0">
    <w:p w14:paraId="3CF1685C" w14:textId="77777777" w:rsidR="00633891" w:rsidRDefault="0063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57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EB270" w14:textId="77777777" w:rsidR="00633891" w:rsidRDefault="00633891">
      <w:r>
        <w:separator/>
      </w:r>
    </w:p>
  </w:footnote>
  <w:footnote w:type="continuationSeparator" w:id="0">
    <w:p w14:paraId="75D7C4A5" w14:textId="77777777" w:rsidR="00633891" w:rsidRDefault="006338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3C"/>
    <w:rsid w:val="00012286"/>
    <w:rsid w:val="00071CCC"/>
    <w:rsid w:val="0008537A"/>
    <w:rsid w:val="00086ED1"/>
    <w:rsid w:val="000A04B1"/>
    <w:rsid w:val="000B731D"/>
    <w:rsid w:val="000C751E"/>
    <w:rsid w:val="000D6134"/>
    <w:rsid w:val="000E09C7"/>
    <w:rsid w:val="000F6589"/>
    <w:rsid w:val="00106636"/>
    <w:rsid w:val="00116EC6"/>
    <w:rsid w:val="00140CE0"/>
    <w:rsid w:val="001801DD"/>
    <w:rsid w:val="001D4612"/>
    <w:rsid w:val="00207E98"/>
    <w:rsid w:val="0022706E"/>
    <w:rsid w:val="00233394"/>
    <w:rsid w:val="002723B0"/>
    <w:rsid w:val="00315A4A"/>
    <w:rsid w:val="00410148"/>
    <w:rsid w:val="00461A96"/>
    <w:rsid w:val="004837C3"/>
    <w:rsid w:val="004B7300"/>
    <w:rsid w:val="004C6753"/>
    <w:rsid w:val="005462C6"/>
    <w:rsid w:val="00595C87"/>
    <w:rsid w:val="005D2C65"/>
    <w:rsid w:val="005E6D94"/>
    <w:rsid w:val="006050F1"/>
    <w:rsid w:val="0063384F"/>
    <w:rsid w:val="00633891"/>
    <w:rsid w:val="00643C6F"/>
    <w:rsid w:val="00646202"/>
    <w:rsid w:val="0065290F"/>
    <w:rsid w:val="006815F6"/>
    <w:rsid w:val="007352B8"/>
    <w:rsid w:val="007748F0"/>
    <w:rsid w:val="007A4321"/>
    <w:rsid w:val="00833933"/>
    <w:rsid w:val="00853083"/>
    <w:rsid w:val="008566B1"/>
    <w:rsid w:val="0088416F"/>
    <w:rsid w:val="008B2F0C"/>
    <w:rsid w:val="008B4928"/>
    <w:rsid w:val="008D2AB8"/>
    <w:rsid w:val="008F1C66"/>
    <w:rsid w:val="00970FE4"/>
    <w:rsid w:val="009C75FF"/>
    <w:rsid w:val="00A0022B"/>
    <w:rsid w:val="00A16530"/>
    <w:rsid w:val="00A346FE"/>
    <w:rsid w:val="00A47B4D"/>
    <w:rsid w:val="00A83018"/>
    <w:rsid w:val="00B774DC"/>
    <w:rsid w:val="00C1240A"/>
    <w:rsid w:val="00C76F73"/>
    <w:rsid w:val="00C969A6"/>
    <w:rsid w:val="00CA7D36"/>
    <w:rsid w:val="00CE1382"/>
    <w:rsid w:val="00D17C68"/>
    <w:rsid w:val="00D24208"/>
    <w:rsid w:val="00D60C38"/>
    <w:rsid w:val="00D66893"/>
    <w:rsid w:val="00D7676B"/>
    <w:rsid w:val="00D90ACB"/>
    <w:rsid w:val="00DA5F36"/>
    <w:rsid w:val="00DC1500"/>
    <w:rsid w:val="00E01BE1"/>
    <w:rsid w:val="00E07EFD"/>
    <w:rsid w:val="00E44371"/>
    <w:rsid w:val="00E6473C"/>
    <w:rsid w:val="00E949B0"/>
    <w:rsid w:val="00F00591"/>
    <w:rsid w:val="00F04297"/>
    <w:rsid w:val="00F51688"/>
    <w:rsid w:val="00F53146"/>
    <w:rsid w:val="00F91018"/>
    <w:rsid w:val="00FA0F30"/>
    <w:rsid w:val="00FA51A4"/>
    <w:rsid w:val="00FB27B5"/>
    <w:rsid w:val="00FE4B7E"/>
    <w:rsid w:val="00FE545C"/>
    <w:rsid w:val="00FF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061712D"/>
  <w15:chartTrackingRefBased/>
  <w15:docId w15:val="{320184CE-EE4A-4CDE-B21A-86F7F9D8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01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2AE4B-1BC1-4313-BCA7-5BF5AEA9D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602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2</cp:revision>
  <cp:lastPrinted>2023-05-17T10:02:00Z</cp:lastPrinted>
  <dcterms:created xsi:type="dcterms:W3CDTF">2024-06-20T06:41:00Z</dcterms:created>
  <dcterms:modified xsi:type="dcterms:W3CDTF">2024-06-20T06:41:00Z</dcterms:modified>
</cp:coreProperties>
</file>