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ACF7F" w14:textId="77777777" w:rsidR="00CF7835" w:rsidRPr="00113C05" w:rsidRDefault="009D2BDA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13C05">
        <w:rPr>
          <w:rFonts w:ascii="Arial Narrow" w:hAnsi="Arial Narrow" w:cs="Arial"/>
          <w:sz w:val="24"/>
          <w:szCs w:val="24"/>
        </w:rPr>
        <w:t>Bydgoszcz</w:t>
      </w:r>
      <w:r w:rsidR="00CF7835" w:rsidRPr="00113C05">
        <w:rPr>
          <w:rFonts w:ascii="Arial Narrow" w:hAnsi="Arial Narrow" w:cs="Arial"/>
          <w:sz w:val="24"/>
          <w:szCs w:val="24"/>
        </w:rPr>
        <w:t xml:space="preserve"> dnia: </w:t>
      </w:r>
      <w:r w:rsidRPr="00113C05">
        <w:rPr>
          <w:rFonts w:ascii="Arial Narrow" w:hAnsi="Arial Narrow" w:cs="Arial"/>
          <w:sz w:val="24"/>
          <w:szCs w:val="24"/>
        </w:rPr>
        <w:t>2024-06-21</w:t>
      </w:r>
    </w:p>
    <w:p w14:paraId="2186ED6A" w14:textId="77777777" w:rsidR="00CF7835" w:rsidRPr="00113C05" w:rsidRDefault="009D2BDA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13C0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04ED0C7" w14:textId="77777777" w:rsidR="00CF7835" w:rsidRPr="00113C05" w:rsidRDefault="009D2BDA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13C05">
        <w:rPr>
          <w:rFonts w:ascii="Arial Narrow" w:hAnsi="Arial Narrow" w:cs="Arial"/>
          <w:sz w:val="24"/>
          <w:szCs w:val="24"/>
        </w:rPr>
        <w:t>Powstańców Warszawy</w:t>
      </w:r>
      <w:r w:rsidR="00CF7835" w:rsidRPr="00113C05">
        <w:rPr>
          <w:rFonts w:ascii="Arial Narrow" w:hAnsi="Arial Narrow" w:cs="Arial"/>
          <w:sz w:val="24"/>
          <w:szCs w:val="24"/>
        </w:rPr>
        <w:t xml:space="preserve"> </w:t>
      </w:r>
      <w:r w:rsidRPr="00113C05">
        <w:rPr>
          <w:rFonts w:ascii="Arial Narrow" w:hAnsi="Arial Narrow" w:cs="Arial"/>
          <w:sz w:val="24"/>
          <w:szCs w:val="24"/>
        </w:rPr>
        <w:t>5</w:t>
      </w:r>
    </w:p>
    <w:p w14:paraId="7AAC30E4" w14:textId="77777777" w:rsidR="00CF7835" w:rsidRPr="00113C05" w:rsidRDefault="009D2BDA" w:rsidP="00CF7835">
      <w:pPr>
        <w:rPr>
          <w:rFonts w:ascii="Arial Narrow" w:hAnsi="Arial Narrow" w:cs="Arial"/>
          <w:sz w:val="24"/>
          <w:szCs w:val="24"/>
        </w:rPr>
      </w:pPr>
      <w:r w:rsidRPr="00113C05">
        <w:rPr>
          <w:rFonts w:ascii="Arial Narrow" w:hAnsi="Arial Narrow" w:cs="Arial"/>
          <w:sz w:val="24"/>
          <w:szCs w:val="24"/>
        </w:rPr>
        <w:t>85-681</w:t>
      </w:r>
      <w:r w:rsidR="00CF7835" w:rsidRPr="00113C05">
        <w:rPr>
          <w:rFonts w:ascii="Arial Narrow" w:hAnsi="Arial Narrow" w:cs="Arial"/>
          <w:sz w:val="24"/>
          <w:szCs w:val="24"/>
        </w:rPr>
        <w:t xml:space="preserve"> </w:t>
      </w:r>
      <w:r w:rsidRPr="00113C05">
        <w:rPr>
          <w:rFonts w:ascii="Arial Narrow" w:hAnsi="Arial Narrow" w:cs="Arial"/>
          <w:sz w:val="24"/>
          <w:szCs w:val="24"/>
        </w:rPr>
        <w:t>Bydgoszcz</w:t>
      </w:r>
    </w:p>
    <w:p w14:paraId="3ADC896C" w14:textId="77777777" w:rsidR="00CF7835" w:rsidRPr="00113C05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13C0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90D1F8" w14:textId="77777777" w:rsidR="00CF7835" w:rsidRPr="00113C05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13C0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13C05" w14:paraId="7624E31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D3F9DA" w14:textId="77777777" w:rsidR="00CF7835" w:rsidRPr="00113C0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13C0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0296485" w14:textId="77777777" w:rsidR="00CF7835" w:rsidRPr="00113C05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13C0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F01F066" w14:textId="77777777" w:rsidR="00CF7835" w:rsidRPr="00113C05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13C0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13C0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13C0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13C05" w14:paraId="183FF923" w14:textId="77777777" w:rsidTr="000C1C6D">
        <w:tc>
          <w:tcPr>
            <w:tcW w:w="2269" w:type="dxa"/>
            <w:shd w:val="clear" w:color="auto" w:fill="auto"/>
          </w:tcPr>
          <w:p w14:paraId="187047BC" w14:textId="77777777" w:rsidR="00CF7835" w:rsidRPr="00113C0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7CAE85" w14:textId="77777777" w:rsidR="00CF7835" w:rsidRPr="00113C05" w:rsidRDefault="009D2BD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bCs/>
                <w:sz w:val="24"/>
                <w:szCs w:val="24"/>
              </w:rPr>
              <w:t>Wynajem i serwis mat wejściowych</w:t>
            </w:r>
            <w:r w:rsidR="00CF7835" w:rsidRPr="00113C0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D2BDA" w:rsidRPr="00113C05" w14:paraId="4BFB74CC" w14:textId="77777777" w:rsidTr="003A2E6C">
        <w:tc>
          <w:tcPr>
            <w:tcW w:w="2269" w:type="dxa"/>
            <w:shd w:val="clear" w:color="auto" w:fill="auto"/>
          </w:tcPr>
          <w:p w14:paraId="69457EDE" w14:textId="77777777" w:rsidR="009D2BDA" w:rsidRPr="00113C05" w:rsidRDefault="009D2BDA" w:rsidP="003A2E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20EB9B" w14:textId="77777777" w:rsidR="009D2BDA" w:rsidRPr="00113C05" w:rsidRDefault="009D2BDA" w:rsidP="003A2E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bCs/>
                <w:sz w:val="24"/>
                <w:szCs w:val="24"/>
              </w:rPr>
              <w:t>73/2024</w:t>
            </w:r>
          </w:p>
        </w:tc>
      </w:tr>
    </w:tbl>
    <w:p w14:paraId="08BC87A3" w14:textId="77777777" w:rsidR="00D665F5" w:rsidRPr="00113C05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3C05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113C05">
        <w:rPr>
          <w:rFonts w:ascii="Arial Narrow" w:hAnsi="Arial Narrow" w:cs="Arial"/>
          <w:sz w:val="24"/>
          <w:szCs w:val="24"/>
        </w:rPr>
        <w:t>2</w:t>
      </w:r>
      <w:r w:rsidRPr="00113C05">
        <w:rPr>
          <w:rFonts w:ascii="Arial Narrow" w:hAnsi="Arial Narrow" w:cs="Arial"/>
          <w:sz w:val="24"/>
          <w:szCs w:val="24"/>
        </w:rPr>
        <w:t xml:space="preserve"> ust. 5 </w:t>
      </w:r>
      <w:r w:rsidRPr="00113C05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113C05">
        <w:rPr>
          <w:rFonts w:ascii="Arial Narrow" w:hAnsi="Arial Narrow" w:cs="Arial"/>
          <w:sz w:val="24"/>
          <w:szCs w:val="24"/>
        </w:rPr>
        <w:t xml:space="preserve"> </w:t>
      </w:r>
      <w:r w:rsidR="009D2BDA" w:rsidRPr="00113C05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113C05">
        <w:rPr>
          <w:rFonts w:ascii="Arial Narrow" w:hAnsi="Arial Narrow" w:cs="Arial"/>
          <w:sz w:val="24"/>
          <w:szCs w:val="24"/>
        </w:rPr>
        <w:t xml:space="preserve"> </w:t>
      </w:r>
      <w:r w:rsidRPr="00113C05">
        <w:rPr>
          <w:rFonts w:ascii="Arial Narrow" w:hAnsi="Arial Narrow" w:cs="Arial"/>
          <w:sz w:val="24"/>
          <w:szCs w:val="24"/>
        </w:rPr>
        <w:t>udostępnia</w:t>
      </w:r>
      <w:r w:rsidR="00F95C33" w:rsidRPr="00113C05">
        <w:rPr>
          <w:rFonts w:ascii="Arial Narrow" w:hAnsi="Arial Narrow" w:cs="Arial"/>
          <w:sz w:val="24"/>
          <w:szCs w:val="24"/>
        </w:rPr>
        <w:t xml:space="preserve"> </w:t>
      </w:r>
      <w:r w:rsidR="004C7E9B" w:rsidRPr="00113C05">
        <w:rPr>
          <w:rFonts w:ascii="Arial Narrow" w:hAnsi="Arial Narrow" w:cs="Arial"/>
          <w:sz w:val="24"/>
          <w:szCs w:val="24"/>
        </w:rPr>
        <w:t>informacj</w:t>
      </w:r>
      <w:r w:rsidR="00577BC6" w:rsidRPr="00113C05">
        <w:rPr>
          <w:rFonts w:ascii="Arial Narrow" w:hAnsi="Arial Narrow" w:cs="Arial"/>
          <w:sz w:val="24"/>
          <w:szCs w:val="24"/>
        </w:rPr>
        <w:t>ę</w:t>
      </w:r>
      <w:r w:rsidR="00035488" w:rsidRPr="00113C0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13C05">
        <w:rPr>
          <w:rFonts w:ascii="Arial Narrow" w:hAnsi="Arial Narrow" w:cs="Arial"/>
          <w:sz w:val="24"/>
          <w:szCs w:val="24"/>
        </w:rPr>
        <w:t>.</w:t>
      </w:r>
    </w:p>
    <w:p w14:paraId="43AC1D4E" w14:textId="77777777" w:rsidR="00A80738" w:rsidRPr="00113C05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3C0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13C05">
        <w:rPr>
          <w:rFonts w:ascii="Arial Narrow" w:hAnsi="Arial Narrow" w:cs="Arial"/>
          <w:sz w:val="24"/>
          <w:szCs w:val="24"/>
        </w:rPr>
        <w:t xml:space="preserve"> w dniu </w:t>
      </w:r>
      <w:r w:rsidR="009D2BDA" w:rsidRPr="00113C05">
        <w:rPr>
          <w:rFonts w:ascii="Arial Narrow" w:hAnsi="Arial Narrow" w:cs="Arial"/>
          <w:sz w:val="24"/>
          <w:szCs w:val="24"/>
        </w:rPr>
        <w:t>21/06/2024</w:t>
      </w:r>
      <w:r w:rsidR="00FF4AB1" w:rsidRPr="00113C05">
        <w:rPr>
          <w:rFonts w:ascii="Arial Narrow" w:hAnsi="Arial Narrow" w:cs="Arial"/>
          <w:sz w:val="24"/>
          <w:szCs w:val="24"/>
        </w:rPr>
        <w:t xml:space="preserve"> o godz. </w:t>
      </w:r>
      <w:r w:rsidR="009D2BDA" w:rsidRPr="00113C05">
        <w:rPr>
          <w:rFonts w:ascii="Arial Narrow" w:hAnsi="Arial Narrow" w:cs="Arial"/>
          <w:sz w:val="24"/>
          <w:szCs w:val="24"/>
        </w:rPr>
        <w:t>08:15</w:t>
      </w:r>
      <w:r w:rsidRPr="00113C0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13C05" w14:paraId="1376AA5C" w14:textId="77777777" w:rsidTr="000C1C6D">
        <w:tc>
          <w:tcPr>
            <w:tcW w:w="1276" w:type="dxa"/>
            <w:shd w:val="clear" w:color="auto" w:fill="F2F2F2"/>
            <w:vAlign w:val="center"/>
          </w:tcPr>
          <w:p w14:paraId="3CED0FCE" w14:textId="77777777" w:rsidR="00D665F5" w:rsidRPr="00113C05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113C05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D841CD6" w14:textId="77777777" w:rsidR="00D665F5" w:rsidRPr="00113C0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113C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0533721" w14:textId="77777777" w:rsidR="00D665F5" w:rsidRPr="00113C0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D2BDA" w:rsidRPr="00113C05" w14:paraId="751BDD4F" w14:textId="77777777" w:rsidTr="003A2E6C">
        <w:tc>
          <w:tcPr>
            <w:tcW w:w="1276" w:type="dxa"/>
            <w:shd w:val="clear" w:color="auto" w:fill="auto"/>
            <w:vAlign w:val="center"/>
          </w:tcPr>
          <w:p w14:paraId="4A7235D5" w14:textId="77777777" w:rsidR="009D2BDA" w:rsidRPr="00113C05" w:rsidRDefault="009D2BDA" w:rsidP="003A2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A880D3F" w14:textId="77777777" w:rsidR="009D2BDA" w:rsidRPr="00113C05" w:rsidRDefault="009D2BDA" w:rsidP="003A2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Elis Textile Service Sp. z o.o.</w:t>
            </w:r>
          </w:p>
          <w:p w14:paraId="7070DFE8" w14:textId="77777777" w:rsidR="009D2BDA" w:rsidRPr="00113C05" w:rsidRDefault="009D2BDA" w:rsidP="003A2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Duńska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54AC610" w14:textId="77777777" w:rsidR="009D2BDA" w:rsidRPr="00113C05" w:rsidRDefault="009D2BDA" w:rsidP="003A2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83-330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>Żukowo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9D142E" w14:textId="77777777" w:rsidR="009D2BDA" w:rsidRPr="00113C05" w:rsidRDefault="009D2BDA" w:rsidP="003A2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290 850.23 zł</w:t>
            </w:r>
          </w:p>
        </w:tc>
      </w:tr>
      <w:tr w:rsidR="009D2BDA" w:rsidRPr="00113C05" w14:paraId="203AA29F" w14:textId="77777777" w:rsidTr="003A2E6C">
        <w:tc>
          <w:tcPr>
            <w:tcW w:w="1276" w:type="dxa"/>
            <w:shd w:val="clear" w:color="auto" w:fill="auto"/>
            <w:vAlign w:val="center"/>
          </w:tcPr>
          <w:p w14:paraId="49060D2B" w14:textId="77777777" w:rsidR="009D2BDA" w:rsidRPr="00113C05" w:rsidRDefault="009D2BDA" w:rsidP="003A2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8341300" w14:textId="77777777" w:rsidR="009D2BDA" w:rsidRPr="00113C05" w:rsidRDefault="009D2BDA" w:rsidP="003A2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MultiClean Sp. z o.o. Sp. K.</w:t>
            </w:r>
          </w:p>
          <w:p w14:paraId="50C99B73" w14:textId="77777777" w:rsidR="009D2BDA" w:rsidRPr="00113C05" w:rsidRDefault="009D2BDA" w:rsidP="003A2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Polska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>114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15D6A4F" w14:textId="77777777" w:rsidR="009D2BDA" w:rsidRPr="00113C05" w:rsidRDefault="009D2BDA" w:rsidP="003A2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60-401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4493E" w14:textId="78CD6831" w:rsidR="009D2BDA" w:rsidRPr="00113C05" w:rsidRDefault="009D2BDA" w:rsidP="003A2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3C05">
              <w:rPr>
                <w:rFonts w:ascii="Arial Narrow" w:hAnsi="Arial Narrow" w:cs="Arial"/>
                <w:sz w:val="24"/>
                <w:szCs w:val="24"/>
              </w:rPr>
              <w:t>279 58</w:t>
            </w:r>
            <w:r w:rsidR="00113C05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113C05">
              <w:rPr>
                <w:rFonts w:ascii="Arial Narrow" w:hAnsi="Arial Narrow" w:cs="Arial"/>
                <w:sz w:val="24"/>
                <w:szCs w:val="24"/>
              </w:rPr>
              <w:t>.23 zł</w:t>
            </w:r>
          </w:p>
        </w:tc>
      </w:tr>
    </w:tbl>
    <w:p w14:paraId="047D721A" w14:textId="77777777" w:rsidR="0069085C" w:rsidRPr="00113C05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B8EF5BB" w14:textId="77777777" w:rsidR="00577BC6" w:rsidRPr="00113C05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1676002C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13C05">
        <w:rPr>
          <w:rFonts w:ascii="Arial Narrow" w:hAnsi="Arial Narrow" w:cs="Arial"/>
          <w:i/>
          <w:szCs w:val="24"/>
        </w:rPr>
        <w:t>Zamawiający</w:t>
      </w:r>
    </w:p>
    <w:p w14:paraId="75F0791D" w14:textId="77777777" w:rsidR="00113C05" w:rsidRDefault="00113C05" w:rsidP="00113C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69F86807" w14:textId="77777777" w:rsidR="00113C05" w:rsidRDefault="00113C05" w:rsidP="00113C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2C7181D0" w14:textId="25633517" w:rsidR="00113C05" w:rsidRPr="00113C05" w:rsidRDefault="00113C05" w:rsidP="00113C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13C05">
        <w:rPr>
          <w:rFonts w:ascii="Arial Narrow" w:hAnsi="Arial Narrow"/>
          <w:sz w:val="16"/>
          <w:szCs w:val="16"/>
        </w:rPr>
        <w:t>Wykonano w 1 egz. na 1 ark.</w:t>
      </w:r>
    </w:p>
    <w:p w14:paraId="198DCABA" w14:textId="77777777" w:rsidR="00113C05" w:rsidRPr="00113C05" w:rsidRDefault="00113C05" w:rsidP="00113C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13C05">
        <w:rPr>
          <w:rFonts w:ascii="Arial Narrow" w:hAnsi="Arial Narrow"/>
          <w:sz w:val="16"/>
          <w:szCs w:val="16"/>
        </w:rPr>
        <w:t>Egz. 1 –platforma: e-propublico.pl, strona www Zamawiającego, SZPubl. T2612 B5</w:t>
      </w:r>
    </w:p>
    <w:p w14:paraId="6FA703F4" w14:textId="77777777" w:rsidR="00113C05" w:rsidRPr="00113C05" w:rsidRDefault="00113C05" w:rsidP="00113C05">
      <w:pPr>
        <w:rPr>
          <w:rFonts w:ascii="Arial Narrow" w:hAnsi="Arial Narrow"/>
          <w:sz w:val="16"/>
          <w:szCs w:val="16"/>
        </w:rPr>
      </w:pPr>
      <w:r w:rsidRPr="00113C05">
        <w:rPr>
          <w:rFonts w:ascii="Arial Narrow" w:hAnsi="Arial Narrow"/>
          <w:sz w:val="16"/>
          <w:szCs w:val="16"/>
        </w:rPr>
        <w:t>Wyk. M. Sierek – tel. 261 417 449, e-mail: marta.sierek@10wsk.mil.pl</w:t>
      </w:r>
    </w:p>
    <w:p w14:paraId="754FA54B" w14:textId="5CCE4795" w:rsidR="00113C05" w:rsidRPr="00113C05" w:rsidRDefault="00113C05" w:rsidP="00113C05">
      <w:pPr>
        <w:rPr>
          <w:rFonts w:ascii="Arial Narrow" w:hAnsi="Arial Narrow"/>
          <w:sz w:val="16"/>
          <w:szCs w:val="16"/>
        </w:rPr>
      </w:pPr>
      <w:r w:rsidRPr="00113C05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21.06.2024 r.</w:t>
      </w:r>
    </w:p>
    <w:p w14:paraId="7845E510" w14:textId="77777777" w:rsidR="00113C05" w:rsidRPr="00113C05" w:rsidRDefault="00113C05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113C05" w:rsidRPr="00113C0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4BD37" w14:textId="77777777" w:rsidR="00040DC2" w:rsidRDefault="00040DC2">
      <w:r>
        <w:separator/>
      </w:r>
    </w:p>
  </w:endnote>
  <w:endnote w:type="continuationSeparator" w:id="0">
    <w:p w14:paraId="0679BE62" w14:textId="77777777" w:rsidR="00040DC2" w:rsidRDefault="00040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0B2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445A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E180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003973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5D177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A8F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8CE689" w14:textId="77777777" w:rsidR="009F189D" w:rsidRDefault="009F189D">
    <w:pPr>
      <w:pStyle w:val="Stopka"/>
      <w:tabs>
        <w:tab w:val="clear" w:pos="4536"/>
      </w:tabs>
      <w:jc w:val="center"/>
    </w:pPr>
  </w:p>
  <w:p w14:paraId="507519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32C28" w14:textId="77777777" w:rsidR="00040DC2" w:rsidRDefault="00040DC2">
      <w:r>
        <w:separator/>
      </w:r>
    </w:p>
  </w:footnote>
  <w:footnote w:type="continuationSeparator" w:id="0">
    <w:p w14:paraId="7586FB6B" w14:textId="77777777" w:rsidR="00040DC2" w:rsidRDefault="00040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A83E8" w14:textId="77777777" w:rsidR="009D2BDA" w:rsidRDefault="009D2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E1317" w14:textId="77777777" w:rsidR="009D2BDA" w:rsidRDefault="009D2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5B122" w14:textId="77777777" w:rsidR="009D2BDA" w:rsidRDefault="009D2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DC2"/>
    <w:rsid w:val="00007727"/>
    <w:rsid w:val="00017720"/>
    <w:rsid w:val="00035488"/>
    <w:rsid w:val="00040DC2"/>
    <w:rsid w:val="000C1C6D"/>
    <w:rsid w:val="000D7F25"/>
    <w:rsid w:val="000E00E5"/>
    <w:rsid w:val="00113C0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D2BDA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64EC4"/>
  <w15:chartTrackingRefBased/>
  <w15:docId w15:val="{94F92455-DCDC-4999-AFAE-1AD6EEDF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3C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13C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145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2024-06-21T06:40:00Z</dcterms:created>
  <dcterms:modified xsi:type="dcterms:W3CDTF">2024-06-21T06:44:00Z</dcterms:modified>
</cp:coreProperties>
</file>