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A8E31" w14:textId="77777777" w:rsidR="00890B92" w:rsidRPr="00C71F23" w:rsidRDefault="003B3719" w:rsidP="00890B92">
      <w:pPr>
        <w:spacing w:after="240"/>
        <w:jc w:val="right"/>
        <w:rPr>
          <w:sz w:val="24"/>
          <w:szCs w:val="24"/>
        </w:rPr>
      </w:pPr>
      <w:r w:rsidRPr="003B3719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3B3719">
        <w:rPr>
          <w:sz w:val="24"/>
          <w:szCs w:val="24"/>
        </w:rPr>
        <w:t>2024-06-21</w:t>
      </w:r>
    </w:p>
    <w:p w14:paraId="5F2DA82B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5996690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900A690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902ACB7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6A8D07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552DD0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F5D698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364D86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3B3719" w:rsidRPr="003B3719">
        <w:rPr>
          <w:b/>
          <w:sz w:val="24"/>
          <w:szCs w:val="24"/>
        </w:rPr>
        <w:t>ZP/34/2024</w:t>
      </w:r>
      <w:r w:rsidR="00A80738" w:rsidRPr="00C71F23">
        <w:rPr>
          <w:sz w:val="24"/>
          <w:szCs w:val="24"/>
        </w:rPr>
        <w:tab/>
        <w:t xml:space="preserve"> </w:t>
      </w:r>
    </w:p>
    <w:p w14:paraId="7E48F26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87783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1C7F8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54F679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9803BAC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77E2CC4" w14:textId="2038430E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3B3719" w:rsidRPr="003B3719">
        <w:rPr>
          <w:sz w:val="22"/>
          <w:szCs w:val="22"/>
        </w:rPr>
        <w:t>podstawowy</w:t>
      </w:r>
      <w:r w:rsidR="008768E9">
        <w:rPr>
          <w:sz w:val="22"/>
          <w:szCs w:val="22"/>
        </w:rPr>
        <w:t>m</w:t>
      </w:r>
      <w:r w:rsidR="003B3719" w:rsidRPr="003B3719">
        <w:rPr>
          <w:sz w:val="22"/>
          <w:szCs w:val="22"/>
        </w:rPr>
        <w:t xml:space="preserve"> bez negocjacji - art. 275 pkt. 1 ustawy </w:t>
      </w:r>
      <w:proofErr w:type="spellStart"/>
      <w:r w:rsidR="003B3719" w:rsidRPr="003B3719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3E886200" w14:textId="77777777" w:rsidR="00A80738" w:rsidRPr="00C71F23" w:rsidRDefault="003B37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3719">
        <w:rPr>
          <w:b/>
          <w:sz w:val="22"/>
          <w:szCs w:val="22"/>
        </w:rPr>
        <w:t>Zakup i dostawa nici chirurgicznych II</w:t>
      </w:r>
    </w:p>
    <w:p w14:paraId="11246B27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B3719" w:rsidRPr="00C71F23" w14:paraId="5D7A405D" w14:textId="77777777" w:rsidTr="004F2A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2F5FC8" w14:textId="77777777" w:rsidR="003B3719" w:rsidRPr="00C71F23" w:rsidRDefault="003B3719" w:rsidP="004F2A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719">
              <w:rPr>
                <w:sz w:val="24"/>
                <w:szCs w:val="24"/>
              </w:rPr>
              <w:t>części 1 zamówienia w wysokości 336.96 zł brutto;</w:t>
            </w:r>
          </w:p>
        </w:tc>
      </w:tr>
      <w:tr w:rsidR="003B3719" w:rsidRPr="00C71F23" w14:paraId="5730CB6C" w14:textId="77777777" w:rsidTr="004F2A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041F48" w14:textId="77777777" w:rsidR="003B3719" w:rsidRPr="00C71F23" w:rsidRDefault="003B3719" w:rsidP="004F2A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719">
              <w:rPr>
                <w:sz w:val="24"/>
                <w:szCs w:val="24"/>
              </w:rPr>
              <w:t>części 2 zamówienia w wysokości 7 979.47 zł brutto;</w:t>
            </w:r>
          </w:p>
        </w:tc>
      </w:tr>
      <w:tr w:rsidR="003B3719" w:rsidRPr="00C71F23" w14:paraId="33CCF653" w14:textId="77777777" w:rsidTr="004F2A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F8C5E8" w14:textId="77777777" w:rsidR="003B3719" w:rsidRPr="00C71F23" w:rsidRDefault="003B3719" w:rsidP="004F2A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719">
              <w:rPr>
                <w:sz w:val="24"/>
                <w:szCs w:val="24"/>
              </w:rPr>
              <w:t>części 3 zamówienia w wysokości 118 174.46 zł brutto;</w:t>
            </w:r>
          </w:p>
        </w:tc>
      </w:tr>
      <w:tr w:rsidR="003B3719" w:rsidRPr="00C71F23" w14:paraId="3C5BE617" w14:textId="77777777" w:rsidTr="004F2A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12ABF6" w14:textId="77777777" w:rsidR="003B3719" w:rsidRPr="00C71F23" w:rsidRDefault="003B3719" w:rsidP="004F2A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719">
              <w:rPr>
                <w:sz w:val="24"/>
                <w:szCs w:val="24"/>
              </w:rPr>
              <w:t>części 4 zamówienia w wysokości 11 527.92 zł brutto;</w:t>
            </w:r>
          </w:p>
        </w:tc>
      </w:tr>
      <w:tr w:rsidR="003B3719" w:rsidRPr="00C71F23" w14:paraId="33EF8E4F" w14:textId="77777777" w:rsidTr="004F2A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96E583" w14:textId="77777777" w:rsidR="003B3719" w:rsidRPr="00C71F23" w:rsidRDefault="003B3719" w:rsidP="004F2A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719">
              <w:rPr>
                <w:sz w:val="24"/>
                <w:szCs w:val="24"/>
              </w:rPr>
              <w:t>części 5 zamówienia w wysokości 6 235.06 zł brutto;</w:t>
            </w:r>
          </w:p>
        </w:tc>
      </w:tr>
      <w:tr w:rsidR="003B3719" w:rsidRPr="00C71F23" w14:paraId="30CFDD32" w14:textId="77777777" w:rsidTr="004F2A9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333DA0" w14:textId="77777777" w:rsidR="003B3719" w:rsidRPr="00C71F23" w:rsidRDefault="003B3719" w:rsidP="004F2A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719">
              <w:rPr>
                <w:sz w:val="24"/>
                <w:szCs w:val="24"/>
              </w:rPr>
              <w:t>części 6 zamówienia w wysokości 23 794.56 zł brutto;</w:t>
            </w:r>
          </w:p>
        </w:tc>
      </w:tr>
    </w:tbl>
    <w:p w14:paraId="218E242B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50E4E73" w14:textId="20706D46" w:rsidR="00A80738" w:rsidRPr="00C71F23" w:rsidRDefault="008768E9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 xml:space="preserve">Z-ca </w:t>
      </w:r>
      <w:r w:rsidR="00C71F23">
        <w:rPr>
          <w:i/>
          <w:szCs w:val="24"/>
        </w:rPr>
        <w:t>Przewodnicząc</w:t>
      </w:r>
      <w:r>
        <w:rPr>
          <w:i/>
          <w:szCs w:val="24"/>
        </w:rPr>
        <w:t>ego</w:t>
      </w:r>
      <w:r w:rsidR="00C71F23">
        <w:rPr>
          <w:i/>
          <w:szCs w:val="24"/>
        </w:rPr>
        <w:t xml:space="preserve"> Komisji Przetargowej</w:t>
      </w:r>
    </w:p>
    <w:p w14:paraId="0931B958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53A02B07" w14:textId="366F729B" w:rsidR="00C236D3" w:rsidRPr="008768E9" w:rsidRDefault="008768E9" w:rsidP="008768E9">
      <w:pPr>
        <w:ind w:left="3540" w:firstLine="708"/>
        <w:jc w:val="center"/>
        <w:rPr>
          <w:i/>
          <w:iCs/>
          <w:sz w:val="22"/>
          <w:szCs w:val="22"/>
        </w:rPr>
      </w:pPr>
      <w:r w:rsidRPr="008768E9">
        <w:rPr>
          <w:i/>
          <w:iCs/>
          <w:sz w:val="24"/>
          <w:szCs w:val="24"/>
        </w:rPr>
        <w:t>Magdalena Głuszak-</w:t>
      </w:r>
      <w:proofErr w:type="spellStart"/>
      <w:r w:rsidRPr="008768E9">
        <w:rPr>
          <w:i/>
          <w:iCs/>
          <w:sz w:val="24"/>
          <w:szCs w:val="24"/>
        </w:rPr>
        <w:t>Ayeligeya</w:t>
      </w:r>
      <w:proofErr w:type="spellEnd"/>
    </w:p>
    <w:sectPr w:rsidR="00C236D3" w:rsidRPr="008768E9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20A3F" w14:textId="77777777" w:rsidR="0087434C" w:rsidRDefault="0087434C">
      <w:r>
        <w:separator/>
      </w:r>
    </w:p>
  </w:endnote>
  <w:endnote w:type="continuationSeparator" w:id="0">
    <w:p w14:paraId="57D08F83" w14:textId="77777777" w:rsidR="0087434C" w:rsidRDefault="0087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79D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905D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B61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7228B2">
        <v:line id="_x0000_s1025" style="position:absolute;left:0;text-align:left;z-index:251657728" from="-3.85pt,8.7pt" to="455.15pt,8.7pt"/>
      </w:pict>
    </w:r>
  </w:p>
  <w:p w14:paraId="42C5E3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F10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9EEA7" w14:textId="77777777" w:rsidR="009F189D" w:rsidRDefault="009F189D">
    <w:pPr>
      <w:pStyle w:val="Stopka"/>
      <w:tabs>
        <w:tab w:val="clear" w:pos="4536"/>
      </w:tabs>
      <w:jc w:val="center"/>
    </w:pPr>
  </w:p>
  <w:p w14:paraId="138555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131F58" w14:textId="77777777" w:rsidR="0087434C" w:rsidRDefault="0087434C">
      <w:r>
        <w:separator/>
      </w:r>
    </w:p>
  </w:footnote>
  <w:footnote w:type="continuationSeparator" w:id="0">
    <w:p w14:paraId="4FCCE1B0" w14:textId="77777777" w:rsidR="0087434C" w:rsidRDefault="0087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ED1A8" w14:textId="77777777" w:rsidR="003B3719" w:rsidRDefault="003B3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7BFCD" w14:textId="77777777" w:rsidR="003B3719" w:rsidRDefault="003B3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E4CA3" w14:textId="77777777" w:rsidR="003B3719" w:rsidRDefault="003B37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34C"/>
    <w:rsid w:val="00007727"/>
    <w:rsid w:val="00017720"/>
    <w:rsid w:val="00035488"/>
    <w:rsid w:val="000D7F25"/>
    <w:rsid w:val="000E00E5"/>
    <w:rsid w:val="00173B20"/>
    <w:rsid w:val="001C69FF"/>
    <w:rsid w:val="0023318D"/>
    <w:rsid w:val="003B371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7434C"/>
    <w:rsid w:val="008768E9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4B5851"/>
  <w15:chartTrackingRefBased/>
  <w15:docId w15:val="{9E316DC3-F13F-4AB9-9951-9E6139A06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2024-06-21T06:03:00Z</dcterms:created>
  <dcterms:modified xsi:type="dcterms:W3CDTF">2024-06-21T06:05:00Z</dcterms:modified>
</cp:coreProperties>
</file>