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B0F319" w14:textId="77777777" w:rsidR="009432A1" w:rsidRPr="00BD5F57" w:rsidRDefault="001170AF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D5F57">
        <w:rPr>
          <w:rFonts w:ascii="Arial Narrow" w:hAnsi="Arial Narrow" w:cs="Arial"/>
          <w:sz w:val="24"/>
          <w:szCs w:val="24"/>
        </w:rPr>
        <w:t>Bydgoszcz</w:t>
      </w:r>
      <w:r w:rsidR="009432A1" w:rsidRPr="00BD5F57">
        <w:rPr>
          <w:rFonts w:ascii="Arial Narrow" w:hAnsi="Arial Narrow" w:cs="Arial"/>
          <w:sz w:val="24"/>
          <w:szCs w:val="24"/>
        </w:rPr>
        <w:t xml:space="preserve"> dnia: </w:t>
      </w:r>
      <w:r w:rsidRPr="00BD5F57">
        <w:rPr>
          <w:rFonts w:ascii="Arial Narrow" w:hAnsi="Arial Narrow" w:cs="Arial"/>
          <w:sz w:val="24"/>
          <w:szCs w:val="24"/>
        </w:rPr>
        <w:t>2024-06-21</w:t>
      </w:r>
    </w:p>
    <w:p w14:paraId="396AF739" w14:textId="77777777" w:rsidR="009432A1" w:rsidRPr="00BD5F57" w:rsidRDefault="001170AF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D5F5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79B2A2F" w14:textId="77777777" w:rsidR="009432A1" w:rsidRPr="00BD5F57" w:rsidRDefault="001170AF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D5F57">
        <w:rPr>
          <w:rFonts w:ascii="Arial Narrow" w:hAnsi="Arial Narrow" w:cs="Arial"/>
          <w:sz w:val="24"/>
          <w:szCs w:val="24"/>
        </w:rPr>
        <w:t>Powstańców Warszawy</w:t>
      </w:r>
      <w:r w:rsidR="009432A1" w:rsidRPr="00BD5F57">
        <w:rPr>
          <w:rFonts w:ascii="Arial Narrow" w:hAnsi="Arial Narrow" w:cs="Arial"/>
          <w:sz w:val="24"/>
          <w:szCs w:val="24"/>
        </w:rPr>
        <w:t xml:space="preserve"> </w:t>
      </w:r>
      <w:r w:rsidRPr="00BD5F57">
        <w:rPr>
          <w:rFonts w:ascii="Arial Narrow" w:hAnsi="Arial Narrow" w:cs="Arial"/>
          <w:sz w:val="24"/>
          <w:szCs w:val="24"/>
        </w:rPr>
        <w:t>5</w:t>
      </w:r>
    </w:p>
    <w:p w14:paraId="76AE3D2A" w14:textId="77777777" w:rsidR="009432A1" w:rsidRPr="00BD5F57" w:rsidRDefault="001170AF" w:rsidP="009432A1">
      <w:pPr>
        <w:rPr>
          <w:rFonts w:ascii="Arial Narrow" w:hAnsi="Arial Narrow" w:cs="Arial"/>
          <w:sz w:val="24"/>
          <w:szCs w:val="24"/>
        </w:rPr>
      </w:pPr>
      <w:r w:rsidRPr="00BD5F57">
        <w:rPr>
          <w:rFonts w:ascii="Arial Narrow" w:hAnsi="Arial Narrow" w:cs="Arial"/>
          <w:sz w:val="24"/>
          <w:szCs w:val="24"/>
        </w:rPr>
        <w:t>85-681</w:t>
      </w:r>
      <w:r w:rsidR="009432A1" w:rsidRPr="00BD5F57">
        <w:rPr>
          <w:rFonts w:ascii="Arial Narrow" w:hAnsi="Arial Narrow" w:cs="Arial"/>
          <w:sz w:val="24"/>
          <w:szCs w:val="24"/>
        </w:rPr>
        <w:t xml:space="preserve"> </w:t>
      </w:r>
      <w:r w:rsidRPr="00BD5F57">
        <w:rPr>
          <w:rFonts w:ascii="Arial Narrow" w:hAnsi="Arial Narrow" w:cs="Arial"/>
          <w:sz w:val="24"/>
          <w:szCs w:val="24"/>
        </w:rPr>
        <w:t>Bydgoszcz</w:t>
      </w:r>
    </w:p>
    <w:p w14:paraId="156D6A46" w14:textId="77777777" w:rsidR="009432A1" w:rsidRPr="00BD5F57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BD5F5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192B634" w14:textId="77777777" w:rsidR="009432A1" w:rsidRPr="00BD5F57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D5F5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D5F57" w14:paraId="0025C30F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64BA44" w14:textId="77777777" w:rsidR="009432A1" w:rsidRPr="00BD5F5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D5F5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74A8037" w14:textId="77777777" w:rsidR="009432A1" w:rsidRPr="00BD5F5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D5F5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3B8BA57" w14:textId="77777777" w:rsidR="00A80738" w:rsidRPr="00BD5F57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D5F5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0D175AC" w14:textId="77777777" w:rsidR="009432A1" w:rsidRPr="00BD5F57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D5F5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D5F5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D5F5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D5F57" w14:paraId="01AFF272" w14:textId="77777777" w:rsidTr="00A652DF">
        <w:tc>
          <w:tcPr>
            <w:tcW w:w="2269" w:type="dxa"/>
            <w:shd w:val="clear" w:color="auto" w:fill="auto"/>
          </w:tcPr>
          <w:p w14:paraId="1E9C1616" w14:textId="77777777" w:rsidR="009432A1" w:rsidRPr="00BD5F5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D5F5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081239" w14:textId="77777777" w:rsidR="009432A1" w:rsidRPr="00BD5F57" w:rsidRDefault="001170A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D5F57">
              <w:rPr>
                <w:rFonts w:ascii="Arial Narrow" w:hAnsi="Arial Narrow" w:cs="Arial"/>
                <w:bCs/>
                <w:sz w:val="24"/>
                <w:szCs w:val="24"/>
              </w:rPr>
              <w:t>Wynajem i serwis mat wejściowych</w:t>
            </w:r>
            <w:r w:rsidR="009432A1" w:rsidRPr="00BD5F5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170AF" w:rsidRPr="00BD5F57" w14:paraId="29DEA5E2" w14:textId="77777777" w:rsidTr="0090086B">
        <w:tc>
          <w:tcPr>
            <w:tcW w:w="2269" w:type="dxa"/>
            <w:shd w:val="clear" w:color="auto" w:fill="auto"/>
          </w:tcPr>
          <w:p w14:paraId="55F4BBCE" w14:textId="77777777" w:rsidR="001170AF" w:rsidRPr="00BD5F57" w:rsidRDefault="001170AF" w:rsidP="009008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D5F5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D5B71D" w14:textId="77777777" w:rsidR="001170AF" w:rsidRPr="00BD5F57" w:rsidRDefault="001170AF" w:rsidP="009008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D5F57">
              <w:rPr>
                <w:rFonts w:ascii="Arial Narrow" w:hAnsi="Arial Narrow" w:cs="Arial"/>
                <w:bCs/>
                <w:sz w:val="24"/>
                <w:szCs w:val="24"/>
              </w:rPr>
              <w:t>73/2024</w:t>
            </w:r>
          </w:p>
        </w:tc>
      </w:tr>
    </w:tbl>
    <w:p w14:paraId="5D8E9A7A" w14:textId="77777777" w:rsidR="00890B92" w:rsidRPr="00BD5F57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D5F5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D5F57">
        <w:rPr>
          <w:rFonts w:ascii="Arial Narrow" w:hAnsi="Arial Narrow" w:cs="Arial"/>
          <w:sz w:val="24"/>
          <w:szCs w:val="24"/>
        </w:rPr>
        <w:t>22</w:t>
      </w:r>
      <w:r w:rsidR="0043158A" w:rsidRPr="00BD5F57">
        <w:rPr>
          <w:rFonts w:ascii="Arial Narrow" w:hAnsi="Arial Narrow" w:cs="Arial"/>
          <w:sz w:val="24"/>
          <w:szCs w:val="24"/>
        </w:rPr>
        <w:t>2</w:t>
      </w:r>
      <w:r w:rsidRPr="00BD5F5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D5F57">
        <w:rPr>
          <w:rFonts w:ascii="Arial Narrow" w:hAnsi="Arial Narrow" w:cs="Arial"/>
          <w:sz w:val="24"/>
          <w:szCs w:val="24"/>
        </w:rPr>
        <w:t>4</w:t>
      </w:r>
      <w:r w:rsidRPr="00BD5F57">
        <w:rPr>
          <w:rFonts w:ascii="Arial Narrow" w:hAnsi="Arial Narrow" w:cs="Arial"/>
          <w:sz w:val="24"/>
          <w:szCs w:val="24"/>
        </w:rPr>
        <w:t xml:space="preserve"> </w:t>
      </w:r>
      <w:r w:rsidR="00890B92" w:rsidRPr="00BD5F5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D5F57">
        <w:rPr>
          <w:rFonts w:ascii="Arial Narrow" w:hAnsi="Arial Narrow" w:cs="Arial"/>
          <w:sz w:val="24"/>
          <w:szCs w:val="24"/>
        </w:rPr>
        <w:t xml:space="preserve"> </w:t>
      </w:r>
      <w:r w:rsidR="001170AF" w:rsidRPr="00BD5F57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BD5F57">
        <w:rPr>
          <w:rFonts w:ascii="Arial Narrow" w:hAnsi="Arial Narrow" w:cs="Arial"/>
          <w:sz w:val="24"/>
          <w:szCs w:val="24"/>
        </w:rPr>
        <w:t xml:space="preserve"> </w:t>
      </w:r>
      <w:r w:rsidR="00890B92" w:rsidRPr="00BD5F57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42C9302F" w14:textId="77777777" w:rsidR="0069085C" w:rsidRPr="00BD5F57" w:rsidRDefault="001170AF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BD5F57">
        <w:rPr>
          <w:rFonts w:ascii="Arial Narrow" w:hAnsi="Arial Narrow" w:cs="Arial"/>
          <w:b/>
          <w:sz w:val="24"/>
          <w:szCs w:val="24"/>
        </w:rPr>
        <w:t>362 850.12</w:t>
      </w:r>
      <w:r w:rsidR="00890B92" w:rsidRPr="00BD5F57">
        <w:rPr>
          <w:rFonts w:ascii="Arial Narrow" w:hAnsi="Arial Narrow" w:cs="Arial"/>
          <w:sz w:val="24"/>
          <w:szCs w:val="24"/>
        </w:rPr>
        <w:t xml:space="preserve"> zł brutto.</w:t>
      </w:r>
    </w:p>
    <w:p w14:paraId="3B4A4A33" w14:textId="77777777" w:rsidR="00890B92" w:rsidRPr="00BD5F5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C0D592D" w14:textId="77777777" w:rsidR="00890B92" w:rsidRPr="00BD5F5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722D43D" w14:textId="77777777" w:rsidR="00890B92" w:rsidRPr="00BD5F5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34E72D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D5F57">
        <w:rPr>
          <w:rFonts w:ascii="Arial Narrow" w:hAnsi="Arial Narrow" w:cs="Arial"/>
          <w:i/>
          <w:szCs w:val="24"/>
        </w:rPr>
        <w:t>Zamawiający</w:t>
      </w:r>
    </w:p>
    <w:p w14:paraId="3CF4A283" w14:textId="77777777" w:rsidR="00BD5F57" w:rsidRDefault="00BD5F57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6D951A7D" w14:textId="77777777" w:rsidR="00BD5F57" w:rsidRDefault="00BD5F57" w:rsidP="00BD5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6340C9" w14:textId="77777777" w:rsidR="00BD5F57" w:rsidRDefault="00BD5F57" w:rsidP="00BD5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A7DA09" w14:textId="77777777" w:rsidR="00BD5F57" w:rsidRDefault="00BD5F57" w:rsidP="00BD5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340193" w14:textId="77777777" w:rsidR="00BD5F57" w:rsidRDefault="00BD5F57" w:rsidP="00BD5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9FC35D" w14:textId="77777777" w:rsidR="00BD5F57" w:rsidRDefault="00BD5F57" w:rsidP="00BD5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1B10FD" w14:textId="77777777" w:rsidR="00BD5F57" w:rsidRDefault="00BD5F57" w:rsidP="00BD5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4E562F" w14:textId="77777777" w:rsidR="00BD5F57" w:rsidRDefault="00BD5F57" w:rsidP="00BD5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9A58AB" w14:textId="77777777" w:rsidR="00BD5F57" w:rsidRDefault="00BD5F57" w:rsidP="00BD5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643B8E" w14:textId="7F145066" w:rsidR="00BD5F57" w:rsidRPr="00B9724A" w:rsidRDefault="00BD5F57" w:rsidP="00BD5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674DA7F3" w14:textId="77777777" w:rsidR="00BD5F57" w:rsidRPr="00B9724A" w:rsidRDefault="00BD5F57" w:rsidP="00BD5F5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29310EBD" w14:textId="77777777" w:rsidR="00BD5F57" w:rsidRPr="00F60D92" w:rsidRDefault="00BD5F57" w:rsidP="00BD5F57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5A0F2CFE" w14:textId="3BA105B7" w:rsidR="00BD5F57" w:rsidRPr="00F60D92" w:rsidRDefault="00BD5F57" w:rsidP="00BD5F57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21.06.2024 r.</w:t>
      </w:r>
    </w:p>
    <w:sectPr w:rsidR="00BD5F57" w:rsidRPr="00F60D9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0E5C5" w14:textId="77777777" w:rsidR="00F44ABD" w:rsidRDefault="00F44ABD">
      <w:r>
        <w:separator/>
      </w:r>
    </w:p>
  </w:endnote>
  <w:endnote w:type="continuationSeparator" w:id="0">
    <w:p w14:paraId="77D6C6F8" w14:textId="77777777" w:rsidR="00F44ABD" w:rsidRDefault="00F44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AE6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AAE1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231A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28B21C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641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35CAB2" w14:textId="77777777" w:rsidR="009F189D" w:rsidRDefault="009F189D">
    <w:pPr>
      <w:pStyle w:val="Stopka"/>
      <w:tabs>
        <w:tab w:val="clear" w:pos="4536"/>
      </w:tabs>
      <w:jc w:val="center"/>
    </w:pPr>
  </w:p>
  <w:p w14:paraId="2CAE06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B84F0" w14:textId="77777777" w:rsidR="00F44ABD" w:rsidRDefault="00F44ABD">
      <w:r>
        <w:separator/>
      </w:r>
    </w:p>
  </w:footnote>
  <w:footnote w:type="continuationSeparator" w:id="0">
    <w:p w14:paraId="27D05C7B" w14:textId="77777777" w:rsidR="00F44ABD" w:rsidRDefault="00F44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AB560" w14:textId="77777777" w:rsidR="001170AF" w:rsidRDefault="001170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41268" w14:textId="77777777" w:rsidR="001170AF" w:rsidRDefault="001170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561AB" w14:textId="77777777" w:rsidR="001170AF" w:rsidRDefault="001170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ABD"/>
    <w:rsid w:val="00007727"/>
    <w:rsid w:val="00017720"/>
    <w:rsid w:val="00035488"/>
    <w:rsid w:val="000D7F25"/>
    <w:rsid w:val="000E00E5"/>
    <w:rsid w:val="001170AF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D5F57"/>
    <w:rsid w:val="00C236D3"/>
    <w:rsid w:val="00C659E2"/>
    <w:rsid w:val="00CB0802"/>
    <w:rsid w:val="00D7128F"/>
    <w:rsid w:val="00EA3476"/>
    <w:rsid w:val="00F44AB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F70C86"/>
  <w15:chartTrackingRefBased/>
  <w15:docId w15:val="{831E12A6-DB43-4DCC-8743-8181026A1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D5F5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D5F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2024-06-21T04:29:00Z</dcterms:created>
  <dcterms:modified xsi:type="dcterms:W3CDTF">2024-06-21T04:30:00Z</dcterms:modified>
</cp:coreProperties>
</file>