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8B8247" w14:textId="77777777" w:rsidR="00D665F5" w:rsidRDefault="002A4C55" w:rsidP="00D665F5">
      <w:pPr>
        <w:spacing w:after="240"/>
        <w:jc w:val="right"/>
        <w:rPr>
          <w:sz w:val="22"/>
          <w:szCs w:val="22"/>
        </w:rPr>
      </w:pPr>
      <w:r w:rsidRPr="002A4C5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A4C55">
        <w:rPr>
          <w:sz w:val="22"/>
          <w:szCs w:val="22"/>
        </w:rPr>
        <w:t>2024-06-20</w:t>
      </w:r>
    </w:p>
    <w:p w14:paraId="4011B8F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2F25133" w14:textId="77777777" w:rsidR="002A4C55" w:rsidRPr="002A4C55" w:rsidRDefault="002A4C55" w:rsidP="00577BC6">
      <w:pPr>
        <w:spacing w:after="40"/>
        <w:rPr>
          <w:b/>
          <w:bCs/>
          <w:sz w:val="22"/>
          <w:szCs w:val="22"/>
        </w:rPr>
      </w:pPr>
      <w:r w:rsidRPr="002A4C55">
        <w:rPr>
          <w:b/>
          <w:bCs/>
          <w:sz w:val="22"/>
          <w:szCs w:val="22"/>
        </w:rPr>
        <w:t>Akademia Górniczo - Hutnicza</w:t>
      </w:r>
    </w:p>
    <w:p w14:paraId="2521C71A" w14:textId="77777777" w:rsidR="002A4C55" w:rsidRPr="002A4C55" w:rsidRDefault="002A4C55" w:rsidP="00577BC6">
      <w:pPr>
        <w:spacing w:after="40"/>
        <w:rPr>
          <w:b/>
          <w:bCs/>
          <w:sz w:val="22"/>
          <w:szCs w:val="22"/>
        </w:rPr>
      </w:pPr>
      <w:r w:rsidRPr="002A4C55">
        <w:rPr>
          <w:b/>
          <w:bCs/>
          <w:sz w:val="22"/>
          <w:szCs w:val="22"/>
        </w:rPr>
        <w:t>im. Stanisława Staszica w Krakowie</w:t>
      </w:r>
    </w:p>
    <w:p w14:paraId="1BE0056B" w14:textId="77777777" w:rsidR="00D665F5" w:rsidRPr="00D91931" w:rsidRDefault="002A4C55" w:rsidP="00577BC6">
      <w:pPr>
        <w:spacing w:after="40"/>
        <w:rPr>
          <w:b/>
          <w:bCs/>
          <w:sz w:val="22"/>
          <w:szCs w:val="22"/>
        </w:rPr>
      </w:pPr>
      <w:r w:rsidRPr="002A4C55">
        <w:rPr>
          <w:b/>
          <w:bCs/>
          <w:sz w:val="22"/>
          <w:szCs w:val="22"/>
        </w:rPr>
        <w:t>Dział Zamówień Publicznych</w:t>
      </w:r>
    </w:p>
    <w:p w14:paraId="7C3CA399" w14:textId="77777777" w:rsidR="00D665F5" w:rsidRPr="00BD5546" w:rsidRDefault="002A4C55" w:rsidP="00D665F5">
      <w:pPr>
        <w:rPr>
          <w:sz w:val="22"/>
          <w:szCs w:val="22"/>
        </w:rPr>
      </w:pPr>
      <w:r w:rsidRPr="002A4C5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A4C55">
        <w:rPr>
          <w:sz w:val="22"/>
          <w:szCs w:val="22"/>
        </w:rPr>
        <w:t>30</w:t>
      </w:r>
    </w:p>
    <w:p w14:paraId="3D5D1A98" w14:textId="77777777" w:rsidR="00D665F5" w:rsidRPr="00BD5546" w:rsidRDefault="002A4C55" w:rsidP="00D665F5">
      <w:pPr>
        <w:rPr>
          <w:sz w:val="22"/>
          <w:szCs w:val="22"/>
        </w:rPr>
      </w:pPr>
      <w:r w:rsidRPr="002A4C5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A4C55">
        <w:rPr>
          <w:sz w:val="22"/>
          <w:szCs w:val="22"/>
        </w:rPr>
        <w:t>Kraków</w:t>
      </w:r>
    </w:p>
    <w:p w14:paraId="37D2165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A4C55" w:rsidRPr="002A4C55">
        <w:rPr>
          <w:b/>
          <w:sz w:val="22"/>
          <w:szCs w:val="22"/>
        </w:rPr>
        <w:t>DE-dzp.272-263/24</w:t>
      </w:r>
      <w:r w:rsidR="00A80738">
        <w:rPr>
          <w:sz w:val="24"/>
        </w:rPr>
        <w:tab/>
        <w:t xml:space="preserve"> </w:t>
      </w:r>
    </w:p>
    <w:p w14:paraId="11B0726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22C9D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A61BD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85EB2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59C1DC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12F1B8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A4C55" w:rsidRPr="002A4C55">
        <w:rPr>
          <w:sz w:val="22"/>
          <w:szCs w:val="22"/>
        </w:rPr>
        <w:t xml:space="preserve">Tryb podstawowy bez negocjacji - art. 275 pkt. 1 ustawy </w:t>
      </w:r>
      <w:proofErr w:type="spellStart"/>
      <w:r w:rsidR="002A4C55" w:rsidRPr="002A4C5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73F1741" w14:textId="77777777" w:rsidR="00A80738" w:rsidRPr="00577BC6" w:rsidRDefault="002A4C5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A4C55">
        <w:rPr>
          <w:b/>
          <w:sz w:val="22"/>
          <w:szCs w:val="22"/>
        </w:rPr>
        <w:t>Dobudowa windy w budynku U-3 wraz z przebudową toalety i klatki schodowej dla potrzeb osób z niepełnosprawnościami na terenie AGH w  Krakowie. DE-dzp.272-263/24</w:t>
      </w:r>
    </w:p>
    <w:p w14:paraId="6A6BE7F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8AEAFE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A4C55" w:rsidRPr="002A4C55">
        <w:rPr>
          <w:sz w:val="22"/>
          <w:szCs w:val="22"/>
        </w:rPr>
        <w:t>18/06/2024</w:t>
      </w:r>
      <w:r w:rsidR="00FF4AB1" w:rsidRPr="00577BC6">
        <w:rPr>
          <w:sz w:val="22"/>
          <w:szCs w:val="22"/>
        </w:rPr>
        <w:t xml:space="preserve"> o godz. </w:t>
      </w:r>
      <w:r w:rsidR="002A4C55" w:rsidRPr="002A4C5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044037E" w14:textId="77777777" w:rsidTr="003F57CD">
        <w:tc>
          <w:tcPr>
            <w:tcW w:w="993" w:type="dxa"/>
            <w:shd w:val="clear" w:color="auto" w:fill="auto"/>
            <w:vAlign w:val="center"/>
          </w:tcPr>
          <w:p w14:paraId="709FA54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793BB7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8C23B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A4C55" w:rsidRPr="00493F8C" w14:paraId="286E8171" w14:textId="77777777" w:rsidTr="00DF74DB">
        <w:tc>
          <w:tcPr>
            <w:tcW w:w="993" w:type="dxa"/>
            <w:shd w:val="clear" w:color="auto" w:fill="auto"/>
            <w:vAlign w:val="center"/>
          </w:tcPr>
          <w:p w14:paraId="5C46DFF3" w14:textId="77777777" w:rsidR="002A4C55" w:rsidRPr="00490DC0" w:rsidRDefault="002A4C55" w:rsidP="00DF74DB">
            <w:pPr>
              <w:spacing w:before="120" w:after="120"/>
              <w:jc w:val="center"/>
            </w:pPr>
            <w:r w:rsidRPr="002A4C55">
              <w:t>1</w:t>
            </w:r>
          </w:p>
        </w:tc>
        <w:tc>
          <w:tcPr>
            <w:tcW w:w="5244" w:type="dxa"/>
            <w:shd w:val="clear" w:color="auto" w:fill="auto"/>
          </w:tcPr>
          <w:p w14:paraId="260A4BB0" w14:textId="77777777" w:rsidR="002A4C55" w:rsidRPr="00490DC0" w:rsidRDefault="002A4C55" w:rsidP="00DF74DB">
            <w:pPr>
              <w:spacing w:before="40"/>
            </w:pPr>
            <w:r w:rsidRPr="002A4C55">
              <w:t>Zakład Budowlano-Ślusarski TOMBUDOS Kazimierz Tomczyk</w:t>
            </w:r>
          </w:p>
          <w:p w14:paraId="740673AE" w14:textId="77777777" w:rsidR="002A4C55" w:rsidRPr="00490DC0" w:rsidRDefault="002A4C55" w:rsidP="00DF74DB">
            <w:r w:rsidRPr="002A4C55">
              <w:t>Zręczyce</w:t>
            </w:r>
            <w:r w:rsidRPr="00490DC0">
              <w:t xml:space="preserve"> </w:t>
            </w:r>
            <w:r w:rsidRPr="002A4C55">
              <w:t>60</w:t>
            </w:r>
            <w:r w:rsidRPr="00490DC0">
              <w:t xml:space="preserve"> </w:t>
            </w:r>
          </w:p>
          <w:p w14:paraId="3690C4C3" w14:textId="77777777" w:rsidR="002A4C55" w:rsidRPr="00490DC0" w:rsidRDefault="002A4C55" w:rsidP="00DF74DB">
            <w:pPr>
              <w:spacing w:after="40"/>
              <w:jc w:val="both"/>
            </w:pPr>
            <w:r w:rsidRPr="002A4C55">
              <w:t>32-420</w:t>
            </w:r>
            <w:r w:rsidRPr="00490DC0">
              <w:t xml:space="preserve"> </w:t>
            </w:r>
            <w:r w:rsidRPr="002A4C55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D92BB4" w14:textId="77777777" w:rsidR="002A4C55" w:rsidRPr="00490DC0" w:rsidRDefault="002A4C55" w:rsidP="00DF74DB">
            <w:pPr>
              <w:spacing w:before="120" w:after="120"/>
              <w:jc w:val="both"/>
            </w:pPr>
            <w:r w:rsidRPr="002A4C55">
              <w:t>1 766 790.49 zł</w:t>
            </w:r>
          </w:p>
        </w:tc>
      </w:tr>
      <w:tr w:rsidR="002A4C55" w:rsidRPr="00493F8C" w14:paraId="509A6F11" w14:textId="77777777" w:rsidTr="00DF74DB">
        <w:tc>
          <w:tcPr>
            <w:tcW w:w="993" w:type="dxa"/>
            <w:shd w:val="clear" w:color="auto" w:fill="auto"/>
            <w:vAlign w:val="center"/>
          </w:tcPr>
          <w:p w14:paraId="32689901" w14:textId="77777777" w:rsidR="002A4C55" w:rsidRPr="00490DC0" w:rsidRDefault="002A4C55" w:rsidP="00DF74DB">
            <w:pPr>
              <w:spacing w:before="120" w:after="120"/>
              <w:jc w:val="center"/>
            </w:pPr>
            <w:r w:rsidRPr="002A4C55">
              <w:t>2</w:t>
            </w:r>
          </w:p>
        </w:tc>
        <w:tc>
          <w:tcPr>
            <w:tcW w:w="5244" w:type="dxa"/>
            <w:shd w:val="clear" w:color="auto" w:fill="auto"/>
          </w:tcPr>
          <w:p w14:paraId="71C283BE" w14:textId="11EE844D" w:rsidR="002A4C55" w:rsidRPr="00D75130" w:rsidRDefault="00D75130" w:rsidP="00DF74DB">
            <w:pPr>
              <w:spacing w:before="40"/>
              <w:rPr>
                <w:lang w:val="en-US"/>
              </w:rPr>
            </w:pPr>
            <w:r w:rsidRPr="00D75130">
              <w:rPr>
                <w:lang w:val="en-US"/>
              </w:rPr>
              <w:t>LIFT ENGINEERING</w:t>
            </w:r>
            <w:r w:rsidR="002A4C55" w:rsidRPr="00D75130">
              <w:rPr>
                <w:lang w:val="en-US"/>
              </w:rPr>
              <w:t xml:space="preserve"> Sp. z o.o.</w:t>
            </w:r>
          </w:p>
          <w:p w14:paraId="4E44FBB2" w14:textId="55A1A776" w:rsidR="002A4C55" w:rsidRPr="00490DC0" w:rsidRDefault="002A4C55" w:rsidP="00DF74DB">
            <w:r w:rsidRPr="00D75130">
              <w:rPr>
                <w:lang w:val="en-US"/>
              </w:rPr>
              <w:t xml:space="preserve"> </w:t>
            </w:r>
            <w:r w:rsidR="00C9518F">
              <w:t>Poznańska 16/4</w:t>
            </w:r>
            <w:r w:rsidRPr="00490DC0">
              <w:t xml:space="preserve"> </w:t>
            </w:r>
          </w:p>
          <w:p w14:paraId="4778B641" w14:textId="24458734" w:rsidR="002A4C55" w:rsidRPr="00490DC0" w:rsidRDefault="002A4C55" w:rsidP="00DF74DB">
            <w:pPr>
              <w:spacing w:after="40"/>
              <w:jc w:val="both"/>
            </w:pPr>
            <w:r w:rsidRPr="002A4C55">
              <w:t>0</w:t>
            </w:r>
            <w:r w:rsidR="00C9518F">
              <w:t>0-580</w:t>
            </w:r>
            <w:r w:rsidRPr="00490DC0">
              <w:t xml:space="preserve"> </w:t>
            </w:r>
            <w:r w:rsidRPr="002A4C5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F4A63D" w14:textId="77777777" w:rsidR="002A4C55" w:rsidRPr="00490DC0" w:rsidRDefault="002A4C55" w:rsidP="00DF74DB">
            <w:pPr>
              <w:spacing w:before="120" w:after="120"/>
              <w:jc w:val="both"/>
            </w:pPr>
            <w:r w:rsidRPr="002A4C55">
              <w:t>1 717 080.00 zł</w:t>
            </w:r>
          </w:p>
        </w:tc>
      </w:tr>
      <w:tr w:rsidR="002A4C55" w:rsidRPr="00493F8C" w14:paraId="2EF9FF70" w14:textId="77777777" w:rsidTr="00DF74DB">
        <w:tc>
          <w:tcPr>
            <w:tcW w:w="993" w:type="dxa"/>
            <w:shd w:val="clear" w:color="auto" w:fill="auto"/>
            <w:vAlign w:val="center"/>
          </w:tcPr>
          <w:p w14:paraId="4FA3B139" w14:textId="77777777" w:rsidR="002A4C55" w:rsidRPr="00490DC0" w:rsidRDefault="002A4C55" w:rsidP="00DF74DB">
            <w:pPr>
              <w:spacing w:before="120" w:after="120"/>
              <w:jc w:val="center"/>
            </w:pPr>
            <w:r w:rsidRPr="002A4C55">
              <w:t>3</w:t>
            </w:r>
          </w:p>
        </w:tc>
        <w:tc>
          <w:tcPr>
            <w:tcW w:w="5244" w:type="dxa"/>
            <w:shd w:val="clear" w:color="auto" w:fill="auto"/>
          </w:tcPr>
          <w:p w14:paraId="55D2AD93" w14:textId="77777777" w:rsidR="002A4C55" w:rsidRPr="00490DC0" w:rsidRDefault="002A4C55" w:rsidP="00DF74DB">
            <w:pPr>
              <w:spacing w:before="40"/>
            </w:pPr>
            <w:r w:rsidRPr="002A4C55">
              <w:t xml:space="preserve">ETNA Sp. z </w:t>
            </w:r>
            <w:proofErr w:type="spellStart"/>
            <w:r w:rsidRPr="002A4C55">
              <w:t>o.o</w:t>
            </w:r>
            <w:proofErr w:type="spellEnd"/>
          </w:p>
          <w:p w14:paraId="0E59C064" w14:textId="77777777" w:rsidR="002A4C55" w:rsidRPr="00490DC0" w:rsidRDefault="002A4C55" w:rsidP="00DF74DB">
            <w:r w:rsidRPr="002A4C55">
              <w:t>Stanisława Wyspiańskiego</w:t>
            </w:r>
            <w:r w:rsidRPr="00490DC0">
              <w:t xml:space="preserve"> </w:t>
            </w:r>
            <w:r w:rsidRPr="002A4C55">
              <w:t>48a</w:t>
            </w:r>
            <w:r w:rsidRPr="00490DC0">
              <w:t xml:space="preserve"> </w:t>
            </w:r>
          </w:p>
          <w:p w14:paraId="24366398" w14:textId="77777777" w:rsidR="002A4C55" w:rsidRPr="00490DC0" w:rsidRDefault="002A4C55" w:rsidP="00DF74DB">
            <w:pPr>
              <w:spacing w:after="40"/>
              <w:jc w:val="both"/>
            </w:pPr>
            <w:r w:rsidRPr="002A4C55">
              <w:t>32-050</w:t>
            </w:r>
            <w:r w:rsidRPr="00490DC0">
              <w:t xml:space="preserve"> </w:t>
            </w:r>
            <w:r w:rsidRPr="002A4C55">
              <w:t>Skawina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977896" w14:textId="77777777" w:rsidR="002A4C55" w:rsidRPr="00490DC0" w:rsidRDefault="002A4C55" w:rsidP="00DF74DB">
            <w:pPr>
              <w:spacing w:before="120" w:after="120"/>
              <w:jc w:val="both"/>
            </w:pPr>
            <w:r w:rsidRPr="002A4C55">
              <w:t>1 715 850.00 zł</w:t>
            </w:r>
          </w:p>
        </w:tc>
      </w:tr>
      <w:tr w:rsidR="002A4C55" w:rsidRPr="00493F8C" w14:paraId="701493EE" w14:textId="77777777" w:rsidTr="00DF74DB">
        <w:tc>
          <w:tcPr>
            <w:tcW w:w="993" w:type="dxa"/>
            <w:shd w:val="clear" w:color="auto" w:fill="auto"/>
            <w:vAlign w:val="center"/>
          </w:tcPr>
          <w:p w14:paraId="47C94993" w14:textId="77777777" w:rsidR="002A4C55" w:rsidRPr="00490DC0" w:rsidRDefault="002A4C55" w:rsidP="00DF74DB">
            <w:pPr>
              <w:spacing w:before="120" w:after="120"/>
              <w:jc w:val="center"/>
            </w:pPr>
            <w:r w:rsidRPr="002A4C55">
              <w:t>4</w:t>
            </w:r>
          </w:p>
        </w:tc>
        <w:tc>
          <w:tcPr>
            <w:tcW w:w="5244" w:type="dxa"/>
            <w:shd w:val="clear" w:color="auto" w:fill="auto"/>
          </w:tcPr>
          <w:p w14:paraId="101856BC" w14:textId="77777777" w:rsidR="002A4C55" w:rsidRPr="00490DC0" w:rsidRDefault="002A4C55" w:rsidP="00DF74DB">
            <w:pPr>
              <w:spacing w:before="40"/>
            </w:pPr>
            <w:r w:rsidRPr="002A4C55">
              <w:t>P.M. ELEKTRO-MAX PIOTR MOROŃSKI</w:t>
            </w:r>
          </w:p>
          <w:p w14:paraId="10C424F8" w14:textId="77777777" w:rsidR="002A4C55" w:rsidRPr="00490DC0" w:rsidRDefault="002A4C55" w:rsidP="00DF74DB">
            <w:r w:rsidRPr="002A4C55">
              <w:t>Pod Akacjami</w:t>
            </w:r>
            <w:r w:rsidRPr="00490DC0">
              <w:t xml:space="preserve"> </w:t>
            </w:r>
            <w:r w:rsidRPr="002A4C55">
              <w:t>6</w:t>
            </w:r>
            <w:r w:rsidRPr="00490DC0">
              <w:t xml:space="preserve"> </w:t>
            </w:r>
          </w:p>
          <w:p w14:paraId="4FCAFA30" w14:textId="77777777" w:rsidR="002A4C55" w:rsidRPr="00490DC0" w:rsidRDefault="002A4C55" w:rsidP="00DF74DB">
            <w:pPr>
              <w:spacing w:after="40"/>
              <w:jc w:val="both"/>
            </w:pPr>
            <w:r w:rsidRPr="002A4C55">
              <w:t>32-091</w:t>
            </w:r>
            <w:r w:rsidRPr="00490DC0">
              <w:t xml:space="preserve"> </w:t>
            </w:r>
            <w:r w:rsidRPr="002A4C55">
              <w:t>Michałowice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ECD0D7" w14:textId="77777777" w:rsidR="002A4C55" w:rsidRPr="00490DC0" w:rsidRDefault="002A4C55" w:rsidP="00DF74DB">
            <w:pPr>
              <w:spacing w:before="120" w:after="120"/>
              <w:jc w:val="both"/>
            </w:pPr>
            <w:r w:rsidRPr="002A4C55">
              <w:t>1 705 853.11 zł</w:t>
            </w:r>
          </w:p>
        </w:tc>
      </w:tr>
      <w:tr w:rsidR="002A4C55" w:rsidRPr="00493F8C" w14:paraId="7A9DF35C" w14:textId="77777777" w:rsidTr="00DF74DB">
        <w:tc>
          <w:tcPr>
            <w:tcW w:w="993" w:type="dxa"/>
            <w:shd w:val="clear" w:color="auto" w:fill="auto"/>
            <w:vAlign w:val="center"/>
          </w:tcPr>
          <w:p w14:paraId="607C0AC5" w14:textId="77777777" w:rsidR="002A4C55" w:rsidRPr="00490DC0" w:rsidRDefault="002A4C55" w:rsidP="00DF74DB">
            <w:pPr>
              <w:spacing w:before="120" w:after="120"/>
              <w:jc w:val="center"/>
            </w:pPr>
            <w:r w:rsidRPr="002A4C55">
              <w:t>5</w:t>
            </w:r>
          </w:p>
        </w:tc>
        <w:tc>
          <w:tcPr>
            <w:tcW w:w="5244" w:type="dxa"/>
            <w:shd w:val="clear" w:color="auto" w:fill="auto"/>
          </w:tcPr>
          <w:p w14:paraId="11B60468" w14:textId="77777777" w:rsidR="002A4C55" w:rsidRPr="00490DC0" w:rsidRDefault="002A4C55" w:rsidP="00DF74DB">
            <w:pPr>
              <w:spacing w:before="40"/>
            </w:pPr>
            <w:proofErr w:type="spellStart"/>
            <w:r w:rsidRPr="002A4C55">
              <w:t>Stambud</w:t>
            </w:r>
            <w:proofErr w:type="spellEnd"/>
            <w:r w:rsidRPr="002A4C55">
              <w:t xml:space="preserve"> Sp. z o.o.</w:t>
            </w:r>
          </w:p>
          <w:p w14:paraId="0ED3BF49" w14:textId="77777777" w:rsidR="002A4C55" w:rsidRPr="00490DC0" w:rsidRDefault="002A4C55" w:rsidP="00DF74DB">
            <w:r w:rsidRPr="002A4C55">
              <w:t>Św. Wojciecha</w:t>
            </w:r>
            <w:r w:rsidRPr="00490DC0">
              <w:t xml:space="preserve"> </w:t>
            </w:r>
            <w:r w:rsidRPr="002A4C55">
              <w:t>89</w:t>
            </w:r>
            <w:r w:rsidRPr="00490DC0">
              <w:t xml:space="preserve"> </w:t>
            </w:r>
          </w:p>
          <w:p w14:paraId="6C5DFB27" w14:textId="77777777" w:rsidR="002A4C55" w:rsidRPr="00490DC0" w:rsidRDefault="002A4C55" w:rsidP="00DF74DB">
            <w:pPr>
              <w:spacing w:after="40"/>
              <w:jc w:val="both"/>
            </w:pPr>
            <w:r w:rsidRPr="002A4C55">
              <w:t>32-085</w:t>
            </w:r>
            <w:r w:rsidRPr="00490DC0">
              <w:t xml:space="preserve"> </w:t>
            </w:r>
            <w:r w:rsidRPr="002A4C55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790ABD" w14:textId="77777777" w:rsidR="002A4C55" w:rsidRPr="00490DC0" w:rsidRDefault="002A4C55" w:rsidP="00DF74DB">
            <w:pPr>
              <w:spacing w:before="120" w:after="120"/>
              <w:jc w:val="both"/>
            </w:pPr>
            <w:r w:rsidRPr="002A4C55">
              <w:t>1 663 038.31 zł</w:t>
            </w:r>
          </w:p>
        </w:tc>
      </w:tr>
    </w:tbl>
    <w:p w14:paraId="188E169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EAB834" w14:textId="77777777" w:rsidR="0071369B" w:rsidRDefault="0071369B">
      <w:r>
        <w:separator/>
      </w:r>
    </w:p>
  </w:endnote>
  <w:endnote w:type="continuationSeparator" w:id="0">
    <w:p w14:paraId="67E0F216" w14:textId="77777777" w:rsidR="0071369B" w:rsidRDefault="00713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FF362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CE285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AC02C9" w14:textId="77777777" w:rsidR="009F189D" w:rsidRDefault="00C9518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8E7A712">
        <v:line id="_x0000_s1025" style="position:absolute;left:0;text-align:left;z-index:251657728" from="-3.85pt,8.7pt" to="455.15pt,8.7pt"/>
      </w:pict>
    </w:r>
  </w:p>
  <w:p w14:paraId="6EF3D50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D232A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EE6FA8" w14:textId="77777777" w:rsidR="009F189D" w:rsidRDefault="009F189D">
    <w:pPr>
      <w:pStyle w:val="Stopka"/>
      <w:tabs>
        <w:tab w:val="clear" w:pos="4536"/>
      </w:tabs>
      <w:jc w:val="center"/>
    </w:pPr>
  </w:p>
  <w:p w14:paraId="4B3E806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F06E4E" w14:textId="77777777" w:rsidR="0071369B" w:rsidRDefault="0071369B">
      <w:r>
        <w:separator/>
      </w:r>
    </w:p>
  </w:footnote>
  <w:footnote w:type="continuationSeparator" w:id="0">
    <w:p w14:paraId="25ACAD90" w14:textId="77777777" w:rsidR="0071369B" w:rsidRDefault="00713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ACAC8C" w14:textId="77777777" w:rsidR="002A4C55" w:rsidRDefault="002A4C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3A7C9A" w14:textId="77777777" w:rsidR="002A4C55" w:rsidRDefault="002A4C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CBE5B3" w14:textId="77777777" w:rsidR="002A4C55" w:rsidRDefault="002A4C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369B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25207B"/>
    <w:rsid w:val="002A4C55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1369B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9518F"/>
    <w:rsid w:val="00CB0802"/>
    <w:rsid w:val="00D20908"/>
    <w:rsid w:val="00D665F5"/>
    <w:rsid w:val="00D7128F"/>
    <w:rsid w:val="00D75130"/>
    <w:rsid w:val="00EA3476"/>
    <w:rsid w:val="00F44906"/>
    <w:rsid w:val="00F91B98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DA1151"/>
  <w15:chartTrackingRefBased/>
  <w15:docId w15:val="{8879198D-EE79-4B17-B4B8-85DC61ADE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192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4</cp:revision>
  <dcterms:created xsi:type="dcterms:W3CDTF">2024-06-20T10:17:00Z</dcterms:created>
  <dcterms:modified xsi:type="dcterms:W3CDTF">2024-06-20T10:32:00Z</dcterms:modified>
</cp:coreProperties>
</file>