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2405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72405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2405F">
        <w:rPr>
          <w:rFonts w:ascii="Times New Roman" w:hAnsi="Times New Roman"/>
          <w:sz w:val="22"/>
          <w:szCs w:val="22"/>
        </w:rPr>
        <w:t>1</w:t>
      </w:r>
    </w:p>
    <w:p w:rsidR="008D2AB8" w:rsidRPr="0072405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72405F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:rsidR="000670EA" w:rsidRPr="00537C84" w:rsidRDefault="000670EA" w:rsidP="0072405F">
      <w:pPr>
        <w:tabs>
          <w:tab w:val="right" w:pos="9000"/>
        </w:tabs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:rsidR="000670EA" w:rsidRPr="00537C84" w:rsidRDefault="000670EA" w:rsidP="000670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:rsidR="000670EA" w:rsidRPr="00537C84" w:rsidRDefault="000670EA" w:rsidP="000670E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:rsidR="000670EA" w:rsidRPr="00537C84" w:rsidRDefault="000670EA" w:rsidP="000670E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72405F" w:rsidRDefault="008D2AB8" w:rsidP="0072405F">
      <w:pPr>
        <w:widowControl w:val="0"/>
        <w:jc w:val="both"/>
        <w:rPr>
          <w:sz w:val="22"/>
          <w:szCs w:val="22"/>
        </w:rPr>
      </w:pPr>
      <w:r w:rsidRPr="0072405F">
        <w:rPr>
          <w:sz w:val="22"/>
          <w:szCs w:val="22"/>
        </w:rPr>
        <w:t xml:space="preserve">Przystępując do postępowania o udzielenie zamówienia publicznego, którego przedmiotem jest </w:t>
      </w:r>
      <w:r w:rsidR="0066363B" w:rsidRPr="0072405F">
        <w:rPr>
          <w:b/>
          <w:sz w:val="22"/>
          <w:szCs w:val="22"/>
        </w:rPr>
        <w:t>Dostawa 3 szt.</w:t>
      </w:r>
      <w:r w:rsidR="000670EA" w:rsidRPr="0072405F">
        <w:rPr>
          <w:b/>
          <w:sz w:val="22"/>
          <w:szCs w:val="22"/>
        </w:rPr>
        <w:t xml:space="preserve"> </w:t>
      </w:r>
      <w:r w:rsidR="0066363B" w:rsidRPr="0072405F">
        <w:rPr>
          <w:b/>
          <w:sz w:val="22"/>
          <w:szCs w:val="22"/>
        </w:rPr>
        <w:t>mikroskopów stereoskopowych wraz z dodatkowym oświetlaczem i adapterem - DE-dzp.272-298/24</w:t>
      </w:r>
      <w:r w:rsidRPr="0072405F">
        <w:rPr>
          <w:b/>
          <w:sz w:val="22"/>
          <w:szCs w:val="22"/>
        </w:rPr>
        <w:t xml:space="preserve">, </w:t>
      </w:r>
      <w:r w:rsidRPr="0072405F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72405F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1006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559"/>
        <w:gridCol w:w="709"/>
        <w:gridCol w:w="1559"/>
        <w:gridCol w:w="1275"/>
        <w:gridCol w:w="1134"/>
        <w:gridCol w:w="1276"/>
      </w:tblGrid>
      <w:tr w:rsidR="0072405F" w:rsidTr="0072405F">
        <w:trPr>
          <w:trHeight w:val="67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</w:t>
            </w:r>
          </w:p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:rsidR="0072405F" w:rsidRDefault="0072405F" w:rsidP="001D1BDA">
            <w:pPr>
              <w:jc w:val="center"/>
              <w:rPr>
                <w:sz w:val="18"/>
                <w:szCs w:val="18"/>
              </w:rPr>
            </w:pPr>
          </w:p>
        </w:tc>
      </w:tr>
      <w:tr w:rsidR="0072405F" w:rsidTr="0072405F">
        <w:trPr>
          <w:trHeight w:val="24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72405F" w:rsidTr="0072405F">
        <w:trPr>
          <w:trHeight w:val="496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2405F" w:rsidRPr="0072405F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Mikroskop stereoskopowy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2405F" w:rsidRPr="0072405F" w:rsidRDefault="0072405F" w:rsidP="001D1BD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  <w:r w:rsidRPr="0072405F">
              <w:rPr>
                <w:b/>
                <w:bCs/>
                <w:sz w:val="22"/>
                <w:szCs w:val="22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405F" w:rsidTr="0072405F">
        <w:trPr>
          <w:trHeight w:val="40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Oświetlacz pierścieniowy diodowy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  <w:r w:rsidRPr="0072405F">
              <w:rPr>
                <w:b/>
                <w:bCs/>
                <w:sz w:val="22"/>
                <w:szCs w:val="22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405F" w:rsidTr="0072405F">
        <w:trPr>
          <w:trHeight w:val="39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Adapter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  <w:r w:rsidRPr="0072405F">
              <w:rPr>
                <w:b/>
                <w:bCs/>
                <w:sz w:val="22"/>
                <w:szCs w:val="22"/>
              </w:rPr>
              <w:t>3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975C20" w:rsidRDefault="0072405F" w:rsidP="001D1B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405F" w:rsidTr="0072405F">
        <w:trPr>
          <w:trHeight w:val="389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Pr="0072405F" w:rsidRDefault="0072405F" w:rsidP="001D1BDA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72405F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2405F" w:rsidRDefault="0072405F" w:rsidP="001D1B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2405F" w:rsidTr="0072405F">
        <w:trPr>
          <w:trHeight w:val="666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2405F" w:rsidRDefault="0072405F" w:rsidP="001D1BDA">
            <w:pPr>
              <w:rPr>
                <w:sz w:val="18"/>
                <w:szCs w:val="18"/>
              </w:rPr>
            </w:pPr>
          </w:p>
        </w:tc>
        <w:tc>
          <w:tcPr>
            <w:tcW w:w="708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2405F" w:rsidRDefault="0072405F" w:rsidP="001D1BDA">
            <w:pPr>
              <w:rPr>
                <w:sz w:val="18"/>
                <w:szCs w:val="18"/>
              </w:rPr>
            </w:pPr>
          </w:p>
          <w:p w:rsidR="0072405F" w:rsidRDefault="0072405F" w:rsidP="001D1BD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……………………………………………………………………………..</w:t>
            </w:r>
          </w:p>
          <w:p w:rsidR="0072405F" w:rsidRDefault="0072405F" w:rsidP="001D1BD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05F" w:rsidRDefault="0072405F" w:rsidP="001D1BD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2405F" w:rsidRDefault="0072405F" w:rsidP="001D1BDA">
            <w:pPr>
              <w:ind w:right="425"/>
              <w:rPr>
                <w:sz w:val="18"/>
                <w:szCs w:val="18"/>
              </w:rPr>
            </w:pPr>
          </w:p>
        </w:tc>
      </w:tr>
    </w:tbl>
    <w:p w:rsidR="0072405F" w:rsidRPr="0072405F" w:rsidRDefault="0072405F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405F">
        <w:rPr>
          <w:b/>
          <w:sz w:val="22"/>
          <w:szCs w:val="22"/>
        </w:rPr>
        <w:t xml:space="preserve">Okres gwarancji: …….. miesięcy </w:t>
      </w:r>
      <w:r w:rsidRPr="0072405F">
        <w:rPr>
          <w:i/>
          <w:sz w:val="22"/>
          <w:szCs w:val="22"/>
          <w:highlight w:val="yellow"/>
        </w:rPr>
        <w:t>(kryterium oceny ofert)</w:t>
      </w:r>
    </w:p>
    <w:p w:rsidR="008D2AB8" w:rsidRPr="0072405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405F">
        <w:rPr>
          <w:b/>
          <w:sz w:val="22"/>
          <w:szCs w:val="22"/>
        </w:rPr>
        <w:t xml:space="preserve">Termin realizacji umowy: </w:t>
      </w:r>
      <w:r w:rsidRPr="0072405F">
        <w:rPr>
          <w:sz w:val="22"/>
          <w:szCs w:val="22"/>
        </w:rPr>
        <w:t>………</w:t>
      </w:r>
      <w:r w:rsidR="000670EA" w:rsidRPr="0072405F">
        <w:rPr>
          <w:bCs/>
          <w:sz w:val="22"/>
          <w:szCs w:val="22"/>
        </w:rPr>
        <w:t xml:space="preserve"> dni od daty podpisania umowy</w:t>
      </w:r>
      <w:r w:rsidR="000670EA" w:rsidRPr="0072405F">
        <w:rPr>
          <w:sz w:val="22"/>
          <w:szCs w:val="22"/>
        </w:rPr>
        <w:t xml:space="preserve"> </w:t>
      </w:r>
      <w:r w:rsidRPr="0072405F">
        <w:rPr>
          <w:i/>
          <w:sz w:val="22"/>
          <w:szCs w:val="22"/>
          <w:highlight w:val="yellow"/>
        </w:rPr>
        <w:t>(kryterium oceny ofert)</w:t>
      </w:r>
    </w:p>
    <w:p w:rsidR="000670EA" w:rsidRPr="0072405F" w:rsidRDefault="000670EA" w:rsidP="000670EA">
      <w:pPr>
        <w:widowControl w:val="0"/>
        <w:jc w:val="both"/>
        <w:rPr>
          <w:i/>
          <w:sz w:val="20"/>
          <w:szCs w:val="20"/>
        </w:rPr>
      </w:pPr>
      <w:r w:rsidRPr="0072405F">
        <w:rPr>
          <w:i/>
          <w:sz w:val="20"/>
          <w:szCs w:val="20"/>
        </w:rPr>
        <w:t>*)Zamawiający informuje, że w przypadku braku wpisania gwarancji przez Wykonawcę, Zamawiający przyjmie gwarancję minimalną wskazaną w SWZ.</w:t>
      </w:r>
    </w:p>
    <w:p w:rsidR="0072405F" w:rsidRDefault="0072405F" w:rsidP="000670EA">
      <w:pPr>
        <w:tabs>
          <w:tab w:val="left" w:pos="426"/>
        </w:tabs>
        <w:jc w:val="both"/>
        <w:rPr>
          <w:sz w:val="22"/>
          <w:szCs w:val="22"/>
        </w:rPr>
      </w:pPr>
    </w:p>
    <w:p w:rsidR="000670EA" w:rsidRPr="00537C84" w:rsidRDefault="0072405F" w:rsidP="000670EA">
      <w:pPr>
        <w:tabs>
          <w:tab w:val="left" w:pos="426"/>
        </w:tabs>
        <w:jc w:val="both"/>
        <w:rPr>
          <w:b/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O</w:t>
      </w:r>
      <w:r w:rsidR="000670EA" w:rsidRPr="00537C84">
        <w:rPr>
          <w:sz w:val="22"/>
          <w:szCs w:val="22"/>
        </w:rPr>
        <w:t>świadczamy, że zgodnie z ustawą z dnia 6 marca 2018 r. Prawo przedsiębiorców, należymy do małych lub średnich przedsiębiorców:</w:t>
      </w:r>
      <w:r w:rsidR="000670EA" w:rsidRPr="00537C84">
        <w:rPr>
          <w:b/>
          <w:sz w:val="22"/>
          <w:szCs w:val="22"/>
        </w:rPr>
        <w:t xml:space="preserve"> TAK/NIE</w:t>
      </w:r>
    </w:p>
    <w:p w:rsidR="000670EA" w:rsidRPr="00537C84" w:rsidRDefault="000670EA" w:rsidP="000670E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0670EA" w:rsidRDefault="000670EA" w:rsidP="000670E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lastRenderedPageBreak/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:rsidR="000670EA" w:rsidRDefault="000670EA" w:rsidP="000670EA">
      <w:pPr>
        <w:tabs>
          <w:tab w:val="left" w:pos="426"/>
        </w:tabs>
        <w:jc w:val="both"/>
        <w:rPr>
          <w:sz w:val="22"/>
          <w:szCs w:val="22"/>
        </w:rPr>
      </w:pPr>
    </w:p>
    <w:p w:rsidR="000670EA" w:rsidRPr="00537C84" w:rsidRDefault="000670EA" w:rsidP="000670E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:rsidR="000670EA" w:rsidRPr="00537C84" w:rsidRDefault="000670EA" w:rsidP="000670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670EA" w:rsidRDefault="000670EA" w:rsidP="000670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:rsidR="000670EA" w:rsidRPr="00773B3A" w:rsidRDefault="000670EA" w:rsidP="000670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670EA" w:rsidRPr="00537C84" w:rsidRDefault="000670EA" w:rsidP="000670E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670EA" w:rsidRPr="00537C84" w:rsidRDefault="000670EA" w:rsidP="000670E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670EA" w:rsidRPr="00537C84" w:rsidRDefault="000670EA" w:rsidP="000670E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70EA" w:rsidRPr="00537C84" w:rsidRDefault="000670EA" w:rsidP="000670E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70EA" w:rsidRPr="00537C84" w:rsidTr="001D1B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:rsidR="000670EA" w:rsidRPr="00537C84" w:rsidRDefault="000670EA" w:rsidP="001D1B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0670EA" w:rsidRPr="00537C84" w:rsidTr="001D1B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670EA" w:rsidRPr="00537C84" w:rsidTr="001D1B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70EA" w:rsidRPr="00537C84" w:rsidRDefault="000670EA" w:rsidP="001D1B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0670EA" w:rsidRPr="00537C84" w:rsidRDefault="000670EA" w:rsidP="000670E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:rsidR="000670EA" w:rsidRPr="00537C84" w:rsidRDefault="000670EA" w:rsidP="000670E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:rsidR="000670EA" w:rsidRPr="00537C84" w:rsidRDefault="000670EA" w:rsidP="000670E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:rsidR="000670EA" w:rsidRPr="00537C84" w:rsidRDefault="000670EA" w:rsidP="000670E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0670EA" w:rsidRPr="00537C84" w:rsidRDefault="000670EA" w:rsidP="000670E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:rsidR="000670EA" w:rsidRPr="00537C84" w:rsidRDefault="000670EA" w:rsidP="000670E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:rsidR="000670EA" w:rsidRPr="00537C84" w:rsidRDefault="000670EA" w:rsidP="000670E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670EA" w:rsidRPr="00537C84" w:rsidRDefault="000670EA" w:rsidP="000670E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:rsidR="000670EA" w:rsidRPr="00537C84" w:rsidRDefault="000670EA" w:rsidP="000670E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:rsidR="000670EA" w:rsidRPr="00537C84" w:rsidRDefault="000670EA" w:rsidP="000670E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:rsidR="000670EA" w:rsidRPr="00537C84" w:rsidRDefault="000670EA" w:rsidP="000670E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670EA" w:rsidRPr="0078125D" w:rsidRDefault="000670EA" w:rsidP="000670E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:rsidR="000670EA" w:rsidRPr="0078125D" w:rsidRDefault="000670EA" w:rsidP="000670E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:rsidR="000670EA" w:rsidRPr="0078125D" w:rsidRDefault="000670EA" w:rsidP="000670EA">
      <w:pPr>
        <w:ind w:left="1440"/>
        <w:jc w:val="both"/>
        <w:rPr>
          <w:sz w:val="22"/>
          <w:szCs w:val="22"/>
        </w:rPr>
      </w:pPr>
    </w:p>
    <w:p w:rsidR="000670EA" w:rsidRDefault="000670EA" w:rsidP="000670EA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:rsidR="00FE545C" w:rsidRDefault="000670EA" w:rsidP="0072405F">
      <w:pPr>
        <w:jc w:val="center"/>
        <w:rPr>
          <w:sz w:val="20"/>
          <w:szCs w:val="20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</w:t>
      </w:r>
      <w:r w:rsidR="0072405F">
        <w:rPr>
          <w:rFonts w:eastAsia="Calibri"/>
          <w:b/>
          <w:color w:val="FF0000"/>
          <w:sz w:val="22"/>
          <w:szCs w:val="22"/>
          <w:lang w:eastAsia="zh-CN"/>
        </w:rPr>
        <w:t>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0DF" w:rsidRDefault="009000DF">
      <w:r>
        <w:separator/>
      </w:r>
    </w:p>
  </w:endnote>
  <w:endnote w:type="continuationSeparator" w:id="0">
    <w:p w:rsidR="009000DF" w:rsidRDefault="0090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63B" w:rsidRDefault="006636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63B" w:rsidRDefault="006636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0DF" w:rsidRDefault="009000DF">
      <w:r>
        <w:separator/>
      </w:r>
    </w:p>
  </w:footnote>
  <w:footnote w:type="continuationSeparator" w:id="0">
    <w:p w:rsidR="009000DF" w:rsidRDefault="0090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63B" w:rsidRDefault="00663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63B" w:rsidRDefault="00663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0DF"/>
    <w:rsid w:val="00012286"/>
    <w:rsid w:val="000670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091A"/>
    <w:rsid w:val="005D2C65"/>
    <w:rsid w:val="005E6D94"/>
    <w:rsid w:val="0063384F"/>
    <w:rsid w:val="00643C6F"/>
    <w:rsid w:val="00646202"/>
    <w:rsid w:val="0065290F"/>
    <w:rsid w:val="0066363B"/>
    <w:rsid w:val="006815F6"/>
    <w:rsid w:val="0072405F"/>
    <w:rsid w:val="007748F0"/>
    <w:rsid w:val="007A4321"/>
    <w:rsid w:val="00833933"/>
    <w:rsid w:val="00853083"/>
    <w:rsid w:val="008B2F0C"/>
    <w:rsid w:val="008B4928"/>
    <w:rsid w:val="008D2AB8"/>
    <w:rsid w:val="008F1C66"/>
    <w:rsid w:val="009000D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BC8BA"/>
  <w15:chartTrackingRefBased/>
  <w15:docId w15:val="{71B35169-1077-4A13-9A93-6FE62F04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C2C08-C88B-481F-A97E-6DABBC82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589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2024-06-13T09:20:00Z</dcterms:created>
  <dcterms:modified xsi:type="dcterms:W3CDTF">2024-06-13T11:03:00Z</dcterms:modified>
</cp:coreProperties>
</file>