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98159A" w14:textId="77777777" w:rsidR="00FB7F50" w:rsidRPr="002245BE" w:rsidRDefault="005C359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C359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C359D">
        <w:rPr>
          <w:sz w:val="22"/>
          <w:szCs w:val="22"/>
        </w:rPr>
        <w:t>2024-06-20</w:t>
      </w:r>
    </w:p>
    <w:p w14:paraId="7C815FF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A4AF786" w14:textId="77777777" w:rsidR="005C359D" w:rsidRPr="005C359D" w:rsidRDefault="005C359D" w:rsidP="00FB7F50">
      <w:pPr>
        <w:spacing w:after="40"/>
        <w:rPr>
          <w:b/>
          <w:bCs/>
          <w:sz w:val="22"/>
          <w:szCs w:val="22"/>
        </w:rPr>
      </w:pPr>
      <w:r w:rsidRPr="005C359D">
        <w:rPr>
          <w:b/>
          <w:bCs/>
          <w:sz w:val="22"/>
          <w:szCs w:val="22"/>
        </w:rPr>
        <w:t>Akademia Górniczo - Hutnicza</w:t>
      </w:r>
    </w:p>
    <w:p w14:paraId="79068819" w14:textId="77777777" w:rsidR="005C359D" w:rsidRPr="005C359D" w:rsidRDefault="005C359D" w:rsidP="00FB7F50">
      <w:pPr>
        <w:spacing w:after="40"/>
        <w:rPr>
          <w:b/>
          <w:bCs/>
          <w:sz w:val="22"/>
          <w:szCs w:val="22"/>
        </w:rPr>
      </w:pPr>
      <w:r w:rsidRPr="005C359D">
        <w:rPr>
          <w:b/>
          <w:bCs/>
          <w:sz w:val="22"/>
          <w:szCs w:val="22"/>
        </w:rPr>
        <w:t>im. Stanisława Staszica w Krakowie</w:t>
      </w:r>
    </w:p>
    <w:p w14:paraId="0AA01EAC" w14:textId="77777777" w:rsidR="00FB7F50" w:rsidRPr="002245BE" w:rsidRDefault="005C359D" w:rsidP="00FB7F50">
      <w:pPr>
        <w:spacing w:after="40"/>
        <w:rPr>
          <w:b/>
          <w:bCs/>
          <w:sz w:val="22"/>
          <w:szCs w:val="22"/>
        </w:rPr>
      </w:pPr>
      <w:r w:rsidRPr="005C359D">
        <w:rPr>
          <w:b/>
          <w:bCs/>
          <w:sz w:val="22"/>
          <w:szCs w:val="22"/>
        </w:rPr>
        <w:t>Dział Zamówień Publicznych</w:t>
      </w:r>
    </w:p>
    <w:p w14:paraId="3BC55C10" w14:textId="77777777" w:rsidR="00FB7F50" w:rsidRPr="002245BE" w:rsidRDefault="005C359D" w:rsidP="00FB7F50">
      <w:pPr>
        <w:rPr>
          <w:sz w:val="22"/>
          <w:szCs w:val="22"/>
        </w:rPr>
      </w:pPr>
      <w:r w:rsidRPr="005C359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C359D">
        <w:rPr>
          <w:sz w:val="22"/>
          <w:szCs w:val="22"/>
        </w:rPr>
        <w:t>30</w:t>
      </w:r>
    </w:p>
    <w:p w14:paraId="1D69B8C4" w14:textId="77777777" w:rsidR="00FB7F50" w:rsidRPr="002245BE" w:rsidRDefault="005C359D" w:rsidP="00FB7F50">
      <w:pPr>
        <w:rPr>
          <w:sz w:val="22"/>
          <w:szCs w:val="22"/>
        </w:rPr>
      </w:pPr>
      <w:r w:rsidRPr="005C359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C359D">
        <w:rPr>
          <w:sz w:val="22"/>
          <w:szCs w:val="22"/>
        </w:rPr>
        <w:t>Kraków</w:t>
      </w:r>
    </w:p>
    <w:p w14:paraId="7BE200B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84200D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C359D" w:rsidRPr="00607F9B" w14:paraId="42A83F3D" w14:textId="77777777" w:rsidTr="00752488">
        <w:trPr>
          <w:trHeight w:val="638"/>
        </w:trPr>
        <w:tc>
          <w:tcPr>
            <w:tcW w:w="959" w:type="dxa"/>
            <w:shd w:val="clear" w:color="auto" w:fill="auto"/>
          </w:tcPr>
          <w:p w14:paraId="0727E15A" w14:textId="77777777" w:rsidR="005C359D" w:rsidRPr="00607F9B" w:rsidRDefault="005C359D" w:rsidP="007524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FCDC9D" w14:textId="125A0377" w:rsidR="005C359D" w:rsidRPr="00607F9B" w:rsidRDefault="005C359D" w:rsidP="0075248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C359D">
              <w:rPr>
                <w:sz w:val="22"/>
                <w:szCs w:val="22"/>
              </w:rPr>
              <w:t>przetarg</w:t>
            </w:r>
            <w:r w:rsidR="00CF7795">
              <w:rPr>
                <w:sz w:val="22"/>
                <w:szCs w:val="22"/>
              </w:rPr>
              <w:t>u</w:t>
            </w:r>
            <w:r w:rsidRPr="005C359D">
              <w:rPr>
                <w:sz w:val="22"/>
                <w:szCs w:val="22"/>
              </w:rPr>
              <w:t xml:space="preserve"> nieograniczon</w:t>
            </w:r>
            <w:r w:rsidR="00CF7795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359D">
              <w:rPr>
                <w:b/>
                <w:bCs/>
                <w:sz w:val="22"/>
                <w:szCs w:val="22"/>
              </w:rPr>
              <w:t>Dostawa autonomicznego robota na potrzeby CDSI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359D">
              <w:rPr>
                <w:b/>
                <w:sz w:val="22"/>
                <w:szCs w:val="22"/>
              </w:rPr>
              <w:t>DE-dzp.272-134/24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B8ED695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C359D" w14:paraId="7F4D7F86" w14:textId="77777777" w:rsidTr="00752488">
        <w:trPr>
          <w:cantSplit/>
        </w:trPr>
        <w:tc>
          <w:tcPr>
            <w:tcW w:w="10150" w:type="dxa"/>
          </w:tcPr>
          <w:p w14:paraId="41CB00A6" w14:textId="77777777" w:rsidR="005C359D" w:rsidRPr="00D26ED6" w:rsidRDefault="005C359D" w:rsidP="0075248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5C359D">
              <w:rPr>
                <w:b/>
                <w:sz w:val="22"/>
                <w:szCs w:val="22"/>
              </w:rPr>
              <w:t>Geotronics</w:t>
            </w:r>
            <w:proofErr w:type="spellEnd"/>
            <w:r w:rsidRPr="005C359D">
              <w:rPr>
                <w:b/>
                <w:sz w:val="22"/>
                <w:szCs w:val="22"/>
              </w:rPr>
              <w:t xml:space="preserve"> Dystrybucja Sp. z o.o.</w:t>
            </w:r>
          </w:p>
          <w:p w14:paraId="23E4B713" w14:textId="77777777" w:rsidR="005C359D" w:rsidRPr="009F0E5C" w:rsidRDefault="005C359D" w:rsidP="00752488">
            <w:pPr>
              <w:jc w:val="both"/>
              <w:rPr>
                <w:bCs/>
                <w:sz w:val="22"/>
                <w:szCs w:val="22"/>
              </w:rPr>
            </w:pPr>
            <w:r w:rsidRPr="005C359D">
              <w:rPr>
                <w:bCs/>
                <w:sz w:val="22"/>
                <w:szCs w:val="22"/>
              </w:rPr>
              <w:t>Centralna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359D">
              <w:rPr>
                <w:bCs/>
                <w:sz w:val="22"/>
                <w:szCs w:val="22"/>
              </w:rPr>
              <w:t>36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850146B" w14:textId="77777777" w:rsidR="005C359D" w:rsidRPr="009F0E5C" w:rsidRDefault="005C359D" w:rsidP="00752488">
            <w:pPr>
              <w:jc w:val="both"/>
              <w:rPr>
                <w:bCs/>
                <w:sz w:val="22"/>
                <w:szCs w:val="22"/>
              </w:rPr>
            </w:pPr>
            <w:r w:rsidRPr="005C359D">
              <w:rPr>
                <w:bCs/>
                <w:sz w:val="22"/>
                <w:szCs w:val="22"/>
              </w:rPr>
              <w:t>31586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359D">
              <w:rPr>
                <w:bCs/>
                <w:sz w:val="22"/>
                <w:szCs w:val="22"/>
              </w:rPr>
              <w:t>Kraków</w:t>
            </w:r>
          </w:p>
          <w:p w14:paraId="532C0F68" w14:textId="77777777" w:rsidR="005C359D" w:rsidRPr="00D26ED6" w:rsidRDefault="005C359D" w:rsidP="0075248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C57EE02" w14:textId="1AF04AC9" w:rsidR="005C359D" w:rsidRDefault="005C359D" w:rsidP="00752488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5C359D">
              <w:rPr>
                <w:sz w:val="22"/>
                <w:szCs w:val="22"/>
              </w:rPr>
              <w:t>Dostaw</w:t>
            </w:r>
            <w:r w:rsidR="00CF7795">
              <w:rPr>
                <w:sz w:val="22"/>
                <w:szCs w:val="22"/>
              </w:rPr>
              <w:t>ę</w:t>
            </w:r>
            <w:r w:rsidRPr="005C359D">
              <w:rPr>
                <w:sz w:val="22"/>
                <w:szCs w:val="22"/>
              </w:rPr>
              <w:t xml:space="preserve"> autonomicznego robota na potrzeby CDSI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452ABC7" w14:textId="77777777" w:rsidR="005C359D" w:rsidRPr="00D26ED6" w:rsidRDefault="005C359D" w:rsidP="0075248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C359D">
              <w:rPr>
                <w:b/>
                <w:sz w:val="22"/>
                <w:szCs w:val="22"/>
              </w:rPr>
              <w:t>613 519.08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294BE18" w14:textId="77777777" w:rsidR="005C359D" w:rsidRDefault="005C359D" w:rsidP="0075248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5B222B98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A27CDC2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8EF400F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D795120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229EBA6" w14:textId="77777777" w:rsidR="002B6761" w:rsidRPr="008567C7" w:rsidRDefault="005C35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2D4233E5" w14:textId="77777777" w:rsidR="002B6761" w:rsidRPr="008567C7" w:rsidRDefault="005C35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5FCDA3F1" w14:textId="77777777" w:rsidR="002B6761" w:rsidRPr="008567C7" w:rsidRDefault="005C359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6F1746E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B0779B5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8D50FB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40C895CE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C359D" w:rsidRPr="008567C7" w14:paraId="1FDA3D2A" w14:textId="77777777" w:rsidTr="00752488">
        <w:tc>
          <w:tcPr>
            <w:tcW w:w="709" w:type="dxa"/>
            <w:vAlign w:val="center"/>
          </w:tcPr>
          <w:p w14:paraId="140D8816" w14:textId="77777777" w:rsidR="005C359D" w:rsidRPr="008567C7" w:rsidRDefault="005C359D" w:rsidP="00752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662A6A17" w14:textId="77777777" w:rsidR="005C359D" w:rsidRPr="002B6761" w:rsidRDefault="005C359D" w:rsidP="0075248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C359D">
              <w:rPr>
                <w:rFonts w:ascii="Times New Roman" w:hAnsi="Times New Roman" w:cs="Times New Roman"/>
                <w:b/>
                <w:sz w:val="18"/>
                <w:szCs w:val="18"/>
              </w:rPr>
              <w:t>Geotronics</w:t>
            </w:r>
            <w:proofErr w:type="spellEnd"/>
            <w:r w:rsidRPr="005C359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Dystrybucja Sp. z o.o.</w:t>
            </w:r>
          </w:p>
          <w:p w14:paraId="0434D3BE" w14:textId="77777777" w:rsidR="005C359D" w:rsidRPr="008567C7" w:rsidRDefault="005C359D" w:rsidP="0075248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bCs/>
                <w:sz w:val="18"/>
                <w:szCs w:val="18"/>
              </w:rPr>
              <w:t>Centralna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359D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9ABDC43" w14:textId="77777777" w:rsidR="005C359D" w:rsidRPr="001B7815" w:rsidRDefault="005C359D" w:rsidP="0075248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bCs/>
                <w:sz w:val="18"/>
                <w:szCs w:val="18"/>
              </w:rPr>
              <w:t>31586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359D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512DF80A" w14:textId="77777777" w:rsidR="005C359D" w:rsidRPr="008567C7" w:rsidRDefault="005C359D" w:rsidP="00752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B9181A7" w14:textId="77777777" w:rsidR="005C359D" w:rsidRPr="008567C7" w:rsidRDefault="005C359D" w:rsidP="00752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827E4B2" w14:textId="77777777" w:rsidR="005C359D" w:rsidRPr="008567C7" w:rsidRDefault="005C359D" w:rsidP="00752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D7D5269" w14:textId="77777777" w:rsidR="005C359D" w:rsidRPr="008567C7" w:rsidRDefault="005C359D" w:rsidP="00752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BCF6681" w14:textId="77777777" w:rsidR="005C359D" w:rsidRPr="008567C7" w:rsidRDefault="005C359D" w:rsidP="00752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E9C2CF8" w14:textId="77777777" w:rsidR="005C359D" w:rsidRPr="008567C7" w:rsidRDefault="005C359D" w:rsidP="00752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875F239" w14:textId="77777777" w:rsidR="005C359D" w:rsidRPr="008567C7" w:rsidRDefault="005C359D" w:rsidP="00752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C359D" w:rsidRPr="008567C7" w14:paraId="36740D16" w14:textId="77777777" w:rsidTr="00752488">
        <w:tc>
          <w:tcPr>
            <w:tcW w:w="709" w:type="dxa"/>
            <w:vAlign w:val="center"/>
          </w:tcPr>
          <w:p w14:paraId="1269408A" w14:textId="77777777" w:rsidR="005C359D" w:rsidRPr="008567C7" w:rsidRDefault="005C359D" w:rsidP="00752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ADD9E29" w14:textId="77777777" w:rsidR="005C359D" w:rsidRPr="002B6761" w:rsidRDefault="005C359D" w:rsidP="0075248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b/>
                <w:sz w:val="18"/>
                <w:szCs w:val="18"/>
              </w:rPr>
              <w:t>E4I sp. z o.o.</w:t>
            </w:r>
          </w:p>
          <w:p w14:paraId="5309754B" w14:textId="77777777" w:rsidR="005C359D" w:rsidRPr="008567C7" w:rsidRDefault="005C359D" w:rsidP="0075248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bCs/>
                <w:sz w:val="18"/>
                <w:szCs w:val="18"/>
              </w:rPr>
              <w:t>Zygmunta Krasińskiego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359D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2CE59564" w14:textId="77777777" w:rsidR="005C359D" w:rsidRPr="001B7815" w:rsidRDefault="005C359D" w:rsidP="0075248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bCs/>
                <w:sz w:val="18"/>
                <w:szCs w:val="18"/>
              </w:rPr>
              <w:t>40-19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C359D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</w:tc>
        <w:tc>
          <w:tcPr>
            <w:tcW w:w="1134" w:type="dxa"/>
            <w:vAlign w:val="center"/>
          </w:tcPr>
          <w:p w14:paraId="7EA0DA51" w14:textId="77777777" w:rsidR="005C359D" w:rsidRPr="008567C7" w:rsidRDefault="005C359D" w:rsidP="00752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sz w:val="18"/>
                <w:szCs w:val="18"/>
              </w:rPr>
              <w:t xml:space="preserve">  54,61</w:t>
            </w:r>
          </w:p>
        </w:tc>
        <w:tc>
          <w:tcPr>
            <w:tcW w:w="1134" w:type="dxa"/>
            <w:vAlign w:val="center"/>
          </w:tcPr>
          <w:p w14:paraId="7BE45014" w14:textId="77777777" w:rsidR="005C359D" w:rsidRPr="008567C7" w:rsidRDefault="005C359D" w:rsidP="00752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00E11CCF" w14:textId="77777777" w:rsidR="005C359D" w:rsidRPr="008567C7" w:rsidRDefault="005C359D" w:rsidP="00752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1134" w:type="dxa"/>
            <w:vAlign w:val="center"/>
          </w:tcPr>
          <w:p w14:paraId="571AE952" w14:textId="77777777" w:rsidR="005C359D" w:rsidRPr="008567C7" w:rsidRDefault="005C359D" w:rsidP="00752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E75CA81" w14:textId="77777777" w:rsidR="005C359D" w:rsidRPr="008567C7" w:rsidRDefault="005C359D" w:rsidP="00752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7E68264" w14:textId="77777777" w:rsidR="005C359D" w:rsidRPr="008567C7" w:rsidRDefault="005C359D" w:rsidP="00752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12513C3" w14:textId="77777777" w:rsidR="005C359D" w:rsidRPr="008567C7" w:rsidRDefault="005C359D" w:rsidP="0075248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C359D">
              <w:rPr>
                <w:rFonts w:ascii="Times New Roman" w:hAnsi="Times New Roman" w:cs="Times New Roman"/>
                <w:sz w:val="18"/>
                <w:szCs w:val="18"/>
              </w:rPr>
              <w:t xml:space="preserve">  69,61</w:t>
            </w:r>
          </w:p>
        </w:tc>
      </w:tr>
    </w:tbl>
    <w:p w14:paraId="6B28BC5A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14CEADA0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82CC68D" w14:textId="77777777" w:rsidR="001B689F" w:rsidRPr="001B7815" w:rsidRDefault="001B689F" w:rsidP="001B689F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1B689F" w14:paraId="23477487" w14:textId="77777777" w:rsidTr="00752488">
        <w:tc>
          <w:tcPr>
            <w:tcW w:w="779" w:type="dxa"/>
            <w:shd w:val="clear" w:color="auto" w:fill="FFFFFF"/>
            <w:vAlign w:val="center"/>
          </w:tcPr>
          <w:p w14:paraId="38C9BE0E" w14:textId="77777777" w:rsidR="001B689F" w:rsidRPr="004657DA" w:rsidRDefault="001B689F" w:rsidP="0075248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2E8CE6B8" w14:textId="77777777" w:rsidR="001B689F" w:rsidRPr="004657DA" w:rsidRDefault="001B689F" w:rsidP="0075248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6E7BED31" w14:textId="77777777" w:rsidR="001B689F" w:rsidRPr="004657DA" w:rsidRDefault="001B689F" w:rsidP="0075248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1B689F" w14:paraId="5CD83865" w14:textId="77777777" w:rsidTr="00752488">
        <w:tc>
          <w:tcPr>
            <w:tcW w:w="779" w:type="dxa"/>
            <w:vAlign w:val="center"/>
          </w:tcPr>
          <w:p w14:paraId="074E1F1C" w14:textId="77777777" w:rsidR="001B689F" w:rsidRPr="002B6761" w:rsidRDefault="001B689F" w:rsidP="00752488">
            <w:pPr>
              <w:jc w:val="center"/>
              <w:rPr>
                <w:sz w:val="22"/>
                <w:szCs w:val="22"/>
              </w:rPr>
            </w:pPr>
            <w:r w:rsidRPr="00A951AC">
              <w:rPr>
                <w:sz w:val="22"/>
                <w:szCs w:val="22"/>
              </w:rPr>
              <w:lastRenderedPageBreak/>
              <w:t>2</w:t>
            </w:r>
          </w:p>
          <w:p w14:paraId="5B0C3443" w14:textId="77777777" w:rsidR="001B689F" w:rsidRPr="002B6761" w:rsidRDefault="001B689F" w:rsidP="0075248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E3DC5ED" w14:textId="77777777" w:rsidR="001B689F" w:rsidRPr="002B6761" w:rsidRDefault="001B689F" w:rsidP="00752488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951AC">
              <w:rPr>
                <w:b/>
                <w:bCs/>
                <w:sz w:val="22"/>
                <w:szCs w:val="22"/>
              </w:rPr>
              <w:t>X3D sp. z o.o.</w:t>
            </w:r>
          </w:p>
          <w:p w14:paraId="22DF2244" w14:textId="77777777" w:rsidR="001B689F" w:rsidRPr="002B6761" w:rsidRDefault="001B689F" w:rsidP="0075248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Ceynowy</w:t>
            </w:r>
            <w:r w:rsidRPr="002B6761">
              <w:rPr>
                <w:sz w:val="22"/>
                <w:szCs w:val="22"/>
              </w:rPr>
              <w:t xml:space="preserve"> </w:t>
            </w:r>
            <w:r w:rsidRPr="00A951AC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65324645" w14:textId="77777777" w:rsidR="001B689F" w:rsidRPr="002B6761" w:rsidRDefault="001B689F" w:rsidP="00752488">
            <w:pPr>
              <w:spacing w:after="40"/>
              <w:rPr>
                <w:sz w:val="22"/>
                <w:szCs w:val="22"/>
              </w:rPr>
            </w:pPr>
            <w:r w:rsidRPr="00A951AC">
              <w:rPr>
                <w:sz w:val="22"/>
                <w:szCs w:val="22"/>
              </w:rPr>
              <w:t>77-100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A951AC">
              <w:rPr>
                <w:sz w:val="22"/>
                <w:szCs w:val="22"/>
              </w:rPr>
              <w:t>Bytów</w:t>
            </w:r>
          </w:p>
        </w:tc>
        <w:tc>
          <w:tcPr>
            <w:tcW w:w="6413" w:type="dxa"/>
            <w:vAlign w:val="center"/>
          </w:tcPr>
          <w:p w14:paraId="54BEAE6A" w14:textId="77777777" w:rsidR="001B689F" w:rsidRPr="002B6761" w:rsidRDefault="001B689F" w:rsidP="00752488">
            <w:pPr>
              <w:spacing w:after="40"/>
              <w:rPr>
                <w:sz w:val="22"/>
                <w:szCs w:val="22"/>
              </w:rPr>
            </w:pPr>
            <w:r w:rsidRPr="00A951AC">
              <w:rPr>
                <w:sz w:val="22"/>
                <w:szCs w:val="22"/>
              </w:rPr>
              <w:t>Art. 226 ust. 1 pkt 5</w:t>
            </w:r>
          </w:p>
          <w:p w14:paraId="3236012F" w14:textId="77777777" w:rsidR="001B689F" w:rsidRPr="002B6761" w:rsidRDefault="001B689F" w:rsidP="00752488">
            <w:pPr>
              <w:jc w:val="both"/>
              <w:rPr>
                <w:sz w:val="22"/>
                <w:szCs w:val="22"/>
              </w:rPr>
            </w:pPr>
            <w:r w:rsidRPr="00A951AC">
              <w:rPr>
                <w:sz w:val="22"/>
                <w:szCs w:val="22"/>
              </w:rPr>
              <w:t>Oferta podlega odrzuceniu na podstawie art. 226 ust. 1 pkt 5, ponieważ treść oferty jest niezgodna z warunkami zamówienia. Zamawiający wymagał temperatury pracy robota od -20 stopni C do 45 stopni C oraz stopnia ochrony IP54 (odporność na pył i wodę). Zaoferowany sprzęt ma maksymalny zakres temperatury użytkowania robota od 5 stopni do 40 stopni, a ponadto nie jest wodoodporny ani pyłoszczelny. Wynika to z treści  posiadanej przez Zamawiającego aktualnej instrukcji obsługi oferowanego przez Wykonawcę robota. Wyjaśnienia przedłożone w tej sprawie przez spółkę X3D nie uwiarygadniają spełnia wymagań Zamawiającego w zakresie temperatury pracy i warunków w zakresie stopnia ochrony, ponieważ nie przedstawiono Zamawiającemu jednoznacznych dowodów w tej sprawie, a w swoich wyjaśnieniach Wykonawca sam przyznaje, że nie posiada aktualnej instrukcji obsługi, która potwierdzałaby spełnianie wymagań Zamawiającego przez oferowany sprzęt.</w:t>
            </w:r>
          </w:p>
        </w:tc>
      </w:tr>
    </w:tbl>
    <w:p w14:paraId="6DF8701A" w14:textId="77777777" w:rsidR="001B689F" w:rsidRDefault="001B689F" w:rsidP="001B689F">
      <w:pPr>
        <w:spacing w:before="120" w:after="120"/>
        <w:jc w:val="both"/>
        <w:rPr>
          <w:color w:val="000000"/>
          <w:sz w:val="16"/>
          <w:szCs w:val="16"/>
        </w:rPr>
      </w:pPr>
    </w:p>
    <w:p w14:paraId="6EF1877C" w14:textId="77777777" w:rsidR="001B689F" w:rsidRDefault="001B689F" w:rsidP="001B689F">
      <w:pPr>
        <w:spacing w:after="40" w:line="276" w:lineRule="auto"/>
        <w:jc w:val="both"/>
      </w:pPr>
      <w:r>
        <w:t>Informacja o terminie zawarcia umowy:</w:t>
      </w:r>
    </w:p>
    <w:p w14:paraId="42E78B92" w14:textId="77777777" w:rsidR="001B689F" w:rsidRPr="00F33C66" w:rsidRDefault="001B689F" w:rsidP="001B689F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7E7A060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1FCB7B" w14:textId="77777777" w:rsidR="00563D83" w:rsidRDefault="00563D83">
      <w:r>
        <w:separator/>
      </w:r>
    </w:p>
  </w:endnote>
  <w:endnote w:type="continuationSeparator" w:id="0">
    <w:p w14:paraId="5DF9F843" w14:textId="77777777" w:rsidR="00563D83" w:rsidRDefault="00563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4B87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D2DF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4B8F1C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620876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6EC60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83BA36" w14:textId="77777777" w:rsidR="00563D83" w:rsidRDefault="00563D83">
      <w:r>
        <w:separator/>
      </w:r>
    </w:p>
  </w:footnote>
  <w:footnote w:type="continuationSeparator" w:id="0">
    <w:p w14:paraId="4C2E5FFE" w14:textId="77777777" w:rsidR="00563D83" w:rsidRDefault="00563D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1D49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30004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1BC25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3D83"/>
    <w:rsid w:val="00005838"/>
    <w:rsid w:val="00022322"/>
    <w:rsid w:val="00042497"/>
    <w:rsid w:val="000C1E6F"/>
    <w:rsid w:val="000E4E56"/>
    <w:rsid w:val="001A1468"/>
    <w:rsid w:val="001B689F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63D83"/>
    <w:rsid w:val="00571D2F"/>
    <w:rsid w:val="00596FD7"/>
    <w:rsid w:val="005C359D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CF7795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8F6F4"/>
  <w15:chartTrackingRefBased/>
  <w15:docId w15:val="{0D4F0BD7-9D22-4DB5-AF69-ED691AC5E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387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2024-06-20T07:48:00Z</cp:lastPrinted>
  <dcterms:created xsi:type="dcterms:W3CDTF">2024-06-20T07:51:00Z</dcterms:created>
  <dcterms:modified xsi:type="dcterms:W3CDTF">2024-06-20T07:51:00Z</dcterms:modified>
</cp:coreProperties>
</file>