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1F2A4" w14:textId="77777777" w:rsidR="00FB7F50" w:rsidRPr="002245BE" w:rsidRDefault="0014163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163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1633">
        <w:rPr>
          <w:sz w:val="22"/>
          <w:szCs w:val="22"/>
        </w:rPr>
        <w:t>2024-06-20</w:t>
      </w:r>
    </w:p>
    <w:p w14:paraId="54262F6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F57A9B" w14:textId="77777777" w:rsidR="00141633" w:rsidRPr="00141633" w:rsidRDefault="00141633" w:rsidP="00FB7F50">
      <w:pPr>
        <w:spacing w:after="40"/>
        <w:rPr>
          <w:b/>
          <w:bCs/>
          <w:sz w:val="22"/>
          <w:szCs w:val="22"/>
        </w:rPr>
      </w:pPr>
      <w:r w:rsidRPr="00141633">
        <w:rPr>
          <w:b/>
          <w:bCs/>
          <w:sz w:val="22"/>
          <w:szCs w:val="22"/>
        </w:rPr>
        <w:t>Akademia Górniczo - Hutnicza</w:t>
      </w:r>
    </w:p>
    <w:p w14:paraId="7F6D6445" w14:textId="77777777" w:rsidR="00141633" w:rsidRPr="00141633" w:rsidRDefault="00141633" w:rsidP="00FB7F50">
      <w:pPr>
        <w:spacing w:after="40"/>
        <w:rPr>
          <w:b/>
          <w:bCs/>
          <w:sz w:val="22"/>
          <w:szCs w:val="22"/>
        </w:rPr>
      </w:pPr>
      <w:r w:rsidRPr="00141633">
        <w:rPr>
          <w:b/>
          <w:bCs/>
          <w:sz w:val="22"/>
          <w:szCs w:val="22"/>
        </w:rPr>
        <w:t>im. Stanisława Staszica w Krakowie</w:t>
      </w:r>
    </w:p>
    <w:p w14:paraId="22ACB4B6" w14:textId="77777777" w:rsidR="00FB7F50" w:rsidRPr="002245BE" w:rsidRDefault="00141633" w:rsidP="00FB7F50">
      <w:pPr>
        <w:spacing w:after="40"/>
        <w:rPr>
          <w:b/>
          <w:bCs/>
          <w:sz w:val="22"/>
          <w:szCs w:val="22"/>
        </w:rPr>
      </w:pPr>
      <w:r w:rsidRPr="00141633">
        <w:rPr>
          <w:b/>
          <w:bCs/>
          <w:sz w:val="22"/>
          <w:szCs w:val="22"/>
        </w:rPr>
        <w:t>Dział Zamówień Publicznych</w:t>
      </w:r>
    </w:p>
    <w:p w14:paraId="569D7784" w14:textId="77777777" w:rsidR="00FB7F50" w:rsidRPr="002245BE" w:rsidRDefault="00141633" w:rsidP="00FB7F50">
      <w:pPr>
        <w:rPr>
          <w:sz w:val="22"/>
          <w:szCs w:val="22"/>
        </w:rPr>
      </w:pPr>
      <w:r w:rsidRPr="0014163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41633">
        <w:rPr>
          <w:sz w:val="22"/>
          <w:szCs w:val="22"/>
        </w:rPr>
        <w:t>30</w:t>
      </w:r>
    </w:p>
    <w:p w14:paraId="71FEF524" w14:textId="77777777" w:rsidR="00FB7F50" w:rsidRPr="002245BE" w:rsidRDefault="00141633" w:rsidP="00FB7F50">
      <w:pPr>
        <w:rPr>
          <w:sz w:val="22"/>
          <w:szCs w:val="22"/>
        </w:rPr>
      </w:pPr>
      <w:r w:rsidRPr="0014163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41633">
        <w:rPr>
          <w:sz w:val="22"/>
          <w:szCs w:val="22"/>
        </w:rPr>
        <w:t>Kraków</w:t>
      </w:r>
    </w:p>
    <w:p w14:paraId="5D0F5F6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CB35C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41633" w:rsidRPr="00607F9B" w14:paraId="1A8CB1BD" w14:textId="77777777" w:rsidTr="00A07C95">
        <w:trPr>
          <w:trHeight w:val="638"/>
        </w:trPr>
        <w:tc>
          <w:tcPr>
            <w:tcW w:w="959" w:type="dxa"/>
            <w:shd w:val="clear" w:color="auto" w:fill="auto"/>
          </w:tcPr>
          <w:p w14:paraId="5BDBD555" w14:textId="77777777" w:rsidR="00141633" w:rsidRPr="00607F9B" w:rsidRDefault="00141633" w:rsidP="00A07C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94123F" w14:textId="77777777" w:rsidR="00141633" w:rsidRPr="00607F9B" w:rsidRDefault="00141633" w:rsidP="00A07C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4163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1633">
              <w:rPr>
                <w:b/>
                <w:bCs/>
                <w:sz w:val="22"/>
                <w:szCs w:val="22"/>
              </w:rPr>
              <w:t xml:space="preserve">Dostawa 1 szt. laptopa dla </w:t>
            </w:r>
            <w:proofErr w:type="spellStart"/>
            <w:r w:rsidRPr="00141633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141633">
              <w:rPr>
                <w:b/>
                <w:bCs/>
                <w:sz w:val="22"/>
                <w:szCs w:val="22"/>
              </w:rPr>
              <w:t xml:space="preserve"> - DE-dzp.272-181/24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1633">
              <w:rPr>
                <w:b/>
                <w:sz w:val="22"/>
                <w:szCs w:val="22"/>
              </w:rPr>
              <w:t>DE-dzp.272-181/24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8B51A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1633" w14:paraId="72B8A17A" w14:textId="77777777" w:rsidTr="00A07C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5C7B9F9" w14:textId="77777777" w:rsidR="00141633" w:rsidRPr="00D26ED6" w:rsidRDefault="00141633" w:rsidP="00A07C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1633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6A36648A" w14:textId="77777777" w:rsidR="00141633" w:rsidRPr="009F0E5C" w:rsidRDefault="00141633" w:rsidP="00A07C95">
            <w:pPr>
              <w:jc w:val="both"/>
              <w:rPr>
                <w:bCs/>
                <w:sz w:val="22"/>
                <w:szCs w:val="22"/>
              </w:rPr>
            </w:pPr>
            <w:r w:rsidRPr="00141633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163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BBEF3A" w14:textId="77777777" w:rsidR="00141633" w:rsidRPr="009F0E5C" w:rsidRDefault="00141633" w:rsidP="00A07C95">
            <w:pPr>
              <w:jc w:val="both"/>
              <w:rPr>
                <w:bCs/>
                <w:sz w:val="22"/>
                <w:szCs w:val="22"/>
              </w:rPr>
            </w:pPr>
            <w:r w:rsidRPr="00141633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1633">
              <w:rPr>
                <w:bCs/>
                <w:sz w:val="22"/>
                <w:szCs w:val="22"/>
              </w:rPr>
              <w:t>Kraków</w:t>
            </w:r>
          </w:p>
          <w:p w14:paraId="1BD56FE5" w14:textId="77777777" w:rsidR="00141633" w:rsidRPr="00D26ED6" w:rsidRDefault="00141633" w:rsidP="00A07C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326647" w14:textId="77777777" w:rsidR="00141633" w:rsidRDefault="00141633" w:rsidP="00A07C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1633">
              <w:rPr>
                <w:sz w:val="22"/>
                <w:szCs w:val="22"/>
              </w:rPr>
              <w:t xml:space="preserve">Dostawa 1 szt. laptopa dla </w:t>
            </w:r>
            <w:proofErr w:type="spellStart"/>
            <w:r w:rsidRPr="00141633">
              <w:rPr>
                <w:sz w:val="22"/>
                <w:szCs w:val="22"/>
              </w:rPr>
              <w:t>WGGiIŚ</w:t>
            </w:r>
            <w:proofErr w:type="spellEnd"/>
            <w:r w:rsidRPr="00141633">
              <w:rPr>
                <w:sz w:val="22"/>
                <w:szCs w:val="22"/>
              </w:rPr>
              <w:t xml:space="preserve"> - DE-dzp.272-181/24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68A9393" w14:textId="77777777" w:rsidR="00141633" w:rsidRPr="00D26ED6" w:rsidRDefault="00141633" w:rsidP="00A07C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41633">
              <w:rPr>
                <w:b/>
                <w:sz w:val="22"/>
                <w:szCs w:val="22"/>
              </w:rPr>
              <w:t>10 959.30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4C49D0" w14:textId="77777777" w:rsidR="00141633" w:rsidRDefault="00141633" w:rsidP="00A07C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017BB5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418"/>
        <w:gridCol w:w="1524"/>
        <w:gridCol w:w="1459"/>
      </w:tblGrid>
      <w:tr w:rsidR="00CC0098" w:rsidRPr="008567C7" w14:paraId="6C368F75" w14:textId="77777777" w:rsidTr="00CC0098">
        <w:trPr>
          <w:trHeight w:val="523"/>
        </w:trPr>
        <w:tc>
          <w:tcPr>
            <w:tcW w:w="851" w:type="dxa"/>
            <w:vAlign w:val="center"/>
          </w:tcPr>
          <w:p w14:paraId="197A8904" w14:textId="77777777" w:rsidR="00CC0098" w:rsidRPr="008567C7" w:rsidRDefault="00CC009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1" w:type="dxa"/>
            <w:vAlign w:val="center"/>
          </w:tcPr>
          <w:p w14:paraId="0CE72FD4" w14:textId="77777777" w:rsidR="00CC0098" w:rsidRPr="008567C7" w:rsidRDefault="00CC009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1C229589" w14:textId="792A1CCA" w:rsidR="00CC0098" w:rsidRPr="008567C7" w:rsidRDefault="00CC009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24" w:type="dxa"/>
            <w:vAlign w:val="center"/>
          </w:tcPr>
          <w:p w14:paraId="75CF611D" w14:textId="03457446" w:rsidR="00CC0098" w:rsidRPr="008567C7" w:rsidRDefault="00CC009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459" w:type="dxa"/>
            <w:vAlign w:val="center"/>
          </w:tcPr>
          <w:p w14:paraId="4D2DAC44" w14:textId="77777777" w:rsidR="00CC0098" w:rsidRPr="008567C7" w:rsidRDefault="00CC009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C0098" w:rsidRPr="008567C7" w14:paraId="43C4838A" w14:textId="77777777" w:rsidTr="00CC0098">
        <w:trPr>
          <w:trHeight w:val="1186"/>
        </w:trPr>
        <w:tc>
          <w:tcPr>
            <w:tcW w:w="851" w:type="dxa"/>
            <w:vAlign w:val="center"/>
          </w:tcPr>
          <w:p w14:paraId="042A64C8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1" w:type="dxa"/>
            <w:vAlign w:val="center"/>
          </w:tcPr>
          <w:p w14:paraId="69690812" w14:textId="77777777" w:rsidR="00CC0098" w:rsidRPr="002B6761" w:rsidRDefault="00CC0098" w:rsidP="00A07C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D679C50" w14:textId="77777777" w:rsidR="00CC0098" w:rsidRPr="008567C7" w:rsidRDefault="00CC0098" w:rsidP="00A07C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E499FC" w14:textId="77777777" w:rsidR="00CC0098" w:rsidRPr="001B7815" w:rsidRDefault="00CC0098" w:rsidP="00A07C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14:paraId="7EF401D4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24" w:type="dxa"/>
            <w:vAlign w:val="center"/>
          </w:tcPr>
          <w:p w14:paraId="71F72570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459" w:type="dxa"/>
            <w:vAlign w:val="center"/>
          </w:tcPr>
          <w:p w14:paraId="1012FEC5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</w:tr>
      <w:tr w:rsidR="00CC0098" w:rsidRPr="008567C7" w14:paraId="4DCEA4C5" w14:textId="77777777" w:rsidTr="00CC0098">
        <w:trPr>
          <w:trHeight w:val="955"/>
        </w:trPr>
        <w:tc>
          <w:tcPr>
            <w:tcW w:w="851" w:type="dxa"/>
            <w:vAlign w:val="center"/>
          </w:tcPr>
          <w:p w14:paraId="64F712E8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1" w:type="dxa"/>
            <w:vAlign w:val="center"/>
          </w:tcPr>
          <w:p w14:paraId="759D3CF3" w14:textId="77777777" w:rsidR="00CC0098" w:rsidRPr="002B6761" w:rsidRDefault="00CC0098" w:rsidP="00A07C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2C381AFC" w14:textId="00567A6F" w:rsidR="00CC0098" w:rsidRPr="008567C7" w:rsidRDefault="00CC0098" w:rsidP="00A07C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6FEDD1" w14:textId="77777777" w:rsidR="00CC0098" w:rsidRPr="001B7815" w:rsidRDefault="00CC0098" w:rsidP="00A07C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63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14:paraId="04035494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 xml:space="preserve">  54,83</w:t>
            </w:r>
          </w:p>
        </w:tc>
        <w:tc>
          <w:tcPr>
            <w:tcW w:w="1524" w:type="dxa"/>
            <w:vAlign w:val="center"/>
          </w:tcPr>
          <w:p w14:paraId="0ED069BE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459" w:type="dxa"/>
            <w:vAlign w:val="center"/>
          </w:tcPr>
          <w:p w14:paraId="13054FAF" w14:textId="77777777" w:rsidR="00CC0098" w:rsidRPr="008567C7" w:rsidRDefault="00CC0098" w:rsidP="00A07C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633">
              <w:rPr>
                <w:rFonts w:ascii="Times New Roman" w:hAnsi="Times New Roman" w:cs="Times New Roman"/>
                <w:sz w:val="18"/>
                <w:szCs w:val="18"/>
              </w:rPr>
              <w:t xml:space="preserve">  70,83</w:t>
            </w:r>
          </w:p>
        </w:tc>
      </w:tr>
    </w:tbl>
    <w:p w14:paraId="0B93FC4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740DF3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EBF40A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4C67F" w14:textId="77777777" w:rsidR="00F20781" w:rsidRDefault="00F20781">
      <w:r>
        <w:separator/>
      </w:r>
    </w:p>
  </w:endnote>
  <w:endnote w:type="continuationSeparator" w:id="0">
    <w:p w14:paraId="69CBFB07" w14:textId="77777777" w:rsidR="00F20781" w:rsidRDefault="00F20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5C2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75BA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751A9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8B1BA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37A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F30B6A" w14:textId="77777777" w:rsidR="00F20781" w:rsidRDefault="00F20781">
      <w:r>
        <w:separator/>
      </w:r>
    </w:p>
  </w:footnote>
  <w:footnote w:type="continuationSeparator" w:id="0">
    <w:p w14:paraId="6C7E47CC" w14:textId="77777777" w:rsidR="00F20781" w:rsidRDefault="00F20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83E6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AB1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7229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781"/>
    <w:rsid w:val="00005838"/>
    <w:rsid w:val="00022322"/>
    <w:rsid w:val="00042497"/>
    <w:rsid w:val="000C1E6F"/>
    <w:rsid w:val="000E4E56"/>
    <w:rsid w:val="00141633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0098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078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CDDAC"/>
  <w15:chartTrackingRefBased/>
  <w15:docId w15:val="{A98FD20E-A18B-4B26-B5BA-4344B747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2024-06-20T07:53:00Z</dcterms:created>
  <dcterms:modified xsi:type="dcterms:W3CDTF">2024-06-20T07:54:00Z</dcterms:modified>
</cp:coreProperties>
</file>