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E2FFA" w:rsidRPr="006666C9" w:rsidRDefault="008E2FFA" w:rsidP="008E2FFA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:rsidR="008E2FFA" w:rsidRPr="006666C9" w:rsidRDefault="008E2FFA" w:rsidP="008E2FFA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:rsidR="008E2FFA" w:rsidRDefault="008E2FFA" w:rsidP="008E2FFA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:rsidR="008E2FFA" w:rsidRPr="006666C9" w:rsidRDefault="008E2FFA" w:rsidP="008E2FFA">
      <w:pPr>
        <w:tabs>
          <w:tab w:val="right" w:pos="9000"/>
        </w:tabs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:rsidR="008E2FFA" w:rsidRPr="006666C9" w:rsidRDefault="008E2FFA" w:rsidP="008E2FFA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:rsidR="008E2FFA" w:rsidRPr="006666C9" w:rsidRDefault="008E2FFA" w:rsidP="008E2FFA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:rsidR="008E2FFA" w:rsidRPr="006666C9" w:rsidRDefault="008E2FFA" w:rsidP="008E2FFA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:rsidR="008E2FFA" w:rsidRPr="006666C9" w:rsidRDefault="008E2FFA" w:rsidP="008E2FFA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:rsidR="008E2FFA" w:rsidRPr="006666C9" w:rsidRDefault="008E2FFA" w:rsidP="008E2FFA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:rsidR="008E2FFA" w:rsidRPr="0022732C" w:rsidRDefault="008E2FFA" w:rsidP="008E2FFA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:rsidR="008E2FFA" w:rsidRDefault="008E2FFA" w:rsidP="008E2FFA">
      <w:r>
        <w:t>Do: Nazwa i siedziba Zamawiającego:</w:t>
      </w:r>
    </w:p>
    <w:p w:rsidR="008E2FFA" w:rsidRPr="0059715B" w:rsidRDefault="008E2FFA" w:rsidP="008E2FFA">
      <w:pPr>
        <w:ind w:right="-110"/>
        <w:rPr>
          <w:b/>
        </w:rPr>
      </w:pPr>
      <w:r w:rsidRPr="0059715B">
        <w:rPr>
          <w:b/>
        </w:rPr>
        <w:t>Akademia Górniczo - Hutnicza</w:t>
      </w:r>
    </w:p>
    <w:p w:rsidR="008E2FFA" w:rsidRPr="0059715B" w:rsidRDefault="008E2FFA" w:rsidP="008E2FFA">
      <w:pPr>
        <w:ind w:right="-110"/>
        <w:rPr>
          <w:b/>
        </w:rPr>
      </w:pPr>
      <w:r w:rsidRPr="0059715B">
        <w:rPr>
          <w:b/>
        </w:rPr>
        <w:t>im. Stanisława Staszica w Krakowie</w:t>
      </w:r>
    </w:p>
    <w:p w:rsidR="008E2FFA" w:rsidRDefault="008E2FFA" w:rsidP="008E2FFA">
      <w:pPr>
        <w:ind w:right="-110"/>
        <w:rPr>
          <w:b/>
        </w:rPr>
      </w:pPr>
      <w:r w:rsidRPr="0059715B">
        <w:rPr>
          <w:b/>
        </w:rPr>
        <w:t>Dział Zamówień Publicznych</w:t>
      </w:r>
      <w:r>
        <w:rPr>
          <w:b/>
        </w:rPr>
        <w:t xml:space="preserve">  </w:t>
      </w:r>
    </w:p>
    <w:p w:rsidR="008E2FFA" w:rsidRDefault="008E2FFA" w:rsidP="008E2FFA">
      <w:pPr>
        <w:ind w:right="-110"/>
        <w:rPr>
          <w:b/>
        </w:rPr>
      </w:pPr>
      <w:r w:rsidRPr="0059715B">
        <w:rPr>
          <w:b/>
        </w:rPr>
        <w:t>Al. Mickiewicza</w:t>
      </w:r>
      <w:r>
        <w:rPr>
          <w:b/>
        </w:rPr>
        <w:t xml:space="preserve"> </w:t>
      </w:r>
      <w:r w:rsidRPr="0059715B">
        <w:rPr>
          <w:b/>
        </w:rPr>
        <w:t>30</w:t>
      </w:r>
      <w:r>
        <w:rPr>
          <w:b/>
        </w:rPr>
        <w:t xml:space="preserve"> </w:t>
      </w:r>
    </w:p>
    <w:p w:rsidR="008E2FFA" w:rsidRDefault="008E2FFA" w:rsidP="008E2FFA">
      <w:pPr>
        <w:rPr>
          <w:b/>
        </w:rPr>
      </w:pPr>
      <w:r w:rsidRPr="0059715B">
        <w:rPr>
          <w:b/>
        </w:rPr>
        <w:t>30-059</w:t>
      </w:r>
      <w:r>
        <w:rPr>
          <w:b/>
        </w:rPr>
        <w:t xml:space="preserve"> </w:t>
      </w:r>
      <w:r w:rsidRPr="0059715B">
        <w:rPr>
          <w:b/>
        </w:rPr>
        <w:t>Kraków</w:t>
      </w:r>
      <w:r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F335D" w:rsidRPr="006F335D">
        <w:rPr>
          <w:b/>
        </w:rPr>
        <w:t>Dostawa a</w:t>
      </w:r>
      <w:r w:rsidR="003E3A47" w:rsidRPr="003E3A47">
        <w:rPr>
          <w:b/>
        </w:rPr>
        <w:t>parat</w:t>
      </w:r>
      <w:r w:rsidR="006F335D">
        <w:rPr>
          <w:b/>
        </w:rPr>
        <w:t>u</w:t>
      </w:r>
      <w:r w:rsidR="003E3A47" w:rsidRPr="003E3A47">
        <w:rPr>
          <w:b/>
        </w:rPr>
        <w:t xml:space="preserve"> do pomiaru oporu elektrycznego, stałej Halla, koncentracji nośników i ruchliwości nośników ładunku dla </w:t>
      </w:r>
      <w:proofErr w:type="spellStart"/>
      <w:r w:rsidR="003E3A47" w:rsidRPr="003E3A47">
        <w:rPr>
          <w:b/>
        </w:rPr>
        <w:t>WIMiC</w:t>
      </w:r>
      <w:proofErr w:type="spellEnd"/>
      <w:r w:rsidR="003E3A47" w:rsidRPr="003E3A47">
        <w:rPr>
          <w:b/>
        </w:rPr>
        <w:t xml:space="preserve"> - DE-dzp.272-293/24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E2FFA" w:rsidRDefault="008E2FFA" w:rsidP="008E2FF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  .........................................................................</w:t>
      </w:r>
      <w:r w:rsidR="0089405F">
        <w:rPr>
          <w:b/>
        </w:rPr>
        <w:t>EURO</w:t>
      </w:r>
    </w:p>
    <w:p w:rsidR="008E2FFA" w:rsidRDefault="008E2FFA" w:rsidP="008E2FFA">
      <w:pPr>
        <w:widowControl w:val="0"/>
        <w:spacing w:line="264" w:lineRule="auto"/>
        <w:ind w:right="1"/>
        <w:rPr>
          <w:b/>
        </w:rPr>
      </w:pPr>
    </w:p>
    <w:p w:rsidR="008E2FFA" w:rsidRDefault="008E2FFA" w:rsidP="008E2FF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</w:t>
      </w:r>
      <w:r w:rsidR="0089405F">
        <w:rPr>
          <w:b/>
        </w:rPr>
        <w:t>EURO</w:t>
      </w:r>
    </w:p>
    <w:p w:rsidR="008E2FFA" w:rsidRPr="00FB1B4F" w:rsidRDefault="008E2FFA" w:rsidP="008E2FFA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E2FFA" w:rsidRPr="00FB1B4F" w:rsidRDefault="008E2FFA" w:rsidP="008E2FFA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E2FFA" w:rsidRPr="00FB1B4F" w:rsidRDefault="008E2FFA" w:rsidP="008E2FFA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E2FFA" w:rsidRDefault="008E2FFA" w:rsidP="008E2FFA">
      <w:pPr>
        <w:pStyle w:val="Tekstpodstawowy"/>
      </w:pPr>
      <w:r>
        <w:t>Powyższa cena zawiera podatek VAT w wysokości .......... % tj.…………………….</w:t>
      </w:r>
      <w:r w:rsidR="0089405F">
        <w:t>EURO</w:t>
      </w:r>
    </w:p>
    <w:p w:rsidR="0089405F" w:rsidRDefault="0089405F" w:rsidP="008D2AB8">
      <w:pPr>
        <w:pStyle w:val="Tekstpodstawowy"/>
      </w:pPr>
      <w:r>
        <w:t>w tym:</w:t>
      </w:r>
    </w:p>
    <w:p w:rsidR="0089405F" w:rsidRDefault="0089405F" w:rsidP="008D2AB8">
      <w:pPr>
        <w:pStyle w:val="Tekstpodstawowy"/>
      </w:pPr>
      <w:r>
        <w:t>jednostka centralna komputera: cena netto:………….………………. EURO</w:t>
      </w:r>
    </w:p>
    <w:p w:rsidR="0089405F" w:rsidRDefault="0089405F" w:rsidP="008D2AB8">
      <w:pPr>
        <w:pStyle w:val="Tekstpodstawowy"/>
      </w:pPr>
      <w:r>
        <w:t>monitor: cena netto: ……………………………EURO</w:t>
      </w:r>
    </w:p>
    <w:p w:rsidR="00FE545C" w:rsidRDefault="00FE545C" w:rsidP="008D2AB8">
      <w:pPr>
        <w:pStyle w:val="Tekstpodstawowy"/>
        <w:rPr>
          <w:b w:val="0"/>
        </w:rPr>
      </w:pPr>
      <w:r>
        <w:t xml:space="preserve">producent/model zaoferowanego </w:t>
      </w:r>
      <w:r w:rsidR="008E2FFA" w:rsidRPr="008E2FFA">
        <w:t xml:space="preserve">aparatu 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89405F" w:rsidRDefault="0089405F" w:rsidP="008D2AB8">
      <w:pPr>
        <w:pStyle w:val="Tekstpodstawowy"/>
      </w:pPr>
      <w:r>
        <w:t>producent/model zaoferowanego komputera ………………………</w:t>
      </w:r>
    </w:p>
    <w:p w:rsidR="0089405F" w:rsidRDefault="0089405F" w:rsidP="008D2AB8">
      <w:pPr>
        <w:pStyle w:val="Tekstpodstawowy"/>
      </w:pPr>
      <w:r>
        <w:t>producent/model zaoferowanego monitora …………………………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8E2FFA">
        <w:t xml:space="preserve"> </w:t>
      </w:r>
      <w:r w:rsidR="0089405F">
        <w:t>miesiące</w:t>
      </w:r>
      <w:r w:rsidR="008E2FFA">
        <w:t xml:space="preserve"> od daty podpisania umowy.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8E2FFA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8E2FFA" w:rsidRPr="008E2FFA" w:rsidRDefault="008E2FFA" w:rsidP="008E2FFA">
      <w:pPr>
        <w:widowControl w:val="0"/>
        <w:ind w:right="1"/>
        <w:jc w:val="both"/>
        <w:rPr>
          <w:bCs/>
          <w:i/>
          <w:iCs/>
          <w:sz w:val="22"/>
          <w:szCs w:val="22"/>
        </w:rPr>
      </w:pPr>
      <w:r w:rsidRPr="008E2FFA">
        <w:rPr>
          <w:b/>
          <w:i/>
        </w:rPr>
        <w:t>(</w:t>
      </w:r>
      <w:r w:rsidRPr="008E2FFA">
        <w:rPr>
          <w:bCs/>
          <w:i/>
          <w:iCs/>
          <w:sz w:val="22"/>
          <w:szCs w:val="22"/>
        </w:rPr>
        <w:t>W przypadku nie podania okresu gwarancji, Zamawiający przyjmie minimalny okres gwarancji.)</w:t>
      </w:r>
    </w:p>
    <w:p w:rsidR="008E2FFA" w:rsidRDefault="008E2FFA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E2FFA" w:rsidRDefault="008E2FFA" w:rsidP="008E2FFA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8E2FFA" w:rsidRPr="00FE545C" w:rsidRDefault="008E2FFA" w:rsidP="008E2FF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787131" w:rsidRPr="00E40801" w:rsidRDefault="00787131" w:rsidP="00787131">
      <w:pPr>
        <w:jc w:val="both"/>
        <w:rPr>
          <w:i/>
          <w:iCs/>
          <w:sz w:val="22"/>
          <w:szCs w:val="22"/>
        </w:rPr>
      </w:pPr>
      <w:r w:rsidRPr="00E40801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40801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jednostkę centralną komputera</w:t>
      </w:r>
      <w:r>
        <w:rPr>
          <w:b/>
          <w:bCs/>
          <w:i/>
          <w:iCs/>
          <w:sz w:val="22"/>
          <w:szCs w:val="22"/>
        </w:rPr>
        <w:t xml:space="preserve"> oraz monitor</w:t>
      </w:r>
      <w:r>
        <w:rPr>
          <w:b/>
          <w:bCs/>
          <w:i/>
          <w:iCs/>
          <w:sz w:val="22"/>
          <w:szCs w:val="22"/>
        </w:rPr>
        <w:t xml:space="preserve">, </w:t>
      </w:r>
      <w:r w:rsidRPr="00E40801">
        <w:rPr>
          <w:i/>
          <w:iCs/>
          <w:sz w:val="22"/>
          <w:szCs w:val="22"/>
        </w:rPr>
        <w:t>wchodzą</w:t>
      </w:r>
      <w:r>
        <w:rPr>
          <w:i/>
          <w:iCs/>
          <w:sz w:val="22"/>
          <w:szCs w:val="22"/>
        </w:rPr>
        <w:t>c</w:t>
      </w:r>
      <w:r>
        <w:rPr>
          <w:i/>
          <w:iCs/>
          <w:sz w:val="22"/>
          <w:szCs w:val="22"/>
        </w:rPr>
        <w:t>e</w:t>
      </w:r>
      <w:bookmarkStart w:id="0" w:name="_GoBack"/>
      <w:bookmarkEnd w:id="0"/>
      <w:r w:rsidRPr="00E40801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8E2FFA" w:rsidRDefault="008E2FFA" w:rsidP="008E2FFA">
      <w:pPr>
        <w:rPr>
          <w:b/>
          <w:sz w:val="22"/>
          <w:szCs w:val="22"/>
          <w:u w:val="single"/>
        </w:rPr>
      </w:pPr>
    </w:p>
    <w:p w:rsidR="008E2FFA" w:rsidRDefault="008E2FFA" w:rsidP="008E2FF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</w:t>
      </w:r>
      <w:r w:rsidRPr="00FB1B4F">
        <w:rPr>
          <w:b/>
          <w:sz w:val="22"/>
          <w:szCs w:val="22"/>
          <w:u w:val="single"/>
        </w:rPr>
        <w:t>ednocześnie oświadczamy, że:</w:t>
      </w:r>
    </w:p>
    <w:p w:rsidR="008E2FFA" w:rsidRPr="00730EFE" w:rsidRDefault="008E2FFA" w:rsidP="008E2FF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 xml:space="preserve">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8E2FFA" w:rsidRPr="001D671E" w:rsidRDefault="008E2FFA" w:rsidP="008E2FF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8E2FFA" w:rsidRDefault="008E2FFA" w:rsidP="008E2FF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E2FFA" w:rsidRDefault="008E2FFA" w:rsidP="008E2FF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E2FFA" w:rsidRDefault="008E2FFA" w:rsidP="008E2FF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E2FFA" w:rsidRPr="001D671E" w:rsidRDefault="008E2FFA" w:rsidP="008E2FF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E2FFA" w:rsidRPr="00FE545C" w:rsidTr="00D33E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2FFA" w:rsidRPr="00FE545C" w:rsidRDefault="008E2FFA" w:rsidP="00D33E5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2FFA" w:rsidRPr="00FE545C" w:rsidRDefault="008E2FFA" w:rsidP="00D33E5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8E2FFA" w:rsidRPr="00FE545C" w:rsidRDefault="008E2FFA" w:rsidP="00D33E5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E2FFA" w:rsidRPr="00FE545C" w:rsidRDefault="008E2FFA" w:rsidP="00D33E5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E2FFA" w:rsidRPr="00FE545C" w:rsidTr="00D33E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2FFA" w:rsidRPr="00FE545C" w:rsidRDefault="008E2FFA" w:rsidP="00D33E5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2FFA" w:rsidRPr="00FE545C" w:rsidRDefault="008E2FFA" w:rsidP="00D33E5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2FFA" w:rsidRPr="00FE545C" w:rsidRDefault="008E2FFA" w:rsidP="00D33E5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E2FFA" w:rsidRPr="00FE545C" w:rsidTr="00D33E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2FFA" w:rsidRPr="00FE545C" w:rsidRDefault="008E2FFA" w:rsidP="00D33E5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2FFA" w:rsidRPr="00FE545C" w:rsidRDefault="008E2FFA" w:rsidP="00D33E5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2FFA" w:rsidRPr="00FE545C" w:rsidRDefault="008E2FFA" w:rsidP="00D33E5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8E2FFA" w:rsidRDefault="008E2FFA" w:rsidP="008E2FF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8E2FFA" w:rsidRPr="00D638CC" w:rsidRDefault="008E2FFA" w:rsidP="008E2FF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8E2FFA" w:rsidRPr="002F276A" w:rsidRDefault="008E2FFA" w:rsidP="008E2FF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8E2FFA" w:rsidRPr="002F276A" w:rsidRDefault="008E2FFA" w:rsidP="008E2FF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8E2FFA" w:rsidRPr="002F276A" w:rsidRDefault="008E2FFA" w:rsidP="008E2FF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E2FFA" w:rsidRDefault="008E2FFA" w:rsidP="008E2FF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E2FFA" w:rsidRDefault="008E2FFA" w:rsidP="008E2FF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E2FFA" w:rsidRDefault="008E2FFA" w:rsidP="008E2FF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E2FFA" w:rsidRDefault="008E2FFA" w:rsidP="008E2FF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E2FFA" w:rsidRDefault="008E2FFA" w:rsidP="008E2FF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E2FFA" w:rsidRDefault="008E2FFA" w:rsidP="008E2FF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E2FFA" w:rsidRDefault="008E2FFA" w:rsidP="008E2FF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8E2FFA" w:rsidRPr="000B45FE" w:rsidRDefault="008E2FFA" w:rsidP="008E2FF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E2FFA" w:rsidRDefault="008E2FFA" w:rsidP="008E2FFA">
      <w:pPr>
        <w:jc w:val="both"/>
        <w:rPr>
          <w:sz w:val="22"/>
          <w:szCs w:val="22"/>
        </w:rPr>
      </w:pPr>
    </w:p>
    <w:p w:rsidR="008E2FFA" w:rsidRPr="00927A63" w:rsidRDefault="008E2FFA" w:rsidP="008E2FF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1548" w:rsidRDefault="008E1548">
      <w:r>
        <w:separator/>
      </w:r>
    </w:p>
  </w:endnote>
  <w:endnote w:type="continuationSeparator" w:id="0">
    <w:p w:rsidR="008E1548" w:rsidRDefault="008E1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A47" w:rsidRDefault="003E3A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A47" w:rsidRDefault="003E3A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1548" w:rsidRDefault="008E1548">
      <w:r>
        <w:separator/>
      </w:r>
    </w:p>
  </w:footnote>
  <w:footnote w:type="continuationSeparator" w:id="0">
    <w:p w:rsidR="008E1548" w:rsidRDefault="008E15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A47" w:rsidRDefault="003E3A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3A47" w:rsidRDefault="003E3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154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E3A4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335D"/>
    <w:rsid w:val="007748F0"/>
    <w:rsid w:val="00787131"/>
    <w:rsid w:val="007A4321"/>
    <w:rsid w:val="00833933"/>
    <w:rsid w:val="00853083"/>
    <w:rsid w:val="0089405F"/>
    <w:rsid w:val="008B2F0C"/>
    <w:rsid w:val="008B4928"/>
    <w:rsid w:val="008D2AB8"/>
    <w:rsid w:val="008E1548"/>
    <w:rsid w:val="008E2FFA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B65C4A"/>
  <w15:chartTrackingRefBased/>
  <w15:docId w15:val="{6C5D13BD-1143-4408-84D2-D5DA308B2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B7F90-88A0-4911-AD0D-11C3315E2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616</Words>
  <Characters>5186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2024-06-10T09:48:00Z</dcterms:created>
  <dcterms:modified xsi:type="dcterms:W3CDTF">2024-06-14T11:44:00Z</dcterms:modified>
</cp:coreProperties>
</file>