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2D45CA" w14:textId="77777777" w:rsidR="00FB7F50" w:rsidRPr="002245BE" w:rsidRDefault="00E80AD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80AD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80ADA">
        <w:rPr>
          <w:sz w:val="22"/>
          <w:szCs w:val="22"/>
        </w:rPr>
        <w:t>2024-06-19</w:t>
      </w:r>
    </w:p>
    <w:p w14:paraId="7BDB4E7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75F1835" w14:textId="77777777" w:rsidR="00E80ADA" w:rsidRPr="00E80ADA" w:rsidRDefault="00E80ADA" w:rsidP="00FB7F50">
      <w:pPr>
        <w:spacing w:after="40"/>
        <w:rPr>
          <w:b/>
          <w:bCs/>
          <w:sz w:val="22"/>
          <w:szCs w:val="22"/>
        </w:rPr>
      </w:pPr>
      <w:r w:rsidRPr="00E80ADA">
        <w:rPr>
          <w:b/>
          <w:bCs/>
          <w:sz w:val="22"/>
          <w:szCs w:val="22"/>
        </w:rPr>
        <w:t>Akademia Górniczo - Hutnicza</w:t>
      </w:r>
    </w:p>
    <w:p w14:paraId="06307A68" w14:textId="77777777" w:rsidR="00E80ADA" w:rsidRPr="00E80ADA" w:rsidRDefault="00E80ADA" w:rsidP="00FB7F50">
      <w:pPr>
        <w:spacing w:after="40"/>
        <w:rPr>
          <w:b/>
          <w:bCs/>
          <w:sz w:val="22"/>
          <w:szCs w:val="22"/>
        </w:rPr>
      </w:pPr>
      <w:r w:rsidRPr="00E80ADA">
        <w:rPr>
          <w:b/>
          <w:bCs/>
          <w:sz w:val="22"/>
          <w:szCs w:val="22"/>
        </w:rPr>
        <w:t>im. Stanisława Staszica w Krakowie</w:t>
      </w:r>
    </w:p>
    <w:p w14:paraId="0CD49065" w14:textId="77777777" w:rsidR="00FB7F50" w:rsidRPr="002245BE" w:rsidRDefault="00E80ADA" w:rsidP="00FB7F50">
      <w:pPr>
        <w:spacing w:after="40"/>
        <w:rPr>
          <w:b/>
          <w:bCs/>
          <w:sz w:val="22"/>
          <w:szCs w:val="22"/>
        </w:rPr>
      </w:pPr>
      <w:r w:rsidRPr="00E80ADA">
        <w:rPr>
          <w:b/>
          <w:bCs/>
          <w:sz w:val="22"/>
          <w:szCs w:val="22"/>
        </w:rPr>
        <w:t>Dział Zamówień Publicznych</w:t>
      </w:r>
    </w:p>
    <w:p w14:paraId="51B43766" w14:textId="77777777" w:rsidR="00FB7F50" w:rsidRPr="002245BE" w:rsidRDefault="00E80ADA" w:rsidP="00FB7F50">
      <w:pPr>
        <w:rPr>
          <w:sz w:val="22"/>
          <w:szCs w:val="22"/>
        </w:rPr>
      </w:pPr>
      <w:r w:rsidRPr="00E80AD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80ADA">
        <w:rPr>
          <w:sz w:val="22"/>
          <w:szCs w:val="22"/>
        </w:rPr>
        <w:t>30</w:t>
      </w:r>
    </w:p>
    <w:p w14:paraId="09BE338D" w14:textId="77777777" w:rsidR="00FB7F50" w:rsidRPr="002245BE" w:rsidRDefault="00E80ADA" w:rsidP="00FB7F50">
      <w:pPr>
        <w:rPr>
          <w:sz w:val="22"/>
          <w:szCs w:val="22"/>
        </w:rPr>
      </w:pPr>
      <w:r w:rsidRPr="00E80AD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80ADA">
        <w:rPr>
          <w:sz w:val="22"/>
          <w:szCs w:val="22"/>
        </w:rPr>
        <w:t>Kraków</w:t>
      </w:r>
    </w:p>
    <w:p w14:paraId="60CC667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C84A11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80ADA" w:rsidRPr="00607F9B" w14:paraId="326955F9" w14:textId="77777777" w:rsidTr="00977849">
        <w:trPr>
          <w:trHeight w:val="638"/>
        </w:trPr>
        <w:tc>
          <w:tcPr>
            <w:tcW w:w="959" w:type="dxa"/>
            <w:shd w:val="clear" w:color="auto" w:fill="auto"/>
          </w:tcPr>
          <w:p w14:paraId="272443AD" w14:textId="77777777" w:rsidR="00E80ADA" w:rsidRPr="00607F9B" w:rsidRDefault="00E80ADA" w:rsidP="009778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544FB4C" w14:textId="77777777" w:rsidR="00E80ADA" w:rsidRPr="00607F9B" w:rsidRDefault="00E80ADA" w:rsidP="0097784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80AD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80AD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80ADA">
              <w:rPr>
                <w:b/>
                <w:bCs/>
                <w:sz w:val="22"/>
                <w:szCs w:val="22"/>
              </w:rPr>
              <w:t>Dokończenie budowy wewnętrznych linii zasilających w pawilonie B-2 na terenie AGH w  Krakowie. DE-dzp.272-232/24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80ADA">
              <w:rPr>
                <w:b/>
                <w:sz w:val="22"/>
                <w:szCs w:val="22"/>
              </w:rPr>
              <w:t>DE-dzp.272-232/24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E13F04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80ADA" w14:paraId="7F385259" w14:textId="77777777" w:rsidTr="009778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DF482F8" w14:textId="77777777" w:rsidR="00E80ADA" w:rsidRPr="00D26ED6" w:rsidRDefault="00E80ADA" w:rsidP="0097784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80ADA">
              <w:rPr>
                <w:b/>
                <w:sz w:val="22"/>
                <w:szCs w:val="22"/>
              </w:rPr>
              <w:t>BDTS Sp. z o.o.</w:t>
            </w:r>
          </w:p>
          <w:p w14:paraId="18513505" w14:textId="77777777" w:rsidR="00E80ADA" w:rsidRPr="009F0E5C" w:rsidRDefault="00E80ADA" w:rsidP="00977849">
            <w:pPr>
              <w:jc w:val="both"/>
              <w:rPr>
                <w:bCs/>
                <w:sz w:val="22"/>
                <w:szCs w:val="22"/>
              </w:rPr>
            </w:pPr>
            <w:r w:rsidRPr="00E80ADA">
              <w:rPr>
                <w:bCs/>
                <w:sz w:val="22"/>
                <w:szCs w:val="22"/>
              </w:rPr>
              <w:t xml:space="preserve">Stanisława </w:t>
            </w:r>
            <w:proofErr w:type="spellStart"/>
            <w:r w:rsidRPr="00E80ADA">
              <w:rPr>
                <w:bCs/>
                <w:sz w:val="22"/>
                <w:szCs w:val="22"/>
              </w:rPr>
              <w:t>Działowskiego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80ADA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E6BBAE2" w14:textId="77777777" w:rsidR="00E80ADA" w:rsidRPr="009F0E5C" w:rsidRDefault="00E80ADA" w:rsidP="00977849">
            <w:pPr>
              <w:jc w:val="both"/>
              <w:rPr>
                <w:bCs/>
                <w:sz w:val="22"/>
                <w:szCs w:val="22"/>
              </w:rPr>
            </w:pPr>
            <w:r w:rsidRPr="00E80ADA">
              <w:rPr>
                <w:bCs/>
                <w:sz w:val="22"/>
                <w:szCs w:val="22"/>
              </w:rPr>
              <w:t>30-399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80ADA">
              <w:rPr>
                <w:bCs/>
                <w:sz w:val="22"/>
                <w:szCs w:val="22"/>
              </w:rPr>
              <w:t>Kraków</w:t>
            </w:r>
          </w:p>
          <w:p w14:paraId="05ED678B" w14:textId="77777777" w:rsidR="00E80ADA" w:rsidRPr="00D26ED6" w:rsidRDefault="00E80ADA" w:rsidP="0097784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A9E149" w14:textId="77777777" w:rsidR="00E80ADA" w:rsidRDefault="00E80ADA" w:rsidP="0097784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80ADA">
              <w:rPr>
                <w:sz w:val="22"/>
                <w:szCs w:val="22"/>
              </w:rPr>
              <w:t>Dokończenie budowy wewnętrznych linii zasilających w pawilonie B-2 na terenie AGH w  Krakowie. DE-dzp.272-232/24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334AAA7" w14:textId="77777777" w:rsidR="00E80ADA" w:rsidRPr="00D26ED6" w:rsidRDefault="00E80ADA" w:rsidP="0097784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80ADA">
              <w:rPr>
                <w:b/>
                <w:sz w:val="22"/>
                <w:szCs w:val="22"/>
              </w:rPr>
              <w:t>386 881.94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6838956" w14:textId="77777777" w:rsidR="00E80ADA" w:rsidRDefault="00E80ADA" w:rsidP="0097784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EBC23A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701"/>
        <w:gridCol w:w="2410"/>
        <w:gridCol w:w="2268"/>
      </w:tblGrid>
      <w:tr w:rsidR="00930F63" w:rsidRPr="008567C7" w14:paraId="4F97C716" w14:textId="77777777" w:rsidTr="00930F63">
        <w:trPr>
          <w:trHeight w:val="510"/>
        </w:trPr>
        <w:tc>
          <w:tcPr>
            <w:tcW w:w="709" w:type="dxa"/>
            <w:vAlign w:val="center"/>
          </w:tcPr>
          <w:p w14:paraId="02B1B417" w14:textId="77777777" w:rsidR="00930F63" w:rsidRPr="008567C7" w:rsidRDefault="00930F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14:paraId="76567CB7" w14:textId="77777777" w:rsidR="00930F63" w:rsidRPr="008567C7" w:rsidRDefault="00930F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6EFB78AF" w14:textId="77777777" w:rsidR="00930F63" w:rsidRPr="008567C7" w:rsidRDefault="00930F6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14:paraId="4051BA40" w14:textId="77777777" w:rsidR="00930F63" w:rsidRPr="008567C7" w:rsidRDefault="00930F6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2268" w:type="dxa"/>
            <w:vAlign w:val="center"/>
          </w:tcPr>
          <w:p w14:paraId="549E14FB" w14:textId="77777777" w:rsidR="00930F63" w:rsidRPr="008567C7" w:rsidRDefault="00930F6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30F63" w:rsidRPr="008567C7" w14:paraId="2F21B637" w14:textId="77777777" w:rsidTr="00930F63">
        <w:tc>
          <w:tcPr>
            <w:tcW w:w="709" w:type="dxa"/>
            <w:vAlign w:val="center"/>
          </w:tcPr>
          <w:p w14:paraId="0CBD7209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19" w:type="dxa"/>
            <w:vAlign w:val="center"/>
          </w:tcPr>
          <w:p w14:paraId="5ACC6AFB" w14:textId="77777777" w:rsidR="00930F63" w:rsidRPr="002B6761" w:rsidRDefault="00930F63" w:rsidP="0097784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/>
                <w:sz w:val="18"/>
                <w:szCs w:val="18"/>
              </w:rPr>
              <w:t>BDTS Sp. z o.o.</w:t>
            </w:r>
          </w:p>
          <w:p w14:paraId="6F31035C" w14:textId="77777777" w:rsidR="00930F63" w:rsidRPr="008567C7" w:rsidRDefault="00930F63" w:rsidP="009778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Stanisława </w:t>
            </w:r>
            <w:proofErr w:type="spellStart"/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Działowskiego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65ADB01" w14:textId="77777777" w:rsidR="00930F63" w:rsidRPr="001B7815" w:rsidRDefault="00930F63" w:rsidP="0097784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30-399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26909580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14:paraId="13C404B4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1D1E514D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30F63" w:rsidRPr="008567C7" w14:paraId="0FC7BB80" w14:textId="77777777" w:rsidTr="00930F63">
        <w:tc>
          <w:tcPr>
            <w:tcW w:w="709" w:type="dxa"/>
            <w:vAlign w:val="center"/>
          </w:tcPr>
          <w:p w14:paraId="3B581B25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14:paraId="3E163900" w14:textId="77777777" w:rsidR="00930F63" w:rsidRPr="002B6761" w:rsidRDefault="00930F63" w:rsidP="0097784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/>
                <w:sz w:val="18"/>
                <w:szCs w:val="18"/>
              </w:rPr>
              <w:t>P.M. ELEKTRO-MAX PIOTR MOROŃSKI</w:t>
            </w:r>
          </w:p>
          <w:p w14:paraId="759597AD" w14:textId="77777777" w:rsidR="00930F63" w:rsidRPr="008567C7" w:rsidRDefault="00930F63" w:rsidP="009778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Pod Akacjami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6E8D085" w14:textId="77777777" w:rsidR="00930F63" w:rsidRPr="001B7815" w:rsidRDefault="00930F63" w:rsidP="0097784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32-091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Michałowice</w:t>
            </w:r>
          </w:p>
        </w:tc>
        <w:tc>
          <w:tcPr>
            <w:tcW w:w="1701" w:type="dxa"/>
            <w:vAlign w:val="center"/>
          </w:tcPr>
          <w:p w14:paraId="2C943DC8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55,42</w:t>
            </w:r>
          </w:p>
        </w:tc>
        <w:tc>
          <w:tcPr>
            <w:tcW w:w="2410" w:type="dxa"/>
            <w:vAlign w:val="center"/>
          </w:tcPr>
          <w:p w14:paraId="4E12F5BA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7E2FEDEE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95,42</w:t>
            </w:r>
          </w:p>
        </w:tc>
      </w:tr>
      <w:tr w:rsidR="00930F63" w:rsidRPr="008567C7" w14:paraId="0C51492B" w14:textId="77777777" w:rsidTr="00930F63">
        <w:tc>
          <w:tcPr>
            <w:tcW w:w="709" w:type="dxa"/>
            <w:vAlign w:val="center"/>
          </w:tcPr>
          <w:p w14:paraId="7C70D0AC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14:paraId="0F025903" w14:textId="77777777" w:rsidR="00930F63" w:rsidRPr="002B6761" w:rsidRDefault="00930F63" w:rsidP="0097784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/>
                <w:sz w:val="18"/>
                <w:szCs w:val="18"/>
              </w:rPr>
              <w:t>Firma Usługowo-Handlowa „ELEKTRYK” Bolesław Winiarski</w:t>
            </w:r>
          </w:p>
          <w:p w14:paraId="681D8BBF" w14:textId="77777777" w:rsidR="00930F63" w:rsidRPr="008567C7" w:rsidRDefault="00930F63" w:rsidP="009778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Męcina Wielka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0871F6A" w14:textId="77777777" w:rsidR="00930F63" w:rsidRPr="001B7815" w:rsidRDefault="00930F63" w:rsidP="0097784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38-307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Sękowa</w:t>
            </w:r>
          </w:p>
        </w:tc>
        <w:tc>
          <w:tcPr>
            <w:tcW w:w="1701" w:type="dxa"/>
            <w:vAlign w:val="center"/>
          </w:tcPr>
          <w:p w14:paraId="6ACCF71A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55,14</w:t>
            </w:r>
          </w:p>
        </w:tc>
        <w:tc>
          <w:tcPr>
            <w:tcW w:w="2410" w:type="dxa"/>
            <w:vAlign w:val="center"/>
          </w:tcPr>
          <w:p w14:paraId="5430993B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5BA2B6F2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95,14</w:t>
            </w:r>
          </w:p>
        </w:tc>
      </w:tr>
      <w:tr w:rsidR="00930F63" w:rsidRPr="008567C7" w14:paraId="61F384EE" w14:textId="77777777" w:rsidTr="00930F63">
        <w:tc>
          <w:tcPr>
            <w:tcW w:w="709" w:type="dxa"/>
            <w:vAlign w:val="center"/>
          </w:tcPr>
          <w:p w14:paraId="2570B5A3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14:paraId="6FF4FED6" w14:textId="77777777" w:rsidR="00930F63" w:rsidRPr="002B6761" w:rsidRDefault="00930F63" w:rsidP="0097784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/>
                <w:sz w:val="18"/>
                <w:szCs w:val="18"/>
              </w:rPr>
              <w:t>P.P.M. Elektro-Naft  Jan Niziołek</w:t>
            </w:r>
          </w:p>
          <w:p w14:paraId="24E142AB" w14:textId="77777777" w:rsidR="00930F63" w:rsidRPr="008567C7" w:rsidRDefault="00930F63" w:rsidP="009778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Forteczna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0C75563" w14:textId="77777777" w:rsidR="00930F63" w:rsidRPr="001B7815" w:rsidRDefault="00930F63" w:rsidP="0097784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30-437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2A23AACE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50,93</w:t>
            </w:r>
          </w:p>
        </w:tc>
        <w:tc>
          <w:tcPr>
            <w:tcW w:w="2410" w:type="dxa"/>
            <w:vAlign w:val="center"/>
          </w:tcPr>
          <w:p w14:paraId="355C73C8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77E687C5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90,93</w:t>
            </w:r>
          </w:p>
        </w:tc>
      </w:tr>
      <w:tr w:rsidR="00930F63" w:rsidRPr="008567C7" w14:paraId="0C3A6FF6" w14:textId="77777777" w:rsidTr="00930F63">
        <w:tc>
          <w:tcPr>
            <w:tcW w:w="709" w:type="dxa"/>
            <w:vAlign w:val="center"/>
          </w:tcPr>
          <w:p w14:paraId="563F7BBF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5C7B2DB2" w14:textId="77777777" w:rsidR="00930F63" w:rsidRPr="002B6761" w:rsidRDefault="00930F63" w:rsidP="0097784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</w:t>
            </w:r>
            <w:proofErr w:type="spellStart"/>
            <w:r w:rsidRPr="00E80ADA">
              <w:rPr>
                <w:rFonts w:ascii="Times New Roman" w:hAnsi="Times New Roman" w:cs="Times New Roman"/>
                <w:b/>
                <w:sz w:val="18"/>
                <w:szCs w:val="18"/>
              </w:rPr>
              <w:t>Produkcyjno</w:t>
            </w:r>
            <w:proofErr w:type="spellEnd"/>
            <w:r w:rsidRPr="00E80AD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Usługowe MONTEX Sp. z o.o.</w:t>
            </w:r>
          </w:p>
          <w:p w14:paraId="7C94E14C" w14:textId="77777777" w:rsidR="00930F63" w:rsidRPr="008567C7" w:rsidRDefault="00930F63" w:rsidP="009778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Racławicka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694266E" w14:textId="77777777" w:rsidR="00930F63" w:rsidRPr="001B7815" w:rsidRDefault="00930F63" w:rsidP="0097784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30-017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2C9333B0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49,26</w:t>
            </w:r>
          </w:p>
        </w:tc>
        <w:tc>
          <w:tcPr>
            <w:tcW w:w="2410" w:type="dxa"/>
            <w:vAlign w:val="center"/>
          </w:tcPr>
          <w:p w14:paraId="2632A5CE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406F631F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89,26</w:t>
            </w:r>
          </w:p>
        </w:tc>
      </w:tr>
      <w:tr w:rsidR="00930F63" w:rsidRPr="008567C7" w14:paraId="72F6111E" w14:textId="77777777" w:rsidTr="00930F63">
        <w:tc>
          <w:tcPr>
            <w:tcW w:w="709" w:type="dxa"/>
            <w:vAlign w:val="center"/>
          </w:tcPr>
          <w:p w14:paraId="38E5DFB9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19" w:type="dxa"/>
            <w:vAlign w:val="center"/>
          </w:tcPr>
          <w:p w14:paraId="65C48E40" w14:textId="77777777" w:rsidR="00930F63" w:rsidRPr="002B6761" w:rsidRDefault="00930F63" w:rsidP="0097784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80ADA">
              <w:rPr>
                <w:rFonts w:ascii="Times New Roman" w:hAnsi="Times New Roman" w:cs="Times New Roman"/>
                <w:b/>
                <w:sz w:val="18"/>
                <w:szCs w:val="18"/>
              </w:rPr>
              <w:t>Elektroinstalacje</w:t>
            </w:r>
            <w:proofErr w:type="spellEnd"/>
            <w:r w:rsidRPr="00E80AD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Zimny Paweł</w:t>
            </w:r>
          </w:p>
          <w:p w14:paraId="4092297B" w14:textId="77777777" w:rsidR="00930F63" w:rsidRPr="008567C7" w:rsidRDefault="00930F63" w:rsidP="0097784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Błogocice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424E33AB" w14:textId="661B3456" w:rsidR="00930F63" w:rsidRPr="001B7815" w:rsidRDefault="00930F63" w:rsidP="0097784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32-107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</w:t>
            </w:r>
            <w:r w:rsidRPr="00E80ADA">
              <w:rPr>
                <w:rFonts w:ascii="Times New Roman" w:hAnsi="Times New Roman" w:cs="Times New Roman"/>
                <w:bCs/>
                <w:sz w:val="18"/>
                <w:szCs w:val="18"/>
              </w:rPr>
              <w:t>łogocice</w:t>
            </w:r>
            <w:proofErr w:type="spellEnd"/>
          </w:p>
        </w:tc>
        <w:tc>
          <w:tcPr>
            <w:tcW w:w="1701" w:type="dxa"/>
            <w:vAlign w:val="center"/>
          </w:tcPr>
          <w:p w14:paraId="4D20F4BF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47,80</w:t>
            </w:r>
          </w:p>
        </w:tc>
        <w:tc>
          <w:tcPr>
            <w:tcW w:w="2410" w:type="dxa"/>
            <w:vAlign w:val="center"/>
          </w:tcPr>
          <w:p w14:paraId="045A2420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2E6BA718" w14:textId="77777777" w:rsidR="00930F63" w:rsidRPr="008567C7" w:rsidRDefault="00930F63" w:rsidP="009778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0ADA">
              <w:rPr>
                <w:rFonts w:ascii="Times New Roman" w:hAnsi="Times New Roman" w:cs="Times New Roman"/>
                <w:sz w:val="18"/>
                <w:szCs w:val="18"/>
              </w:rPr>
              <w:t xml:space="preserve">  87,80</w:t>
            </w:r>
          </w:p>
        </w:tc>
      </w:tr>
    </w:tbl>
    <w:p w14:paraId="64FB9E1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3ECAB4E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97485B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CC1939" w14:textId="77777777" w:rsidR="008F0DE6" w:rsidRDefault="008F0DE6">
      <w:r>
        <w:separator/>
      </w:r>
    </w:p>
  </w:endnote>
  <w:endnote w:type="continuationSeparator" w:id="0">
    <w:p w14:paraId="09EB4B88" w14:textId="77777777" w:rsidR="008F0DE6" w:rsidRDefault="008F0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ACEA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EA31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484242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C6B510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7A855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548A8E" w14:textId="77777777" w:rsidR="008F0DE6" w:rsidRDefault="008F0DE6">
      <w:r>
        <w:separator/>
      </w:r>
    </w:p>
  </w:footnote>
  <w:footnote w:type="continuationSeparator" w:id="0">
    <w:p w14:paraId="7E248FDB" w14:textId="77777777" w:rsidR="008F0DE6" w:rsidRDefault="008F0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8320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7689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4CF1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0DE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0DE6"/>
    <w:rsid w:val="00915B9E"/>
    <w:rsid w:val="00930F63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0ADA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A3618A"/>
  <w15:chartTrackingRefBased/>
  <w15:docId w15:val="{3E920AC9-FAF5-4834-8D89-E6BCC7840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260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2024-06-19T10:29:00Z</dcterms:created>
  <dcterms:modified xsi:type="dcterms:W3CDTF">2024-06-19T10:47:00Z</dcterms:modified>
</cp:coreProperties>
</file>