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FECD11" w14:textId="77777777" w:rsidR="00FB7F50" w:rsidRPr="002245BE" w:rsidRDefault="009B0DA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B0DA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B0DAA">
        <w:rPr>
          <w:sz w:val="22"/>
          <w:szCs w:val="22"/>
        </w:rPr>
        <w:t>2024-06-19</w:t>
      </w:r>
    </w:p>
    <w:p w14:paraId="1E0DEB88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7117888" w14:textId="77777777" w:rsidR="009B0DAA" w:rsidRPr="009B0DAA" w:rsidRDefault="009B0DAA" w:rsidP="00FB7F50">
      <w:pPr>
        <w:spacing w:after="40"/>
        <w:rPr>
          <w:b/>
          <w:bCs/>
          <w:sz w:val="22"/>
          <w:szCs w:val="22"/>
        </w:rPr>
      </w:pPr>
      <w:r w:rsidRPr="009B0DAA">
        <w:rPr>
          <w:b/>
          <w:bCs/>
          <w:sz w:val="22"/>
          <w:szCs w:val="22"/>
        </w:rPr>
        <w:t>Akademia Górniczo - Hutnicza</w:t>
      </w:r>
    </w:p>
    <w:p w14:paraId="1449AEC2" w14:textId="77777777" w:rsidR="009B0DAA" w:rsidRPr="009B0DAA" w:rsidRDefault="009B0DAA" w:rsidP="00FB7F50">
      <w:pPr>
        <w:spacing w:after="40"/>
        <w:rPr>
          <w:b/>
          <w:bCs/>
          <w:sz w:val="22"/>
          <w:szCs w:val="22"/>
        </w:rPr>
      </w:pPr>
      <w:r w:rsidRPr="009B0DAA">
        <w:rPr>
          <w:b/>
          <w:bCs/>
          <w:sz w:val="22"/>
          <w:szCs w:val="22"/>
        </w:rPr>
        <w:t>im. Stanisława Staszica w Krakowie</w:t>
      </w:r>
    </w:p>
    <w:p w14:paraId="69C2088A" w14:textId="77777777" w:rsidR="00FB7F50" w:rsidRPr="002245BE" w:rsidRDefault="009B0DAA" w:rsidP="00FB7F50">
      <w:pPr>
        <w:spacing w:after="40"/>
        <w:rPr>
          <w:b/>
          <w:bCs/>
          <w:sz w:val="22"/>
          <w:szCs w:val="22"/>
        </w:rPr>
      </w:pPr>
      <w:r w:rsidRPr="009B0DAA">
        <w:rPr>
          <w:b/>
          <w:bCs/>
          <w:sz w:val="22"/>
          <w:szCs w:val="22"/>
        </w:rPr>
        <w:t>Dział Zamówień Publicznych</w:t>
      </w:r>
    </w:p>
    <w:p w14:paraId="53CE7B96" w14:textId="77777777" w:rsidR="00FB7F50" w:rsidRPr="002245BE" w:rsidRDefault="009B0DAA" w:rsidP="00FB7F50">
      <w:pPr>
        <w:rPr>
          <w:sz w:val="22"/>
          <w:szCs w:val="22"/>
        </w:rPr>
      </w:pPr>
      <w:r w:rsidRPr="009B0DA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B0DAA">
        <w:rPr>
          <w:sz w:val="22"/>
          <w:szCs w:val="22"/>
        </w:rPr>
        <w:t>30</w:t>
      </w:r>
    </w:p>
    <w:p w14:paraId="33680116" w14:textId="77777777" w:rsidR="00FB7F50" w:rsidRPr="002245BE" w:rsidRDefault="009B0DAA" w:rsidP="00FB7F50">
      <w:pPr>
        <w:rPr>
          <w:sz w:val="22"/>
          <w:szCs w:val="22"/>
        </w:rPr>
      </w:pPr>
      <w:r w:rsidRPr="009B0DA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B0DAA">
        <w:rPr>
          <w:sz w:val="22"/>
          <w:szCs w:val="22"/>
        </w:rPr>
        <w:t>Kraków</w:t>
      </w:r>
    </w:p>
    <w:p w14:paraId="37FE696E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61F82E5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B0DAA" w:rsidRPr="00607F9B" w14:paraId="33E39F94" w14:textId="77777777" w:rsidTr="004B0799">
        <w:trPr>
          <w:trHeight w:val="638"/>
        </w:trPr>
        <w:tc>
          <w:tcPr>
            <w:tcW w:w="959" w:type="dxa"/>
            <w:shd w:val="clear" w:color="auto" w:fill="auto"/>
          </w:tcPr>
          <w:p w14:paraId="71ED4E2D" w14:textId="77777777" w:rsidR="009B0DAA" w:rsidRPr="00607F9B" w:rsidRDefault="009B0DAA" w:rsidP="004B079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7DCFD06" w14:textId="1685FFA3" w:rsidR="009B0DAA" w:rsidRPr="00607F9B" w:rsidRDefault="009B0DAA" w:rsidP="004B079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9B0DA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B0DA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B0DAA">
              <w:rPr>
                <w:b/>
                <w:bCs/>
                <w:sz w:val="22"/>
                <w:szCs w:val="22"/>
              </w:rPr>
              <w:t>Najem i serwis mat wejściowych w obiektach Miasteczka Studenckiego AGH - DE-dzp.272-63/24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3E6DC6C9" w14:textId="2DACD66D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B0DAA" w14:paraId="2E70EFF5" w14:textId="77777777" w:rsidTr="004B07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146FD494" w14:textId="77777777" w:rsidR="009B0DAA" w:rsidRPr="005620B8" w:rsidRDefault="009B0DAA" w:rsidP="004B0799">
            <w:pPr>
              <w:spacing w:before="60" w:after="4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5620B8">
              <w:rPr>
                <w:b/>
                <w:sz w:val="22"/>
                <w:szCs w:val="22"/>
                <w:lang w:val="en-US"/>
              </w:rPr>
              <w:t xml:space="preserve">Elis Textile Service Sp. z </w:t>
            </w:r>
            <w:proofErr w:type="spellStart"/>
            <w:r w:rsidRPr="005620B8">
              <w:rPr>
                <w:b/>
                <w:sz w:val="22"/>
                <w:szCs w:val="22"/>
                <w:lang w:val="en-US"/>
              </w:rPr>
              <w:t>o.o.</w:t>
            </w:r>
            <w:proofErr w:type="spellEnd"/>
          </w:p>
          <w:p w14:paraId="213AF727" w14:textId="77777777" w:rsidR="009B0DAA" w:rsidRPr="009F0E5C" w:rsidRDefault="009B0DAA" w:rsidP="004B0799">
            <w:pPr>
              <w:jc w:val="both"/>
              <w:rPr>
                <w:bCs/>
                <w:sz w:val="22"/>
                <w:szCs w:val="22"/>
              </w:rPr>
            </w:pPr>
            <w:r w:rsidRPr="009B0DAA">
              <w:rPr>
                <w:bCs/>
                <w:sz w:val="22"/>
                <w:szCs w:val="22"/>
              </w:rPr>
              <w:t>Duńska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B0DAA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E284E49" w14:textId="77777777" w:rsidR="009B0DAA" w:rsidRPr="009F0E5C" w:rsidRDefault="009B0DAA" w:rsidP="004B0799">
            <w:pPr>
              <w:jc w:val="both"/>
              <w:rPr>
                <w:bCs/>
                <w:sz w:val="22"/>
                <w:szCs w:val="22"/>
              </w:rPr>
            </w:pPr>
            <w:r w:rsidRPr="009B0DAA">
              <w:rPr>
                <w:bCs/>
                <w:sz w:val="22"/>
                <w:szCs w:val="22"/>
              </w:rPr>
              <w:t>83-330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B0DAA">
              <w:rPr>
                <w:bCs/>
                <w:sz w:val="22"/>
                <w:szCs w:val="22"/>
              </w:rPr>
              <w:t>Żukowo</w:t>
            </w:r>
          </w:p>
          <w:p w14:paraId="1B502C6D" w14:textId="77777777" w:rsidR="009B0DAA" w:rsidRPr="00D26ED6" w:rsidRDefault="009B0DAA" w:rsidP="004B07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DC50645" w14:textId="77777777" w:rsidR="009B0DAA" w:rsidRDefault="009B0DAA" w:rsidP="004B079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9B0DAA">
              <w:rPr>
                <w:sz w:val="22"/>
                <w:szCs w:val="22"/>
              </w:rPr>
              <w:t>Najem i serwis mat wejściowych w obiektach Miasteczka Studenckiego AGH - DE-dzp.272-63/24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3A8E7981" w14:textId="77777777" w:rsidR="009B0DAA" w:rsidRPr="00D26ED6" w:rsidRDefault="009B0DAA" w:rsidP="004B079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B0DAA">
              <w:rPr>
                <w:b/>
                <w:sz w:val="22"/>
                <w:szCs w:val="22"/>
              </w:rPr>
              <w:t>79 504.74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6D82E32" w14:textId="77777777" w:rsidR="009B0DAA" w:rsidRDefault="009B0DAA" w:rsidP="004B079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DB261E5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5620B8" w:rsidRPr="008567C7" w14:paraId="4327EC54" w14:textId="77777777" w:rsidTr="005620B8">
        <w:trPr>
          <w:trHeight w:val="510"/>
        </w:trPr>
        <w:tc>
          <w:tcPr>
            <w:tcW w:w="595" w:type="pct"/>
            <w:vAlign w:val="center"/>
          </w:tcPr>
          <w:p w14:paraId="7F626A80" w14:textId="77777777" w:rsidR="005620B8" w:rsidRPr="008567C7" w:rsidRDefault="005620B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7D9CA84F" w14:textId="77777777" w:rsidR="005620B8" w:rsidRPr="008567C7" w:rsidRDefault="005620B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7DF1C99E" w14:textId="77777777" w:rsidR="005620B8" w:rsidRPr="008567C7" w:rsidRDefault="005620B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0DA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3FD0BA65" w14:textId="77777777" w:rsidR="005620B8" w:rsidRPr="008567C7" w:rsidRDefault="005620B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0DAA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dodatkowej wymiany maty</w:t>
            </w:r>
          </w:p>
        </w:tc>
        <w:tc>
          <w:tcPr>
            <w:tcW w:w="715" w:type="pct"/>
            <w:vAlign w:val="center"/>
          </w:tcPr>
          <w:p w14:paraId="23926B37" w14:textId="77777777" w:rsidR="005620B8" w:rsidRPr="008567C7" w:rsidRDefault="005620B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620B8" w:rsidRPr="008567C7" w14:paraId="6495D268" w14:textId="77777777" w:rsidTr="005620B8">
        <w:tc>
          <w:tcPr>
            <w:tcW w:w="595" w:type="pct"/>
            <w:vAlign w:val="center"/>
          </w:tcPr>
          <w:p w14:paraId="6DA23A10" w14:textId="77777777" w:rsidR="005620B8" w:rsidRPr="008567C7" w:rsidRDefault="005620B8" w:rsidP="004B07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DA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039A7911" w14:textId="77777777" w:rsidR="005620B8" w:rsidRPr="005620B8" w:rsidRDefault="005620B8" w:rsidP="004B079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5620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Elis Textile Service Sp. z </w:t>
            </w:r>
            <w:proofErr w:type="spellStart"/>
            <w:r w:rsidRPr="005620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o.o.</w:t>
            </w:r>
            <w:proofErr w:type="spellEnd"/>
          </w:p>
          <w:p w14:paraId="58234163" w14:textId="77777777" w:rsidR="005620B8" w:rsidRPr="008567C7" w:rsidRDefault="005620B8" w:rsidP="004B079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0DAA">
              <w:rPr>
                <w:rFonts w:ascii="Times New Roman" w:hAnsi="Times New Roman" w:cs="Times New Roman"/>
                <w:bCs/>
                <w:sz w:val="18"/>
                <w:szCs w:val="18"/>
              </w:rPr>
              <w:t>Duńska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B0DAA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B90665A" w14:textId="77777777" w:rsidR="005620B8" w:rsidRPr="001B7815" w:rsidRDefault="005620B8" w:rsidP="004B079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0DAA">
              <w:rPr>
                <w:rFonts w:ascii="Times New Roman" w:hAnsi="Times New Roman" w:cs="Times New Roman"/>
                <w:bCs/>
                <w:sz w:val="18"/>
                <w:szCs w:val="18"/>
              </w:rPr>
              <w:t>83-330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B0DAA">
              <w:rPr>
                <w:rFonts w:ascii="Times New Roman" w:hAnsi="Times New Roman" w:cs="Times New Roman"/>
                <w:bCs/>
                <w:sz w:val="18"/>
                <w:szCs w:val="18"/>
              </w:rPr>
              <w:t>Żukowo</w:t>
            </w:r>
          </w:p>
        </w:tc>
        <w:tc>
          <w:tcPr>
            <w:tcW w:w="952" w:type="pct"/>
            <w:vAlign w:val="center"/>
          </w:tcPr>
          <w:p w14:paraId="4DB38068" w14:textId="77777777" w:rsidR="005620B8" w:rsidRPr="008567C7" w:rsidRDefault="005620B8" w:rsidP="004B07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DA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7A51FD54" w14:textId="77777777" w:rsidR="005620B8" w:rsidRPr="008567C7" w:rsidRDefault="005620B8" w:rsidP="004B07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DA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48A7B349" w14:textId="77777777" w:rsidR="005620B8" w:rsidRPr="008567C7" w:rsidRDefault="005620B8" w:rsidP="004B07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DA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5620B8" w:rsidRPr="008567C7" w14:paraId="4E783E8C" w14:textId="77777777" w:rsidTr="005620B8">
        <w:tc>
          <w:tcPr>
            <w:tcW w:w="595" w:type="pct"/>
            <w:vAlign w:val="center"/>
          </w:tcPr>
          <w:p w14:paraId="62B5C648" w14:textId="77777777" w:rsidR="005620B8" w:rsidRPr="008567C7" w:rsidRDefault="005620B8" w:rsidP="004B07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DA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7284A493" w14:textId="77777777" w:rsidR="005620B8" w:rsidRPr="005620B8" w:rsidRDefault="005620B8" w:rsidP="004B079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5620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MultiClean</w:t>
            </w:r>
            <w:proofErr w:type="spellEnd"/>
            <w:r w:rsidRPr="005620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Sp. z </w:t>
            </w:r>
            <w:proofErr w:type="spellStart"/>
            <w:r w:rsidRPr="005620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o.o.</w:t>
            </w:r>
            <w:proofErr w:type="spellEnd"/>
            <w:r w:rsidRPr="005620B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Sp. K.</w:t>
            </w:r>
          </w:p>
          <w:p w14:paraId="65AA953C" w14:textId="77777777" w:rsidR="005620B8" w:rsidRPr="008567C7" w:rsidRDefault="005620B8" w:rsidP="004B079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0DAA">
              <w:rPr>
                <w:rFonts w:ascii="Times New Roman" w:hAnsi="Times New Roman" w:cs="Times New Roman"/>
                <w:bCs/>
                <w:sz w:val="18"/>
                <w:szCs w:val="18"/>
              </w:rPr>
              <w:t>Polska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B0DAA">
              <w:rPr>
                <w:rFonts w:ascii="Times New Roman" w:hAnsi="Times New Roman" w:cs="Times New Roman"/>
                <w:bCs/>
                <w:sz w:val="18"/>
                <w:szCs w:val="18"/>
              </w:rPr>
              <w:t>114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C2C061F" w14:textId="77777777" w:rsidR="005620B8" w:rsidRPr="001B7815" w:rsidRDefault="005620B8" w:rsidP="004B079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0DAA">
              <w:rPr>
                <w:rFonts w:ascii="Times New Roman" w:hAnsi="Times New Roman" w:cs="Times New Roman"/>
                <w:bCs/>
                <w:sz w:val="18"/>
                <w:szCs w:val="18"/>
              </w:rPr>
              <w:t>60-401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B0DAA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952" w:type="pct"/>
            <w:vAlign w:val="center"/>
          </w:tcPr>
          <w:p w14:paraId="1FF3BF9C" w14:textId="77777777" w:rsidR="005620B8" w:rsidRPr="008567C7" w:rsidRDefault="005620B8" w:rsidP="004B07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DAA">
              <w:rPr>
                <w:rFonts w:ascii="Times New Roman" w:hAnsi="Times New Roman" w:cs="Times New Roman"/>
                <w:sz w:val="18"/>
                <w:szCs w:val="18"/>
              </w:rPr>
              <w:t xml:space="preserve">  58,63</w:t>
            </w:r>
          </w:p>
        </w:tc>
        <w:tc>
          <w:tcPr>
            <w:tcW w:w="952" w:type="pct"/>
            <w:vAlign w:val="center"/>
          </w:tcPr>
          <w:p w14:paraId="650A902C" w14:textId="77777777" w:rsidR="005620B8" w:rsidRPr="008567C7" w:rsidRDefault="005620B8" w:rsidP="004B07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DA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2ECB75F0" w14:textId="77777777" w:rsidR="005620B8" w:rsidRPr="008567C7" w:rsidRDefault="005620B8" w:rsidP="004B07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DAA">
              <w:rPr>
                <w:rFonts w:ascii="Times New Roman" w:hAnsi="Times New Roman" w:cs="Times New Roman"/>
                <w:sz w:val="18"/>
                <w:szCs w:val="18"/>
              </w:rPr>
              <w:t xml:space="preserve">  98,63</w:t>
            </w:r>
          </w:p>
        </w:tc>
      </w:tr>
    </w:tbl>
    <w:p w14:paraId="76045557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F4ACFE9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416E74D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6D5D42" w14:textId="77777777" w:rsidR="00B40F3A" w:rsidRDefault="00B40F3A">
      <w:r>
        <w:separator/>
      </w:r>
    </w:p>
  </w:endnote>
  <w:endnote w:type="continuationSeparator" w:id="0">
    <w:p w14:paraId="3E4209C5" w14:textId="77777777" w:rsidR="00B40F3A" w:rsidRDefault="00B40F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410CF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873ED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683157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DDAB81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ADCB1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0A5210" w14:textId="77777777" w:rsidR="00B40F3A" w:rsidRDefault="00B40F3A">
      <w:r>
        <w:separator/>
      </w:r>
    </w:p>
  </w:footnote>
  <w:footnote w:type="continuationSeparator" w:id="0">
    <w:p w14:paraId="24FF9EC8" w14:textId="77777777" w:rsidR="00B40F3A" w:rsidRDefault="00B40F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E5C05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D567D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C2DAB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0F3A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620B8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B0DAA"/>
    <w:rsid w:val="009F0E5C"/>
    <w:rsid w:val="00A029B8"/>
    <w:rsid w:val="00A17CDB"/>
    <w:rsid w:val="00AA02AC"/>
    <w:rsid w:val="00B32D12"/>
    <w:rsid w:val="00B40F3A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CD4969"/>
  <w15:chartTrackingRefBased/>
  <w15:docId w15:val="{0A7C2D9F-255A-4D4C-91E3-54973A805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2024-06-19T09:11:00Z</cp:lastPrinted>
  <dcterms:created xsi:type="dcterms:W3CDTF">2024-06-19T09:11:00Z</dcterms:created>
  <dcterms:modified xsi:type="dcterms:W3CDTF">2024-06-19T09:11:00Z</dcterms:modified>
</cp:coreProperties>
</file>