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C7FAA" w14:textId="77777777" w:rsidR="00FB7F50" w:rsidRPr="002245BE" w:rsidRDefault="002061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611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6117">
        <w:rPr>
          <w:sz w:val="22"/>
          <w:szCs w:val="22"/>
        </w:rPr>
        <w:t>2024-06-19</w:t>
      </w:r>
    </w:p>
    <w:p w14:paraId="2C0A8A1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5FFBA1" w14:textId="77777777" w:rsidR="00206117" w:rsidRPr="00206117" w:rsidRDefault="00206117" w:rsidP="00FB7F50">
      <w:pPr>
        <w:spacing w:after="40"/>
        <w:rPr>
          <w:b/>
          <w:bCs/>
          <w:sz w:val="22"/>
          <w:szCs w:val="22"/>
        </w:rPr>
      </w:pPr>
      <w:r w:rsidRPr="00206117">
        <w:rPr>
          <w:b/>
          <w:bCs/>
          <w:sz w:val="22"/>
          <w:szCs w:val="22"/>
        </w:rPr>
        <w:t>Akademia Górniczo - Hutnicza</w:t>
      </w:r>
    </w:p>
    <w:p w14:paraId="1C452B94" w14:textId="77777777" w:rsidR="00206117" w:rsidRPr="00206117" w:rsidRDefault="00206117" w:rsidP="00FB7F50">
      <w:pPr>
        <w:spacing w:after="40"/>
        <w:rPr>
          <w:b/>
          <w:bCs/>
          <w:sz w:val="22"/>
          <w:szCs w:val="22"/>
        </w:rPr>
      </w:pPr>
      <w:r w:rsidRPr="00206117">
        <w:rPr>
          <w:b/>
          <w:bCs/>
          <w:sz w:val="22"/>
          <w:szCs w:val="22"/>
        </w:rPr>
        <w:t>im. Stanisława Staszica w Krakowie</w:t>
      </w:r>
    </w:p>
    <w:p w14:paraId="24A5894F" w14:textId="77777777" w:rsidR="00FB7F50" w:rsidRPr="002245BE" w:rsidRDefault="00206117" w:rsidP="00FB7F50">
      <w:pPr>
        <w:spacing w:after="40"/>
        <w:rPr>
          <w:b/>
          <w:bCs/>
          <w:sz w:val="22"/>
          <w:szCs w:val="22"/>
        </w:rPr>
      </w:pPr>
      <w:r w:rsidRPr="00206117">
        <w:rPr>
          <w:b/>
          <w:bCs/>
          <w:sz w:val="22"/>
          <w:szCs w:val="22"/>
        </w:rPr>
        <w:t>Dział Zamówień Publicznych</w:t>
      </w:r>
    </w:p>
    <w:p w14:paraId="7D916C8B" w14:textId="77777777" w:rsidR="00FB7F50" w:rsidRPr="002245BE" w:rsidRDefault="00206117" w:rsidP="00FB7F50">
      <w:pPr>
        <w:rPr>
          <w:sz w:val="22"/>
          <w:szCs w:val="22"/>
        </w:rPr>
      </w:pPr>
      <w:r w:rsidRPr="0020611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06117">
        <w:rPr>
          <w:sz w:val="22"/>
          <w:szCs w:val="22"/>
        </w:rPr>
        <w:t>30</w:t>
      </w:r>
    </w:p>
    <w:p w14:paraId="4EFE1053" w14:textId="77777777" w:rsidR="00FB7F50" w:rsidRPr="002245BE" w:rsidRDefault="00206117" w:rsidP="00FB7F50">
      <w:pPr>
        <w:rPr>
          <w:sz w:val="22"/>
          <w:szCs w:val="22"/>
        </w:rPr>
      </w:pPr>
      <w:r w:rsidRPr="0020611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06117">
        <w:rPr>
          <w:sz w:val="22"/>
          <w:szCs w:val="22"/>
        </w:rPr>
        <w:t>Kraków</w:t>
      </w:r>
    </w:p>
    <w:p w14:paraId="03C5158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AD67EB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06117" w:rsidRPr="00607F9B" w14:paraId="02C13EEE" w14:textId="77777777" w:rsidTr="00E9677D">
        <w:trPr>
          <w:trHeight w:val="638"/>
        </w:trPr>
        <w:tc>
          <w:tcPr>
            <w:tcW w:w="959" w:type="dxa"/>
            <w:shd w:val="clear" w:color="auto" w:fill="auto"/>
          </w:tcPr>
          <w:p w14:paraId="51C7A9DD" w14:textId="77777777" w:rsidR="00206117" w:rsidRPr="00607F9B" w:rsidRDefault="00206117" w:rsidP="00E967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CC6164" w14:textId="2C17F9EC" w:rsidR="00206117" w:rsidRPr="00607F9B" w:rsidRDefault="00206117" w:rsidP="00E967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06117">
              <w:rPr>
                <w:sz w:val="22"/>
                <w:szCs w:val="22"/>
              </w:rPr>
              <w:t>przetarg</w:t>
            </w:r>
            <w:r w:rsidR="00855A2E">
              <w:rPr>
                <w:sz w:val="22"/>
                <w:szCs w:val="22"/>
              </w:rPr>
              <w:t>u</w:t>
            </w:r>
            <w:r w:rsidRPr="00206117">
              <w:rPr>
                <w:sz w:val="22"/>
                <w:szCs w:val="22"/>
              </w:rPr>
              <w:t xml:space="preserve"> nieograniczon</w:t>
            </w:r>
            <w:r w:rsidR="00855A2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6117">
              <w:rPr>
                <w:b/>
                <w:bCs/>
                <w:sz w:val="22"/>
                <w:szCs w:val="22"/>
              </w:rPr>
              <w:t>Dostaw</w:t>
            </w:r>
            <w:r w:rsidR="00855A2E">
              <w:rPr>
                <w:b/>
                <w:bCs/>
                <w:sz w:val="22"/>
                <w:szCs w:val="22"/>
              </w:rPr>
              <w:t>ę</w:t>
            </w:r>
            <w:r w:rsidRPr="00206117">
              <w:rPr>
                <w:b/>
                <w:bCs/>
                <w:sz w:val="22"/>
                <w:szCs w:val="22"/>
              </w:rPr>
              <w:t xml:space="preserve"> 2 szt. laptopów na potrzeby </w:t>
            </w:r>
            <w:proofErr w:type="spellStart"/>
            <w:r w:rsidRPr="00206117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6117">
              <w:rPr>
                <w:b/>
                <w:sz w:val="22"/>
                <w:szCs w:val="22"/>
              </w:rPr>
              <w:t>DE-dzp.272-211/24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A97DED7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06117" w14:paraId="7629DAE5" w14:textId="77777777" w:rsidTr="00E9677D">
        <w:trPr>
          <w:cantSplit/>
        </w:trPr>
        <w:tc>
          <w:tcPr>
            <w:tcW w:w="9498" w:type="dxa"/>
          </w:tcPr>
          <w:p w14:paraId="3F4CC8A8" w14:textId="77777777" w:rsidR="00206117" w:rsidRPr="00D26ED6" w:rsidRDefault="00206117" w:rsidP="00E967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06117">
              <w:rPr>
                <w:b/>
                <w:sz w:val="22"/>
                <w:szCs w:val="22"/>
              </w:rPr>
              <w:t>PROGRESS Systemy Komputerowe Sp. z o.o.</w:t>
            </w:r>
          </w:p>
          <w:p w14:paraId="7FBAAABF" w14:textId="77777777" w:rsidR="00206117" w:rsidRPr="009F0E5C" w:rsidRDefault="00206117" w:rsidP="00E9677D">
            <w:pPr>
              <w:jc w:val="both"/>
              <w:rPr>
                <w:bCs/>
                <w:sz w:val="22"/>
                <w:szCs w:val="22"/>
              </w:rPr>
            </w:pPr>
            <w:r w:rsidRPr="00206117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117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3559CC" w14:textId="77777777" w:rsidR="00206117" w:rsidRPr="009F0E5C" w:rsidRDefault="00206117" w:rsidP="00E9677D">
            <w:pPr>
              <w:jc w:val="both"/>
              <w:rPr>
                <w:bCs/>
                <w:sz w:val="22"/>
                <w:szCs w:val="22"/>
              </w:rPr>
            </w:pPr>
            <w:r w:rsidRPr="00206117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117">
              <w:rPr>
                <w:bCs/>
                <w:sz w:val="22"/>
                <w:szCs w:val="22"/>
              </w:rPr>
              <w:t>Kraków</w:t>
            </w:r>
          </w:p>
          <w:p w14:paraId="14C2BD0E" w14:textId="77777777" w:rsidR="00206117" w:rsidRDefault="00206117" w:rsidP="00E967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DB82AD" w14:textId="77777777" w:rsidR="00206117" w:rsidRDefault="00206117" w:rsidP="00E967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0611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6117">
              <w:rPr>
                <w:sz w:val="22"/>
                <w:szCs w:val="22"/>
              </w:rPr>
              <w:t>Dostawa 1szt. laptopa wg konfiguracji 1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930F05A" w14:textId="77777777" w:rsidR="00206117" w:rsidRPr="00211A34" w:rsidRDefault="00206117" w:rsidP="00E967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06117">
              <w:rPr>
                <w:b/>
                <w:sz w:val="22"/>
                <w:szCs w:val="22"/>
              </w:rPr>
              <w:t>7 995.00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818DCE" w14:textId="77777777" w:rsidR="00206117" w:rsidRDefault="00206117" w:rsidP="00E9677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206117" w14:paraId="225357FF" w14:textId="77777777" w:rsidTr="00E9677D">
        <w:trPr>
          <w:cantSplit/>
        </w:trPr>
        <w:tc>
          <w:tcPr>
            <w:tcW w:w="9498" w:type="dxa"/>
          </w:tcPr>
          <w:p w14:paraId="3EBF72D6" w14:textId="77777777" w:rsidR="00206117" w:rsidRPr="00D26ED6" w:rsidRDefault="00206117" w:rsidP="00E967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06117">
              <w:rPr>
                <w:b/>
                <w:sz w:val="22"/>
                <w:szCs w:val="22"/>
              </w:rPr>
              <w:t>PIXEL Centrum Komputerowe Tomasz Dziedzic</w:t>
            </w:r>
          </w:p>
          <w:p w14:paraId="51A54818" w14:textId="77777777" w:rsidR="00206117" w:rsidRPr="009F0E5C" w:rsidRDefault="00206117" w:rsidP="00E9677D">
            <w:pPr>
              <w:jc w:val="both"/>
              <w:rPr>
                <w:bCs/>
                <w:sz w:val="22"/>
                <w:szCs w:val="22"/>
              </w:rPr>
            </w:pPr>
            <w:r w:rsidRPr="00206117">
              <w:rPr>
                <w:bCs/>
                <w:sz w:val="22"/>
                <w:szCs w:val="22"/>
              </w:rPr>
              <w:t>Wolica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117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CB9E14" w14:textId="77777777" w:rsidR="00206117" w:rsidRPr="009F0E5C" w:rsidRDefault="00206117" w:rsidP="00E9677D">
            <w:pPr>
              <w:jc w:val="both"/>
              <w:rPr>
                <w:bCs/>
                <w:sz w:val="22"/>
                <w:szCs w:val="22"/>
              </w:rPr>
            </w:pPr>
            <w:r w:rsidRPr="00206117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117">
              <w:rPr>
                <w:bCs/>
                <w:sz w:val="22"/>
                <w:szCs w:val="22"/>
              </w:rPr>
              <w:t>Łubnice</w:t>
            </w:r>
          </w:p>
          <w:p w14:paraId="3A7C4B8B" w14:textId="77777777" w:rsidR="00206117" w:rsidRDefault="00206117" w:rsidP="00E967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6AEB03" w14:textId="77777777" w:rsidR="00206117" w:rsidRDefault="00206117" w:rsidP="00E967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0611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6117">
              <w:rPr>
                <w:sz w:val="22"/>
                <w:szCs w:val="22"/>
              </w:rPr>
              <w:t>Dostawa 1 szt. laptopa wg konfiguracji 2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9C6B1ED" w14:textId="77777777" w:rsidR="00206117" w:rsidRPr="00211A34" w:rsidRDefault="00206117" w:rsidP="00E967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06117">
              <w:rPr>
                <w:b/>
                <w:sz w:val="22"/>
                <w:szCs w:val="22"/>
              </w:rPr>
              <w:t>4 254.57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A490C9" w14:textId="77777777" w:rsidR="00206117" w:rsidRDefault="00206117" w:rsidP="00E9677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263978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0831199" w14:textId="77777777" w:rsidTr="00596EA3">
        <w:tc>
          <w:tcPr>
            <w:tcW w:w="2169" w:type="dxa"/>
            <w:shd w:val="clear" w:color="auto" w:fill="F3F3F3"/>
          </w:tcPr>
          <w:p w14:paraId="71B99B6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88B3AB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0598F2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6D47B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06117" w:rsidRPr="00834EF4" w14:paraId="4B3F547F" w14:textId="77777777" w:rsidTr="00E9677D">
        <w:tc>
          <w:tcPr>
            <w:tcW w:w="2169" w:type="dxa"/>
            <w:shd w:val="clear" w:color="auto" w:fill="auto"/>
          </w:tcPr>
          <w:p w14:paraId="2F46F82B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6117">
              <w:rPr>
                <w:sz w:val="20"/>
                <w:szCs w:val="20"/>
              </w:rPr>
              <w:t>Dostawa 1szt. laptopa wg konfiguracji 1</w:t>
            </w:r>
          </w:p>
        </w:tc>
        <w:tc>
          <w:tcPr>
            <w:tcW w:w="2793" w:type="dxa"/>
            <w:shd w:val="clear" w:color="auto" w:fill="auto"/>
          </w:tcPr>
          <w:p w14:paraId="50AB5E70" w14:textId="77777777" w:rsidR="00206117" w:rsidRPr="00211A34" w:rsidRDefault="00206117" w:rsidP="00E967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6117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5952E034" w14:textId="77777777" w:rsidR="00206117" w:rsidRPr="00211A34" w:rsidRDefault="00206117" w:rsidP="00E9677D">
            <w:pPr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27</w:t>
            </w:r>
          </w:p>
          <w:p w14:paraId="5B700BD9" w14:textId="77777777" w:rsidR="00206117" w:rsidRPr="00211A34" w:rsidRDefault="00206117" w:rsidP="00E9677D">
            <w:pPr>
              <w:spacing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4835F51" w14:textId="77777777" w:rsidR="00206117" w:rsidRPr="00206117" w:rsidRDefault="00206117" w:rsidP="00E9677D">
            <w:pPr>
              <w:spacing w:before="40" w:after="40"/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1 - Cena - 60.00</w:t>
            </w:r>
          </w:p>
          <w:p w14:paraId="6EEC9E4F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822E85" w14:textId="77777777" w:rsidR="00206117" w:rsidRPr="00211A34" w:rsidRDefault="00206117" w:rsidP="00E9677D">
            <w:pPr>
              <w:jc w:val="center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 xml:space="preserve">  100,00</w:t>
            </w:r>
          </w:p>
        </w:tc>
      </w:tr>
      <w:tr w:rsidR="00206117" w:rsidRPr="00834EF4" w14:paraId="1D8FC3FD" w14:textId="77777777" w:rsidTr="00E9677D">
        <w:tc>
          <w:tcPr>
            <w:tcW w:w="2169" w:type="dxa"/>
            <w:shd w:val="clear" w:color="auto" w:fill="auto"/>
          </w:tcPr>
          <w:p w14:paraId="57995E1B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6117">
              <w:rPr>
                <w:sz w:val="20"/>
                <w:szCs w:val="20"/>
              </w:rPr>
              <w:t>Dostawa 1szt. laptopa wg konfiguracji 1</w:t>
            </w:r>
          </w:p>
        </w:tc>
        <w:tc>
          <w:tcPr>
            <w:tcW w:w="2793" w:type="dxa"/>
            <w:shd w:val="clear" w:color="auto" w:fill="auto"/>
          </w:tcPr>
          <w:p w14:paraId="31BC2713" w14:textId="77777777" w:rsidR="00206117" w:rsidRPr="00211A34" w:rsidRDefault="00206117" w:rsidP="00E967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6117">
              <w:rPr>
                <w:b/>
                <w:bCs/>
                <w:sz w:val="20"/>
                <w:szCs w:val="20"/>
              </w:rPr>
              <w:t>PIXEL Centrum Komputerowe Tomasz Dziedzic</w:t>
            </w:r>
          </w:p>
          <w:p w14:paraId="1A33C1A5" w14:textId="77777777" w:rsidR="00206117" w:rsidRPr="00211A34" w:rsidRDefault="00206117" w:rsidP="00E9677D">
            <w:pPr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lastRenderedPageBreak/>
              <w:t>Wolica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60</w:t>
            </w:r>
          </w:p>
          <w:p w14:paraId="4E98A431" w14:textId="77777777" w:rsidR="00206117" w:rsidRPr="00211A34" w:rsidRDefault="00206117" w:rsidP="00E9677D">
            <w:pPr>
              <w:spacing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28-232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Łubnice</w:t>
            </w:r>
          </w:p>
        </w:tc>
        <w:tc>
          <w:tcPr>
            <w:tcW w:w="2976" w:type="dxa"/>
            <w:shd w:val="clear" w:color="auto" w:fill="auto"/>
          </w:tcPr>
          <w:p w14:paraId="50DFD00E" w14:textId="77777777" w:rsidR="00206117" w:rsidRPr="00206117" w:rsidRDefault="00206117" w:rsidP="00E9677D">
            <w:pPr>
              <w:spacing w:before="40" w:after="40"/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lastRenderedPageBreak/>
              <w:t>1 - Cena - 50.68</w:t>
            </w:r>
          </w:p>
          <w:p w14:paraId="353D8446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 xml:space="preserve">2 - Termin realizacji zamówienia </w:t>
            </w:r>
            <w:r w:rsidRPr="00206117">
              <w:rPr>
                <w:sz w:val="20"/>
                <w:szCs w:val="20"/>
              </w:rPr>
              <w:lastRenderedPageBreak/>
              <w:t>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084D72" w14:textId="77777777" w:rsidR="00206117" w:rsidRPr="00211A34" w:rsidRDefault="00206117" w:rsidP="00E9677D">
            <w:pPr>
              <w:jc w:val="center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lastRenderedPageBreak/>
              <w:t xml:space="preserve">  90,68</w:t>
            </w:r>
          </w:p>
        </w:tc>
      </w:tr>
      <w:tr w:rsidR="00206117" w:rsidRPr="00834EF4" w14:paraId="7F793727" w14:textId="77777777" w:rsidTr="00E9677D">
        <w:tc>
          <w:tcPr>
            <w:tcW w:w="2169" w:type="dxa"/>
            <w:shd w:val="clear" w:color="auto" w:fill="auto"/>
          </w:tcPr>
          <w:p w14:paraId="2F5E95E1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6117">
              <w:rPr>
                <w:sz w:val="20"/>
                <w:szCs w:val="20"/>
              </w:rPr>
              <w:t>Dostawa 1 szt. laptopa wg konfiguracji 2</w:t>
            </w:r>
          </w:p>
        </w:tc>
        <w:tc>
          <w:tcPr>
            <w:tcW w:w="2793" w:type="dxa"/>
            <w:shd w:val="clear" w:color="auto" w:fill="auto"/>
          </w:tcPr>
          <w:p w14:paraId="5AA8B1D4" w14:textId="77777777" w:rsidR="00206117" w:rsidRPr="00211A34" w:rsidRDefault="00206117" w:rsidP="00E967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6117">
              <w:rPr>
                <w:b/>
                <w:bCs/>
                <w:sz w:val="20"/>
                <w:szCs w:val="20"/>
              </w:rPr>
              <w:t>PIXEL Centrum Komputerowe Tomasz Dziedzic</w:t>
            </w:r>
          </w:p>
          <w:p w14:paraId="14BAEABC" w14:textId="77777777" w:rsidR="00206117" w:rsidRPr="00211A34" w:rsidRDefault="00206117" w:rsidP="00E9677D">
            <w:pPr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Wolica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60</w:t>
            </w:r>
          </w:p>
          <w:p w14:paraId="61CBE42B" w14:textId="77777777" w:rsidR="00206117" w:rsidRPr="00211A34" w:rsidRDefault="00206117" w:rsidP="00E9677D">
            <w:pPr>
              <w:spacing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28-232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Łubnice</w:t>
            </w:r>
          </w:p>
        </w:tc>
        <w:tc>
          <w:tcPr>
            <w:tcW w:w="2976" w:type="dxa"/>
            <w:shd w:val="clear" w:color="auto" w:fill="auto"/>
          </w:tcPr>
          <w:p w14:paraId="65FD3676" w14:textId="77777777" w:rsidR="00206117" w:rsidRPr="00206117" w:rsidRDefault="00206117" w:rsidP="00E9677D">
            <w:pPr>
              <w:spacing w:before="40" w:after="40"/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1 - Cena - 60.00</w:t>
            </w:r>
          </w:p>
          <w:p w14:paraId="3E1F3BD6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 xml:space="preserve">2 - Termin realizacji </w:t>
            </w:r>
            <w:proofErr w:type="spellStart"/>
            <w:r w:rsidRPr="00206117">
              <w:rPr>
                <w:sz w:val="20"/>
                <w:szCs w:val="20"/>
              </w:rPr>
              <w:t>zamowienia</w:t>
            </w:r>
            <w:proofErr w:type="spellEnd"/>
            <w:r w:rsidRPr="00206117">
              <w:rPr>
                <w:sz w:val="20"/>
                <w:szCs w:val="20"/>
              </w:rPr>
              <w:t xml:space="preserve">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475AF5" w14:textId="77777777" w:rsidR="00206117" w:rsidRPr="00211A34" w:rsidRDefault="00206117" w:rsidP="00E9677D">
            <w:pPr>
              <w:jc w:val="center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 xml:space="preserve">  100,00</w:t>
            </w:r>
          </w:p>
        </w:tc>
      </w:tr>
      <w:tr w:rsidR="00206117" w:rsidRPr="00834EF4" w14:paraId="6C59861D" w14:textId="77777777" w:rsidTr="00E9677D">
        <w:tc>
          <w:tcPr>
            <w:tcW w:w="2169" w:type="dxa"/>
            <w:shd w:val="clear" w:color="auto" w:fill="auto"/>
          </w:tcPr>
          <w:p w14:paraId="6845BE50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6117">
              <w:rPr>
                <w:sz w:val="20"/>
                <w:szCs w:val="20"/>
              </w:rPr>
              <w:t>Dostawa 1 szt. laptopa wg konfiguracji 2</w:t>
            </w:r>
          </w:p>
        </w:tc>
        <w:tc>
          <w:tcPr>
            <w:tcW w:w="2793" w:type="dxa"/>
            <w:shd w:val="clear" w:color="auto" w:fill="auto"/>
          </w:tcPr>
          <w:p w14:paraId="56A2F9AC" w14:textId="77777777" w:rsidR="00206117" w:rsidRPr="00211A34" w:rsidRDefault="00206117" w:rsidP="00E967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6117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455129EE" w14:textId="77777777" w:rsidR="00206117" w:rsidRPr="00211A34" w:rsidRDefault="00206117" w:rsidP="00E9677D">
            <w:pPr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27</w:t>
            </w:r>
          </w:p>
          <w:p w14:paraId="55C25F42" w14:textId="77777777" w:rsidR="00206117" w:rsidRPr="00211A34" w:rsidRDefault="00206117" w:rsidP="00E9677D">
            <w:pPr>
              <w:spacing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611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CCD51FA" w14:textId="77777777" w:rsidR="00206117" w:rsidRPr="00206117" w:rsidRDefault="00206117" w:rsidP="00E9677D">
            <w:pPr>
              <w:spacing w:before="40" w:after="40"/>
              <w:rPr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>1 - Cena - 30.08</w:t>
            </w:r>
          </w:p>
          <w:p w14:paraId="0BCEA5FC" w14:textId="77777777" w:rsidR="00206117" w:rsidRPr="00211A34" w:rsidRDefault="00206117" w:rsidP="00E967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 xml:space="preserve">2 - Termin realizacji </w:t>
            </w:r>
            <w:proofErr w:type="spellStart"/>
            <w:r w:rsidRPr="00206117">
              <w:rPr>
                <w:sz w:val="20"/>
                <w:szCs w:val="20"/>
              </w:rPr>
              <w:t>zamowienia</w:t>
            </w:r>
            <w:proofErr w:type="spellEnd"/>
            <w:r w:rsidRPr="00206117">
              <w:rPr>
                <w:sz w:val="20"/>
                <w:szCs w:val="20"/>
              </w:rPr>
              <w:t xml:space="preserve">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C276F0" w14:textId="77777777" w:rsidR="00206117" w:rsidRPr="00211A34" w:rsidRDefault="00206117" w:rsidP="00E9677D">
            <w:pPr>
              <w:jc w:val="center"/>
              <w:rPr>
                <w:color w:val="000000"/>
                <w:sz w:val="20"/>
                <w:szCs w:val="20"/>
              </w:rPr>
            </w:pPr>
            <w:r w:rsidRPr="00206117">
              <w:rPr>
                <w:sz w:val="20"/>
                <w:szCs w:val="20"/>
              </w:rPr>
              <w:t xml:space="preserve">  70,08</w:t>
            </w:r>
          </w:p>
        </w:tc>
      </w:tr>
    </w:tbl>
    <w:p w14:paraId="5596E20C" w14:textId="77777777" w:rsidR="00F46478" w:rsidRDefault="00F46478" w:rsidP="00F46478">
      <w:pPr>
        <w:spacing w:after="120"/>
        <w:jc w:val="both"/>
        <w:rPr>
          <w:color w:val="000000"/>
          <w:sz w:val="22"/>
          <w:szCs w:val="22"/>
        </w:rPr>
      </w:pPr>
    </w:p>
    <w:p w14:paraId="31AB6A32" w14:textId="49D398BA" w:rsidR="00F46478" w:rsidRPr="001B7815" w:rsidRDefault="00F46478" w:rsidP="00F4647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6F8C6FAF" w14:textId="77777777" w:rsidR="00F46478" w:rsidRDefault="00F46478" w:rsidP="00F46478">
      <w:pPr>
        <w:spacing w:before="120" w:after="120"/>
        <w:jc w:val="both"/>
        <w:rPr>
          <w:color w:val="000000"/>
          <w:sz w:val="16"/>
          <w:szCs w:val="16"/>
        </w:rPr>
      </w:pPr>
    </w:p>
    <w:p w14:paraId="79A58AE6" w14:textId="77777777" w:rsidR="00F46478" w:rsidRDefault="00F46478" w:rsidP="00F46478">
      <w:pPr>
        <w:spacing w:after="40" w:line="276" w:lineRule="auto"/>
        <w:jc w:val="both"/>
      </w:pPr>
      <w:r>
        <w:t>Informacja o terminie zawarcia umowy:</w:t>
      </w:r>
    </w:p>
    <w:p w14:paraId="5ECEA359" w14:textId="77777777" w:rsidR="00F46478" w:rsidRPr="00F33C66" w:rsidRDefault="00F46478" w:rsidP="00F4647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17AF7D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91022" w14:textId="77777777" w:rsidR="00566FA1" w:rsidRDefault="00566FA1">
      <w:r>
        <w:separator/>
      </w:r>
    </w:p>
  </w:endnote>
  <w:endnote w:type="continuationSeparator" w:id="0">
    <w:p w14:paraId="4563D84B" w14:textId="77777777" w:rsidR="00566FA1" w:rsidRDefault="00566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D79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5A61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F079F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8313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9003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64D0E" w14:textId="77777777" w:rsidR="00566FA1" w:rsidRDefault="00566FA1">
      <w:r>
        <w:separator/>
      </w:r>
    </w:p>
  </w:footnote>
  <w:footnote w:type="continuationSeparator" w:id="0">
    <w:p w14:paraId="14F1916D" w14:textId="77777777" w:rsidR="00566FA1" w:rsidRDefault="00566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7DD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5A4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9128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FA1"/>
    <w:rsid w:val="00022322"/>
    <w:rsid w:val="00042497"/>
    <w:rsid w:val="000C1E6F"/>
    <w:rsid w:val="000E4E56"/>
    <w:rsid w:val="001A1468"/>
    <w:rsid w:val="001B7815"/>
    <w:rsid w:val="00206117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6FA1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5A2E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37CDB"/>
    <w:rsid w:val="00D42C90"/>
    <w:rsid w:val="00D8427E"/>
    <w:rsid w:val="00E30B2D"/>
    <w:rsid w:val="00E62859"/>
    <w:rsid w:val="00E85D70"/>
    <w:rsid w:val="00F17110"/>
    <w:rsid w:val="00F33C66"/>
    <w:rsid w:val="00F46478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A78B8"/>
  <w15:chartTrackingRefBased/>
  <w15:docId w15:val="{BF2EB85A-E29D-4F44-97C2-62F1F0E5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2024-06-19T08:44:00Z</cp:lastPrinted>
  <dcterms:created xsi:type="dcterms:W3CDTF">2024-06-19T08:44:00Z</dcterms:created>
  <dcterms:modified xsi:type="dcterms:W3CDTF">2024-06-19T08:44:00Z</dcterms:modified>
</cp:coreProperties>
</file>