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8DA" w:rsidRPr="00353FDC" w:rsidRDefault="00D477E1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D477E1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D477E1">
        <w:rPr>
          <w:rFonts w:ascii="Arial" w:hAnsi="Arial" w:cs="Arial"/>
        </w:rPr>
        <w:t>2024-06-17</w:t>
      </w:r>
    </w:p>
    <w:p w:rsidR="00B048DA" w:rsidRPr="00353FDC" w:rsidRDefault="00D477E1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D477E1">
        <w:rPr>
          <w:rFonts w:ascii="Arial" w:hAnsi="Arial" w:cs="Arial"/>
          <w:b/>
          <w:bCs/>
        </w:rPr>
        <w:t>AWF Kraków</w:t>
      </w:r>
    </w:p>
    <w:p w:rsidR="00B048DA" w:rsidRPr="00353FDC" w:rsidRDefault="00D477E1" w:rsidP="00B048DA">
      <w:pPr>
        <w:spacing w:line="360" w:lineRule="auto"/>
        <w:ind w:right="3969"/>
        <w:rPr>
          <w:rFonts w:ascii="Arial" w:hAnsi="Arial" w:cs="Arial"/>
        </w:rPr>
      </w:pPr>
      <w:r w:rsidRPr="00D477E1">
        <w:rPr>
          <w:rFonts w:ascii="Arial" w:hAnsi="Arial" w:cs="Arial"/>
        </w:rPr>
        <w:t>al. Jana Pawła II</w:t>
      </w:r>
      <w:r w:rsidR="00B048DA" w:rsidRPr="00353FDC">
        <w:rPr>
          <w:rFonts w:ascii="Arial" w:hAnsi="Arial" w:cs="Arial"/>
        </w:rPr>
        <w:t xml:space="preserve"> </w:t>
      </w:r>
      <w:r w:rsidRPr="00D477E1">
        <w:rPr>
          <w:rFonts w:ascii="Arial" w:hAnsi="Arial" w:cs="Arial"/>
        </w:rPr>
        <w:t>78</w:t>
      </w:r>
    </w:p>
    <w:p w:rsidR="00B048DA" w:rsidRPr="00353FDC" w:rsidRDefault="00D477E1" w:rsidP="00B048DA">
      <w:pPr>
        <w:ind w:right="3969"/>
        <w:rPr>
          <w:rFonts w:ascii="Arial" w:hAnsi="Arial" w:cs="Arial"/>
        </w:rPr>
      </w:pPr>
      <w:r w:rsidRPr="00D477E1">
        <w:rPr>
          <w:rFonts w:ascii="Arial" w:hAnsi="Arial" w:cs="Arial"/>
        </w:rPr>
        <w:t>31-571</w:t>
      </w:r>
      <w:r w:rsidR="00B048DA" w:rsidRPr="00353FDC">
        <w:rPr>
          <w:rFonts w:ascii="Arial" w:hAnsi="Arial" w:cs="Arial"/>
        </w:rPr>
        <w:t xml:space="preserve"> </w:t>
      </w:r>
      <w:r w:rsidRPr="00D477E1">
        <w:rPr>
          <w:rFonts w:ascii="Arial" w:hAnsi="Arial" w:cs="Arial"/>
        </w:rPr>
        <w:t>Kraków</w:t>
      </w:r>
    </w:p>
    <w:p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B048DA" w:rsidRPr="00524B34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:rsidTr="00B048DA">
        <w:tc>
          <w:tcPr>
            <w:tcW w:w="9498" w:type="dxa"/>
            <w:shd w:val="clear" w:color="auto" w:fill="F2F2F2"/>
            <w:hideMark/>
          </w:tcPr>
          <w:p w:rsidR="00B048DA" w:rsidRPr="00353FDC" w:rsidRDefault="007C6877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OGŁOSZENIE </w:t>
            </w:r>
          </w:p>
          <w:p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EF107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Zadanie 1 oraz 3</w:t>
            </w:r>
          </w:p>
        </w:tc>
      </w:tr>
    </w:tbl>
    <w:p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:rsidTr="00B048DA">
        <w:tc>
          <w:tcPr>
            <w:tcW w:w="2269" w:type="dxa"/>
            <w:shd w:val="clear" w:color="auto" w:fill="auto"/>
          </w:tcPr>
          <w:p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353FDC" w:rsidRDefault="00D477E1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477E1">
              <w:rPr>
                <w:rFonts w:ascii="Arial" w:hAnsi="Arial" w:cs="Arial"/>
                <w:bCs/>
              </w:rPr>
              <w:t>Zakup wraz z  dostawą i montażem wyposażenia meblowego oraz foteli obrotowych dla Akademii Wychowania Fizycznego w Krakowie</w:t>
            </w:r>
          </w:p>
        </w:tc>
      </w:tr>
      <w:tr w:rsidR="00D477E1" w:rsidRPr="00353FDC" w:rsidTr="008C1351">
        <w:tc>
          <w:tcPr>
            <w:tcW w:w="2269" w:type="dxa"/>
            <w:shd w:val="clear" w:color="auto" w:fill="auto"/>
          </w:tcPr>
          <w:p w:rsidR="00D477E1" w:rsidRPr="00353FDC" w:rsidRDefault="00D477E1" w:rsidP="008C13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D477E1" w:rsidRPr="00353FDC" w:rsidRDefault="00D477E1" w:rsidP="008C13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477E1">
              <w:rPr>
                <w:rFonts w:ascii="Arial" w:hAnsi="Arial" w:cs="Arial"/>
                <w:bCs/>
              </w:rPr>
              <w:t>K-2.381/07/2024</w:t>
            </w:r>
          </w:p>
        </w:tc>
      </w:tr>
    </w:tbl>
    <w:p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D477E1" w:rsidRPr="00D477E1">
        <w:rPr>
          <w:rFonts w:ascii="Arial" w:hAnsi="Arial" w:cs="Arial"/>
          <w:b/>
        </w:rPr>
        <w:t>AWF Kraków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D477E1" w:rsidRPr="00D477E1">
        <w:rPr>
          <w:rFonts w:ascii="Arial" w:hAnsi="Arial" w:cs="Arial"/>
        </w:rPr>
        <w:t>(</w:t>
      </w:r>
      <w:proofErr w:type="spellStart"/>
      <w:r w:rsidR="00D477E1" w:rsidRPr="00D477E1">
        <w:rPr>
          <w:rFonts w:ascii="Arial" w:hAnsi="Arial" w:cs="Arial"/>
        </w:rPr>
        <w:t>t.j</w:t>
      </w:r>
      <w:proofErr w:type="spellEnd"/>
      <w:r w:rsidR="00D477E1" w:rsidRPr="00D477E1">
        <w:rPr>
          <w:rFonts w:ascii="Arial" w:hAnsi="Arial" w:cs="Arial"/>
        </w:rPr>
        <w:t>. Dz. U. z 2023r. poz. 1605)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477E1" w:rsidTr="008C1351">
        <w:trPr>
          <w:cantSplit/>
        </w:trPr>
        <w:tc>
          <w:tcPr>
            <w:tcW w:w="9498" w:type="dxa"/>
          </w:tcPr>
          <w:p w:rsidR="00D477E1" w:rsidRDefault="00D477E1" w:rsidP="008C1351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477E1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477E1">
              <w:rPr>
                <w:rFonts w:ascii="Arial" w:hAnsi="Arial" w:cs="Arial"/>
                <w:color w:val="000000"/>
              </w:rPr>
              <w:t>Zakup wraz z montażem wyposażenia meblowego do Działu Finansowo-Księgowego AWF w Krakowie</w:t>
            </w:r>
          </w:p>
          <w:p w:rsidR="00D477E1" w:rsidRPr="00B048DA" w:rsidRDefault="00D477E1" w:rsidP="008C135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477E1">
              <w:rPr>
                <w:rFonts w:ascii="Arial" w:hAnsi="Arial" w:cs="Arial"/>
                <w:b/>
              </w:rPr>
              <w:t>"Drzewiarz- Bis" sp .z o.o.</w:t>
            </w:r>
          </w:p>
          <w:p w:rsidR="00D477E1" w:rsidRDefault="00D477E1" w:rsidP="008C1351">
            <w:pPr>
              <w:spacing w:line="360" w:lineRule="auto"/>
              <w:rPr>
                <w:rFonts w:ascii="Arial" w:hAnsi="Arial" w:cs="Arial"/>
                <w:bCs/>
              </w:rPr>
            </w:pPr>
            <w:r w:rsidRPr="00D477E1">
              <w:rPr>
                <w:rFonts w:ascii="Arial" w:hAnsi="Arial" w:cs="Arial"/>
                <w:bCs/>
              </w:rPr>
              <w:t xml:space="preserve">Kardynała </w:t>
            </w:r>
            <w:r w:rsidR="00EF1078" w:rsidRPr="00D477E1">
              <w:rPr>
                <w:rFonts w:ascii="Arial" w:hAnsi="Arial" w:cs="Arial"/>
                <w:bCs/>
              </w:rPr>
              <w:t>Wyszyńskiego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477E1">
              <w:rPr>
                <w:rFonts w:ascii="Arial" w:hAnsi="Arial" w:cs="Arial"/>
                <w:bCs/>
              </w:rPr>
              <w:t>46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477E1">
              <w:rPr>
                <w:rFonts w:ascii="Arial" w:hAnsi="Arial" w:cs="Arial"/>
                <w:bCs/>
              </w:rPr>
              <w:t>/a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D477E1" w:rsidRPr="00B048DA" w:rsidRDefault="00D477E1" w:rsidP="008C1351">
            <w:pPr>
              <w:spacing w:line="360" w:lineRule="auto"/>
              <w:rPr>
                <w:rFonts w:ascii="Arial" w:hAnsi="Arial" w:cs="Arial"/>
                <w:bCs/>
              </w:rPr>
            </w:pPr>
            <w:r w:rsidRPr="00D477E1">
              <w:rPr>
                <w:rFonts w:ascii="Arial" w:hAnsi="Arial" w:cs="Arial"/>
                <w:bCs/>
              </w:rPr>
              <w:t>87-600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477E1">
              <w:rPr>
                <w:rFonts w:ascii="Arial" w:hAnsi="Arial" w:cs="Arial"/>
                <w:bCs/>
              </w:rPr>
              <w:t>Lipno</w:t>
            </w:r>
          </w:p>
          <w:p w:rsidR="00D477E1" w:rsidRPr="00B048DA" w:rsidRDefault="00D477E1" w:rsidP="008C135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477E1">
              <w:rPr>
                <w:rFonts w:ascii="Arial" w:hAnsi="Arial" w:cs="Arial"/>
                <w:b/>
              </w:rPr>
              <w:t>15 596.40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D477E1" w:rsidRPr="00B048DA" w:rsidRDefault="00D477E1" w:rsidP="008C135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D477E1" w:rsidRPr="00D477E1" w:rsidRDefault="00EF1078" w:rsidP="008C135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EF1078">
              <w:rPr>
                <w:rFonts w:ascii="Arial" w:hAnsi="Arial" w:cs="Arial"/>
              </w:rPr>
              <w:t xml:space="preserve">Oferta poprawna pod względem formalnym i merytorycznym </w:t>
            </w:r>
          </w:p>
        </w:tc>
      </w:tr>
      <w:tr w:rsidR="00D477E1" w:rsidTr="008C1351">
        <w:trPr>
          <w:cantSplit/>
        </w:trPr>
        <w:tc>
          <w:tcPr>
            <w:tcW w:w="9498" w:type="dxa"/>
          </w:tcPr>
          <w:p w:rsidR="00D477E1" w:rsidRDefault="00D477E1" w:rsidP="008C1351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477E1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477E1">
              <w:rPr>
                <w:rFonts w:ascii="Arial" w:hAnsi="Arial" w:cs="Arial"/>
                <w:color w:val="000000"/>
              </w:rPr>
              <w:t>Zakup wraz z dostawą foteli obrotowych dla potrzeb AWF w Krakowie</w:t>
            </w:r>
          </w:p>
          <w:p w:rsidR="00D477E1" w:rsidRPr="00B048DA" w:rsidRDefault="00D477E1" w:rsidP="008C135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477E1">
              <w:rPr>
                <w:rFonts w:ascii="Arial" w:hAnsi="Arial" w:cs="Arial"/>
                <w:b/>
              </w:rPr>
              <w:t>"Drzewiarz- Bis" sp .z o.o.</w:t>
            </w:r>
          </w:p>
          <w:p w:rsidR="00D477E1" w:rsidRDefault="00D477E1" w:rsidP="008C1351">
            <w:pPr>
              <w:spacing w:line="360" w:lineRule="auto"/>
              <w:rPr>
                <w:rFonts w:ascii="Arial" w:hAnsi="Arial" w:cs="Arial"/>
                <w:bCs/>
              </w:rPr>
            </w:pPr>
            <w:r w:rsidRPr="00D477E1">
              <w:rPr>
                <w:rFonts w:ascii="Arial" w:hAnsi="Arial" w:cs="Arial"/>
                <w:bCs/>
              </w:rPr>
              <w:t xml:space="preserve">Kardynała </w:t>
            </w:r>
            <w:r w:rsidR="00C92344" w:rsidRPr="00D477E1">
              <w:rPr>
                <w:rFonts w:ascii="Arial" w:hAnsi="Arial" w:cs="Arial"/>
                <w:bCs/>
              </w:rPr>
              <w:t>Wyszyńskiego</w:t>
            </w:r>
            <w:bookmarkStart w:id="1" w:name="_GoBack"/>
            <w:bookmarkEnd w:id="1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477E1">
              <w:rPr>
                <w:rFonts w:ascii="Arial" w:hAnsi="Arial" w:cs="Arial"/>
                <w:bCs/>
              </w:rPr>
              <w:t>46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477E1">
              <w:rPr>
                <w:rFonts w:ascii="Arial" w:hAnsi="Arial" w:cs="Arial"/>
                <w:bCs/>
              </w:rPr>
              <w:t>/a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D477E1" w:rsidRPr="00B048DA" w:rsidRDefault="00D477E1" w:rsidP="008C1351">
            <w:pPr>
              <w:spacing w:line="360" w:lineRule="auto"/>
              <w:rPr>
                <w:rFonts w:ascii="Arial" w:hAnsi="Arial" w:cs="Arial"/>
                <w:bCs/>
              </w:rPr>
            </w:pPr>
            <w:r w:rsidRPr="00D477E1">
              <w:rPr>
                <w:rFonts w:ascii="Arial" w:hAnsi="Arial" w:cs="Arial"/>
                <w:bCs/>
              </w:rPr>
              <w:t>87-600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477E1">
              <w:rPr>
                <w:rFonts w:ascii="Arial" w:hAnsi="Arial" w:cs="Arial"/>
                <w:bCs/>
              </w:rPr>
              <w:t>Lipno</w:t>
            </w:r>
          </w:p>
          <w:p w:rsidR="00D477E1" w:rsidRPr="00B048DA" w:rsidRDefault="00D477E1" w:rsidP="008C135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477E1">
              <w:rPr>
                <w:rFonts w:ascii="Arial" w:hAnsi="Arial" w:cs="Arial"/>
                <w:b/>
              </w:rPr>
              <w:t>5 658.00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D477E1" w:rsidRPr="00B048DA" w:rsidRDefault="00D477E1" w:rsidP="008C135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D477E1" w:rsidRPr="00D477E1" w:rsidRDefault="00EF1078" w:rsidP="008C135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EF1078">
              <w:rPr>
                <w:rFonts w:ascii="Arial" w:hAnsi="Arial" w:cs="Arial"/>
              </w:rPr>
              <w:t>Oferta poprawna pod względem formalnym i merytorycznym</w:t>
            </w:r>
          </w:p>
        </w:tc>
      </w:tr>
    </w:tbl>
    <w:p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D477E1" w:rsidTr="008C13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477E1">
              <w:rPr>
                <w:rFonts w:ascii="Arial" w:hAnsi="Arial" w:cs="Arial"/>
                <w:sz w:val="22"/>
                <w:szCs w:val="22"/>
              </w:rPr>
              <w:t>Zakup wraz z montażem wyposażenia meblowego do Działu Finansowo-Księgowego AWF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7D7932" w:rsidRDefault="00D477E1" w:rsidP="008C135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>"Drzewiarz- Bis" sp .z o.o.</w:t>
            </w:r>
          </w:p>
          <w:p w:rsidR="00D477E1" w:rsidRPr="007D7932" w:rsidRDefault="00D477E1" w:rsidP="008C135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 xml:space="preserve">Kardynała </w:t>
            </w:r>
            <w:r w:rsidR="00EF1078" w:rsidRPr="00D477E1">
              <w:rPr>
                <w:rFonts w:ascii="Arial" w:hAnsi="Arial" w:cs="Arial"/>
                <w:sz w:val="22"/>
                <w:szCs w:val="22"/>
              </w:rPr>
              <w:t>Wyszyńskiego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46/a</w:t>
            </w:r>
          </w:p>
          <w:p w:rsidR="00D477E1" w:rsidRPr="007D7932" w:rsidRDefault="00D477E1" w:rsidP="008C135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87-600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Lipno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477E1" w:rsidTr="008C13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477E1">
              <w:rPr>
                <w:rFonts w:ascii="Arial" w:hAnsi="Arial" w:cs="Arial"/>
                <w:sz w:val="22"/>
                <w:szCs w:val="22"/>
              </w:rPr>
              <w:t>Zakup wraz z montażem wyposażenia meblowego do Działu Finansowo-Księgowego AWF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7D7932" w:rsidRDefault="00D477E1" w:rsidP="008C135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>ALNAG Barbara Wróbel</w:t>
            </w:r>
          </w:p>
          <w:p w:rsidR="00D477E1" w:rsidRPr="007D7932" w:rsidRDefault="00D477E1" w:rsidP="008C135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Zygmunta Miłkowskiego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3/301</w:t>
            </w:r>
          </w:p>
          <w:p w:rsidR="00D477E1" w:rsidRPr="007D7932" w:rsidRDefault="00D477E1" w:rsidP="008C135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30-349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1 - Cena - 26.99</w:t>
            </w:r>
          </w:p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 xml:space="preserve">  66,99</w:t>
            </w:r>
          </w:p>
        </w:tc>
      </w:tr>
      <w:tr w:rsidR="00D477E1" w:rsidTr="008C13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477E1">
              <w:rPr>
                <w:rFonts w:ascii="Arial" w:hAnsi="Arial" w:cs="Arial"/>
                <w:sz w:val="22"/>
                <w:szCs w:val="22"/>
              </w:rPr>
              <w:t>Zakup wraz z montażem wyposażenia meblowego do Działu Finansowo-Księgowego AWF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7D7932" w:rsidRDefault="00EF1078" w:rsidP="008C135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  <w:r w:rsidR="00D477E1" w:rsidRPr="00D477E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iuro 2000  fabryka mebli i </w:t>
            </w:r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>sprzętu</w:t>
            </w:r>
            <w:r w:rsidR="00D477E1" w:rsidRPr="00D477E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biurowego </w:t>
            </w:r>
            <w:proofErr w:type="spellStart"/>
            <w:r w:rsidR="00D477E1" w:rsidRPr="00D477E1">
              <w:rPr>
                <w:rFonts w:ascii="Arial" w:hAnsi="Arial" w:cs="Arial"/>
                <w:b/>
                <w:bCs/>
                <w:sz w:val="22"/>
                <w:szCs w:val="22"/>
              </w:rPr>
              <w:t>s.c</w:t>
            </w:r>
            <w:proofErr w:type="spellEnd"/>
          </w:p>
          <w:p w:rsidR="00D477E1" w:rsidRPr="007D7932" w:rsidRDefault="00D477E1" w:rsidP="008C135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kamienna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8</w:t>
            </w:r>
          </w:p>
          <w:p w:rsidR="00D477E1" w:rsidRPr="007D7932" w:rsidRDefault="00D477E1" w:rsidP="008C135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30-001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107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1 - Cena - 54.38</w:t>
            </w:r>
          </w:p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 xml:space="preserve">  94,38</w:t>
            </w:r>
          </w:p>
        </w:tc>
      </w:tr>
      <w:tr w:rsidR="00D477E1" w:rsidTr="008C13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477E1">
              <w:rPr>
                <w:rFonts w:ascii="Arial" w:hAnsi="Arial" w:cs="Arial"/>
                <w:sz w:val="22"/>
                <w:szCs w:val="22"/>
              </w:rPr>
              <w:t>Zakup wraz z montażem wyposażenia meblowego do Działu Finansowo-Księgowego AWF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7D7932" w:rsidRDefault="00D477E1" w:rsidP="008C135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>Firma Produkcyjno-Usługowo-Handlowa Krzysztof Bieda</w:t>
            </w:r>
          </w:p>
          <w:p w:rsidR="00D477E1" w:rsidRPr="007D7932" w:rsidRDefault="00D477E1" w:rsidP="008C135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Piłsudskiego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43</w:t>
            </w:r>
          </w:p>
          <w:p w:rsidR="00D477E1" w:rsidRPr="007D7932" w:rsidRDefault="00D477E1" w:rsidP="008C135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34-600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Limanowa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1 - Cena - 51.06</w:t>
            </w:r>
          </w:p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 xml:space="preserve">  91,06</w:t>
            </w:r>
          </w:p>
        </w:tc>
      </w:tr>
      <w:tr w:rsidR="00D477E1" w:rsidTr="008C13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477E1">
              <w:rPr>
                <w:rFonts w:ascii="Arial" w:hAnsi="Arial" w:cs="Arial"/>
                <w:sz w:val="22"/>
                <w:szCs w:val="22"/>
              </w:rPr>
              <w:t>Zakup wraz z montażem wyposażenia meblowego do Działu Finansowo-Księgowego AWF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7D7932" w:rsidRDefault="00D477E1" w:rsidP="008C135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Krakowska Fabryka Mebli s.c. </w:t>
            </w:r>
            <w:proofErr w:type="spellStart"/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>G.Kostrz</w:t>
            </w:r>
            <w:proofErr w:type="spellEnd"/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>M.Pieprzyca</w:t>
            </w:r>
            <w:proofErr w:type="spellEnd"/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-Ptasznik, </w:t>
            </w:r>
            <w:proofErr w:type="spellStart"/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>R.Kaszowski</w:t>
            </w:r>
            <w:proofErr w:type="spellEnd"/>
          </w:p>
          <w:p w:rsidR="00D477E1" w:rsidRPr="007D7932" w:rsidRDefault="00D477E1" w:rsidP="008C135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Barska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162</w:t>
            </w:r>
          </w:p>
          <w:p w:rsidR="00D477E1" w:rsidRPr="007D7932" w:rsidRDefault="00D477E1" w:rsidP="008C135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34-143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Jastrzębia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1 - Cena - 38.34</w:t>
            </w:r>
          </w:p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 xml:space="preserve">  78,34</w:t>
            </w:r>
          </w:p>
        </w:tc>
      </w:tr>
      <w:tr w:rsidR="00D477E1" w:rsidTr="008C13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477E1">
              <w:rPr>
                <w:rFonts w:ascii="Arial" w:hAnsi="Arial" w:cs="Arial"/>
                <w:sz w:val="22"/>
                <w:szCs w:val="22"/>
              </w:rPr>
              <w:t>Zakup wraz z montażem wyposażenia meblowego do Działu Finansowo-Księgowego AWF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7D7932" w:rsidRDefault="00D477E1" w:rsidP="008C135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Maciej </w:t>
            </w:r>
            <w:proofErr w:type="spellStart"/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>Stanuszek</w:t>
            </w:r>
            <w:proofErr w:type="spellEnd"/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F.H.U. ANEX</w:t>
            </w:r>
          </w:p>
          <w:p w:rsidR="00D477E1" w:rsidRPr="007D7932" w:rsidRDefault="00D477E1" w:rsidP="008C135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Braci Żmudów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35 B</w:t>
            </w:r>
          </w:p>
          <w:p w:rsidR="00D477E1" w:rsidRPr="007D7932" w:rsidRDefault="00D477E1" w:rsidP="008C135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Tarnów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1 - Cena - 36.33</w:t>
            </w:r>
          </w:p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 xml:space="preserve">  76,33</w:t>
            </w:r>
          </w:p>
        </w:tc>
      </w:tr>
      <w:tr w:rsidR="00D477E1" w:rsidTr="008C13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477E1">
              <w:rPr>
                <w:rFonts w:ascii="Arial" w:hAnsi="Arial" w:cs="Arial"/>
                <w:sz w:val="22"/>
                <w:szCs w:val="22"/>
              </w:rPr>
              <w:t>Zakup wraz z montażem wyposażenia meblowego do Działu Finansowo-Księgowego AWF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7D7932" w:rsidRDefault="00D477E1" w:rsidP="008C135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>P.H.U. BMS SP.J. Z. BIELECKI</w:t>
            </w:r>
          </w:p>
          <w:p w:rsidR="00D477E1" w:rsidRPr="007D7932" w:rsidRDefault="00D477E1" w:rsidP="008C135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STASZICA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22</w:t>
            </w:r>
          </w:p>
          <w:p w:rsidR="00D477E1" w:rsidRPr="007D7932" w:rsidRDefault="00D477E1" w:rsidP="008C135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82-500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KWIDZYN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1 - Cena - 28.78</w:t>
            </w:r>
          </w:p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 xml:space="preserve">  68,78</w:t>
            </w:r>
          </w:p>
        </w:tc>
      </w:tr>
      <w:tr w:rsidR="00D477E1" w:rsidTr="008C13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477E1">
              <w:rPr>
                <w:rFonts w:ascii="Arial" w:hAnsi="Arial" w:cs="Arial"/>
                <w:sz w:val="22"/>
                <w:szCs w:val="22"/>
              </w:rPr>
              <w:t>Zakup wraz z montażem wyposażenia meblowego do Działu Finansowo-Księgowego AWF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7D7932" w:rsidRDefault="00D477E1" w:rsidP="008C135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>Tronus</w:t>
            </w:r>
            <w:proofErr w:type="spellEnd"/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D477E1" w:rsidRPr="007D7932" w:rsidRDefault="00D477E1" w:rsidP="008C135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Ordona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2a</w:t>
            </w:r>
          </w:p>
          <w:p w:rsidR="00D477E1" w:rsidRPr="007D7932" w:rsidRDefault="00D477E1" w:rsidP="008C135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01-237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1 - Cena - 12.15</w:t>
            </w:r>
          </w:p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 xml:space="preserve">  52,15</w:t>
            </w:r>
          </w:p>
        </w:tc>
      </w:tr>
      <w:tr w:rsidR="00D477E1" w:rsidTr="008C13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477E1">
              <w:rPr>
                <w:rFonts w:ascii="Arial" w:hAnsi="Arial" w:cs="Arial"/>
                <w:sz w:val="22"/>
                <w:szCs w:val="22"/>
              </w:rPr>
              <w:t>Zakup wraz z dostawą foteli obrotowych dla potrzeb AWF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7D7932" w:rsidRDefault="00D477E1" w:rsidP="008C135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>"Drzewiarz- Bis" sp .z o.o.</w:t>
            </w:r>
          </w:p>
          <w:p w:rsidR="00D477E1" w:rsidRPr="007D7932" w:rsidRDefault="00D477E1" w:rsidP="008C135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 xml:space="preserve">Kardynała </w:t>
            </w:r>
            <w:proofErr w:type="spellStart"/>
            <w:r w:rsidRPr="00D477E1">
              <w:rPr>
                <w:rFonts w:ascii="Arial" w:hAnsi="Arial" w:cs="Arial"/>
                <w:sz w:val="22"/>
                <w:szCs w:val="22"/>
              </w:rPr>
              <w:t>Wyszńskiego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46/a</w:t>
            </w:r>
          </w:p>
          <w:p w:rsidR="00D477E1" w:rsidRPr="007D7932" w:rsidRDefault="00D477E1" w:rsidP="008C135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87-600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Lipno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477E1" w:rsidTr="008C13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477E1">
              <w:rPr>
                <w:rFonts w:ascii="Arial" w:hAnsi="Arial" w:cs="Arial"/>
                <w:sz w:val="22"/>
                <w:szCs w:val="22"/>
              </w:rPr>
              <w:t>Zakup wraz z dostawą foteli obrotowych dla potrzeb AWF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7D7932" w:rsidRDefault="00D477E1" w:rsidP="008C135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>ALNAG Barbara Wróbel</w:t>
            </w:r>
          </w:p>
          <w:p w:rsidR="00D477E1" w:rsidRPr="007D7932" w:rsidRDefault="00D477E1" w:rsidP="008C135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Zygmunta Miłkowskiego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3/301</w:t>
            </w:r>
          </w:p>
          <w:p w:rsidR="00D477E1" w:rsidRPr="007D7932" w:rsidRDefault="00D477E1" w:rsidP="008C135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30-349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1 - Cena - 29.36</w:t>
            </w:r>
          </w:p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 xml:space="preserve">  69,36</w:t>
            </w:r>
          </w:p>
        </w:tc>
      </w:tr>
      <w:tr w:rsidR="00D477E1" w:rsidTr="008C13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477E1">
              <w:rPr>
                <w:rFonts w:ascii="Arial" w:hAnsi="Arial" w:cs="Arial"/>
                <w:sz w:val="22"/>
                <w:szCs w:val="22"/>
              </w:rPr>
              <w:t>Zakup wraz z dostawą foteli obrotowych dla potrzeb AWF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7D7932" w:rsidRDefault="00D477E1" w:rsidP="008C135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>P.H.U. BMS SP.J. Z. BIELECKI</w:t>
            </w:r>
          </w:p>
          <w:p w:rsidR="00D477E1" w:rsidRPr="007D7932" w:rsidRDefault="00D477E1" w:rsidP="008C135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STASZICA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22</w:t>
            </w:r>
          </w:p>
          <w:p w:rsidR="00D477E1" w:rsidRPr="007D7932" w:rsidRDefault="00D477E1" w:rsidP="008C135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82-500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KWIDZYN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1 - Cena - 31.94</w:t>
            </w:r>
          </w:p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 xml:space="preserve">  71,94</w:t>
            </w:r>
          </w:p>
        </w:tc>
      </w:tr>
      <w:tr w:rsidR="00D477E1" w:rsidTr="008C13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477E1">
              <w:rPr>
                <w:rFonts w:ascii="Arial" w:hAnsi="Arial" w:cs="Arial"/>
                <w:sz w:val="22"/>
                <w:szCs w:val="22"/>
              </w:rPr>
              <w:t>Zakup wraz z dostawą foteli obrotowych dla potrzeb AWF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7D7932" w:rsidRDefault="00D477E1" w:rsidP="008C135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>Tronus</w:t>
            </w:r>
            <w:proofErr w:type="spellEnd"/>
            <w:r w:rsidRPr="00D477E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D477E1" w:rsidRPr="007D7932" w:rsidRDefault="00D477E1" w:rsidP="008C135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Ordona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2a</w:t>
            </w:r>
          </w:p>
          <w:p w:rsidR="00D477E1" w:rsidRPr="007D7932" w:rsidRDefault="00D477E1" w:rsidP="008C135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01-237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77E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1 - Cena - 17.03</w:t>
            </w:r>
          </w:p>
          <w:p w:rsidR="00D477E1" w:rsidRPr="00D477E1" w:rsidRDefault="00D477E1" w:rsidP="008C135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D477E1" w:rsidRPr="007D7932" w:rsidRDefault="00D477E1" w:rsidP="008C135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>3 - gwarancja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7E1" w:rsidRPr="007D7932" w:rsidRDefault="00D477E1" w:rsidP="008C135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77E1">
              <w:rPr>
                <w:rFonts w:ascii="Arial" w:hAnsi="Arial" w:cs="Arial"/>
                <w:sz w:val="22"/>
                <w:szCs w:val="22"/>
              </w:rPr>
              <w:t xml:space="preserve">  57,03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:rsidR="00EF1078" w:rsidRDefault="00EF1078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Kanclerze AWF w Krakowie</w:t>
      </w:r>
    </w:p>
    <w:p w:rsidR="00EF1078" w:rsidRDefault="00EF1078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Paweł Potoczek</w:t>
      </w:r>
    </w:p>
    <w:p w:rsidR="00EF1078" w:rsidRDefault="00EF1078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</w:p>
    <w:p w:rsidR="00EF1078" w:rsidRPr="00992FF5" w:rsidRDefault="00EF1078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</w:p>
    <w:p w:rsidR="008642B3" w:rsidRPr="00992FF5" w:rsidRDefault="00D477E1" w:rsidP="00B51A2B">
      <w:pPr>
        <w:jc w:val="right"/>
        <w:rPr>
          <w:rFonts w:ascii="Arial" w:hAnsi="Arial" w:cs="Arial"/>
        </w:rPr>
      </w:pPr>
      <w:r w:rsidRPr="00D477E1">
        <w:rPr>
          <w:rFonts w:ascii="Arial" w:hAnsi="Arial" w:cs="Arial"/>
        </w:rPr>
        <w:t xml:space="preserve"> 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3C0" w:rsidRDefault="001C43C0">
      <w:r>
        <w:separator/>
      </w:r>
    </w:p>
  </w:endnote>
  <w:endnote w:type="continuationSeparator" w:id="0">
    <w:p w:rsidR="001C43C0" w:rsidRDefault="001C4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7E1" w:rsidRDefault="00D477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C92344">
      <w:rPr>
        <w:rFonts w:ascii="Arial" w:hAnsi="Arial"/>
        <w:noProof/>
        <w:sz w:val="18"/>
      </w:rPr>
      <w:t>4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C92344">
      <w:rPr>
        <w:rFonts w:ascii="Arial" w:hAnsi="Arial"/>
        <w:noProof/>
        <w:sz w:val="18"/>
      </w:rPr>
      <w:t>4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7E1" w:rsidRDefault="00D477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3C0" w:rsidRDefault="001C43C0">
      <w:r>
        <w:separator/>
      </w:r>
    </w:p>
  </w:footnote>
  <w:footnote w:type="continuationSeparator" w:id="0">
    <w:p w:rsidR="001C43C0" w:rsidRDefault="001C4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7E1" w:rsidRDefault="00D477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7E1" w:rsidRDefault="00D477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7E1" w:rsidRDefault="00D477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43C0"/>
    <w:rsid w:val="00022322"/>
    <w:rsid w:val="00042497"/>
    <w:rsid w:val="000C1E6F"/>
    <w:rsid w:val="000E4E56"/>
    <w:rsid w:val="001A1468"/>
    <w:rsid w:val="001B7815"/>
    <w:rsid w:val="001C43C0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C6877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92344"/>
    <w:rsid w:val="00CA0B33"/>
    <w:rsid w:val="00CA3511"/>
    <w:rsid w:val="00D01E5B"/>
    <w:rsid w:val="00D04203"/>
    <w:rsid w:val="00D168A0"/>
    <w:rsid w:val="00D26ED6"/>
    <w:rsid w:val="00D42C90"/>
    <w:rsid w:val="00D477E1"/>
    <w:rsid w:val="00D8427E"/>
    <w:rsid w:val="00E30B2D"/>
    <w:rsid w:val="00E62859"/>
    <w:rsid w:val="00E85D70"/>
    <w:rsid w:val="00EF1078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B09E081D-C6D9-46DC-8A6C-FAB81F467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4</Pages>
  <Words>705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5</cp:revision>
  <cp:lastPrinted>1899-12-31T23:00:00Z</cp:lastPrinted>
  <dcterms:created xsi:type="dcterms:W3CDTF">2024-06-17T11:33:00Z</dcterms:created>
  <dcterms:modified xsi:type="dcterms:W3CDTF">2024-06-17T12:13:00Z</dcterms:modified>
</cp:coreProperties>
</file>