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83258F" w14:textId="77777777" w:rsidR="00B36EDA" w:rsidRPr="00C56371" w:rsidRDefault="00B73D08" w:rsidP="00B36EDA">
      <w:pPr>
        <w:spacing w:after="600"/>
        <w:jc w:val="right"/>
        <w:rPr>
          <w:rFonts w:asciiTheme="majorBidi" w:hAnsiTheme="majorBidi" w:cstheme="majorBidi"/>
          <w:sz w:val="22"/>
          <w:szCs w:val="22"/>
        </w:rPr>
      </w:pPr>
      <w:bookmarkStart w:id="0" w:name="_Hlk53520193"/>
      <w:bookmarkStart w:id="1" w:name="_Hlk169512224"/>
      <w:r w:rsidRPr="00C56371">
        <w:rPr>
          <w:rFonts w:asciiTheme="majorBidi" w:hAnsiTheme="majorBidi" w:cstheme="majorBidi"/>
          <w:sz w:val="22"/>
          <w:szCs w:val="22"/>
        </w:rPr>
        <w:t>Kolbuszowa</w:t>
      </w:r>
      <w:r w:rsidR="00B36EDA" w:rsidRPr="00C56371">
        <w:rPr>
          <w:rFonts w:asciiTheme="majorBidi" w:hAnsiTheme="majorBidi" w:cstheme="majorBidi"/>
          <w:sz w:val="22"/>
          <w:szCs w:val="22"/>
        </w:rPr>
        <w:t xml:space="preserve"> dnia: </w:t>
      </w:r>
      <w:r w:rsidRPr="00C56371">
        <w:rPr>
          <w:rFonts w:asciiTheme="majorBidi" w:hAnsiTheme="majorBidi" w:cstheme="majorBidi"/>
          <w:sz w:val="22"/>
          <w:szCs w:val="22"/>
        </w:rPr>
        <w:t>2024-06-17</w:t>
      </w:r>
    </w:p>
    <w:p w14:paraId="58448E74" w14:textId="77777777" w:rsidR="00B36EDA" w:rsidRPr="00C56371" w:rsidRDefault="00B73D08" w:rsidP="00B36EDA">
      <w:pPr>
        <w:spacing w:line="360" w:lineRule="auto"/>
        <w:ind w:right="3969"/>
        <w:rPr>
          <w:rFonts w:asciiTheme="majorBidi" w:hAnsiTheme="majorBidi" w:cstheme="majorBidi"/>
          <w:b/>
          <w:bCs/>
          <w:sz w:val="22"/>
          <w:szCs w:val="22"/>
        </w:rPr>
      </w:pPr>
      <w:r w:rsidRPr="00C56371">
        <w:rPr>
          <w:rFonts w:asciiTheme="majorBidi" w:hAnsiTheme="majorBidi" w:cstheme="majorBidi"/>
          <w:b/>
          <w:bCs/>
          <w:sz w:val="22"/>
          <w:szCs w:val="22"/>
        </w:rPr>
        <w:t>Samodzielny Publiczny Zespół Opieki Zdrowotnej w Kolbuszowej</w:t>
      </w:r>
    </w:p>
    <w:p w14:paraId="5919D81F" w14:textId="77777777" w:rsidR="00B36EDA" w:rsidRPr="00C56371" w:rsidRDefault="00B73D08" w:rsidP="00B36EDA">
      <w:pPr>
        <w:spacing w:line="360" w:lineRule="auto"/>
        <w:ind w:right="3969"/>
        <w:rPr>
          <w:rFonts w:asciiTheme="majorBidi" w:hAnsiTheme="majorBidi" w:cstheme="majorBidi"/>
          <w:sz w:val="22"/>
          <w:szCs w:val="22"/>
        </w:rPr>
      </w:pPr>
      <w:r w:rsidRPr="00C56371">
        <w:rPr>
          <w:rFonts w:asciiTheme="majorBidi" w:hAnsiTheme="majorBidi" w:cstheme="majorBidi"/>
          <w:sz w:val="22"/>
          <w:szCs w:val="22"/>
        </w:rPr>
        <w:t>Grunwaldzka</w:t>
      </w:r>
      <w:r w:rsidR="00B36EDA" w:rsidRPr="00C56371">
        <w:rPr>
          <w:rFonts w:asciiTheme="majorBidi" w:hAnsiTheme="majorBidi" w:cstheme="majorBidi"/>
          <w:sz w:val="22"/>
          <w:szCs w:val="22"/>
        </w:rPr>
        <w:t xml:space="preserve"> </w:t>
      </w:r>
      <w:r w:rsidRPr="00C56371">
        <w:rPr>
          <w:rFonts w:asciiTheme="majorBidi" w:hAnsiTheme="majorBidi" w:cstheme="majorBidi"/>
          <w:sz w:val="22"/>
          <w:szCs w:val="22"/>
        </w:rPr>
        <w:t>4</w:t>
      </w:r>
    </w:p>
    <w:p w14:paraId="4F851140" w14:textId="77777777" w:rsidR="00B36EDA" w:rsidRPr="00C56371" w:rsidRDefault="00B73D08" w:rsidP="00B36EDA">
      <w:pPr>
        <w:ind w:right="3969"/>
        <w:rPr>
          <w:rFonts w:asciiTheme="majorBidi" w:hAnsiTheme="majorBidi" w:cstheme="majorBidi"/>
          <w:sz w:val="22"/>
          <w:szCs w:val="22"/>
        </w:rPr>
      </w:pPr>
      <w:r w:rsidRPr="00C56371">
        <w:rPr>
          <w:rFonts w:asciiTheme="majorBidi" w:hAnsiTheme="majorBidi" w:cstheme="majorBidi"/>
          <w:sz w:val="22"/>
          <w:szCs w:val="22"/>
        </w:rPr>
        <w:t>36-100</w:t>
      </w:r>
      <w:r w:rsidR="00B36EDA" w:rsidRPr="00C56371">
        <w:rPr>
          <w:rFonts w:asciiTheme="majorBidi" w:hAnsiTheme="majorBidi" w:cstheme="majorBidi"/>
          <w:sz w:val="22"/>
          <w:szCs w:val="22"/>
        </w:rPr>
        <w:t xml:space="preserve"> </w:t>
      </w:r>
      <w:r w:rsidRPr="00C56371">
        <w:rPr>
          <w:rFonts w:asciiTheme="majorBidi" w:hAnsiTheme="majorBidi" w:cstheme="majorBidi"/>
          <w:sz w:val="22"/>
          <w:szCs w:val="22"/>
        </w:rPr>
        <w:t>Kolbuszowa</w:t>
      </w:r>
    </w:p>
    <w:p w14:paraId="3EF3A4FC" w14:textId="77777777" w:rsidR="00B36EDA" w:rsidRPr="00C56371" w:rsidRDefault="00B36EDA" w:rsidP="00B36EDA">
      <w:pPr>
        <w:ind w:right="3969"/>
        <w:jc w:val="both"/>
        <w:rPr>
          <w:rFonts w:asciiTheme="majorBidi" w:hAnsiTheme="majorBidi" w:cstheme="majorBidi"/>
          <w:bCs/>
          <w:sz w:val="22"/>
          <w:szCs w:val="22"/>
        </w:rPr>
      </w:pPr>
      <w:r w:rsidRPr="00C56371">
        <w:rPr>
          <w:rFonts w:asciiTheme="majorBidi" w:hAnsiTheme="majorBidi" w:cstheme="majorBidi"/>
          <w:bCs/>
          <w:sz w:val="22"/>
          <w:szCs w:val="22"/>
        </w:rPr>
        <w:t>……………………………………</w:t>
      </w:r>
    </w:p>
    <w:p w14:paraId="240D1E22" w14:textId="77777777" w:rsidR="00B36EDA" w:rsidRPr="00C56371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Theme="majorBidi" w:hAnsiTheme="majorBidi" w:cstheme="majorBidi"/>
          <w:bCs/>
          <w:sz w:val="22"/>
          <w:szCs w:val="22"/>
        </w:rPr>
      </w:pPr>
      <w:r w:rsidRPr="00C56371">
        <w:rPr>
          <w:rFonts w:asciiTheme="majorBidi" w:hAnsiTheme="majorBidi" w:cstheme="majorBidi"/>
          <w:bCs/>
          <w:sz w:val="22"/>
          <w:szCs w:val="22"/>
        </w:rPr>
        <w:t>[nazwa zamawiającego, adres]</w:t>
      </w:r>
    </w:p>
    <w:p w14:paraId="2649B5E0" w14:textId="77777777" w:rsidR="00B36EDA" w:rsidRPr="00C56371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Theme="majorBidi" w:hAnsiTheme="majorBidi" w:cstheme="majorBidi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C56371" w14:paraId="5C603FC3" w14:textId="77777777" w:rsidTr="00B36EDA">
        <w:tc>
          <w:tcPr>
            <w:tcW w:w="9923" w:type="dxa"/>
            <w:shd w:val="clear" w:color="auto" w:fill="F2F2F2"/>
            <w:hideMark/>
          </w:tcPr>
          <w:p w14:paraId="74D31CB3" w14:textId="77777777" w:rsidR="00B36EDA" w:rsidRPr="00C56371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Theme="majorBidi" w:hAnsiTheme="majorBidi" w:cstheme="majorBidi"/>
                <w:b/>
                <w:spacing w:val="50"/>
                <w:kern w:val="28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spacing w:val="50"/>
                <w:kern w:val="28"/>
                <w:sz w:val="22"/>
                <w:szCs w:val="22"/>
              </w:rPr>
              <w:t>INFORMACJA</w:t>
            </w:r>
          </w:p>
          <w:p w14:paraId="6201066C" w14:textId="77777777" w:rsidR="00B36EDA" w:rsidRPr="00C56371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Theme="majorBidi" w:hAnsiTheme="majorBidi" w:cstheme="majorBidi"/>
                <w:b/>
                <w:spacing w:val="50"/>
                <w:kern w:val="28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14:paraId="737B1692" w14:textId="77777777" w:rsidR="00B36EDA" w:rsidRPr="00C56371" w:rsidRDefault="00B36EDA" w:rsidP="00B36EDA">
      <w:pPr>
        <w:keepNext/>
        <w:spacing w:after="240"/>
        <w:outlineLvl w:val="0"/>
        <w:rPr>
          <w:rFonts w:asciiTheme="majorBidi" w:hAnsiTheme="majorBidi" w:cstheme="majorBidi"/>
          <w:b/>
          <w:sz w:val="22"/>
          <w:szCs w:val="22"/>
        </w:rPr>
      </w:pPr>
    </w:p>
    <w:p w14:paraId="541DCD1C" w14:textId="77777777" w:rsidR="00B36EDA" w:rsidRPr="00C56371" w:rsidRDefault="00B36EDA" w:rsidP="00B36EDA">
      <w:pPr>
        <w:spacing w:after="120" w:line="360" w:lineRule="auto"/>
        <w:jc w:val="both"/>
        <w:rPr>
          <w:rFonts w:asciiTheme="majorBidi" w:eastAsia="Calibri" w:hAnsiTheme="majorBidi" w:cstheme="majorBidi"/>
          <w:sz w:val="22"/>
          <w:szCs w:val="22"/>
          <w:lang w:eastAsia="en-US"/>
        </w:rPr>
      </w:pPr>
      <w:r w:rsidRPr="00C56371">
        <w:rPr>
          <w:rFonts w:asciiTheme="majorBidi" w:eastAsia="Calibri" w:hAnsiTheme="majorBidi" w:cstheme="majorBidi"/>
          <w:sz w:val="22"/>
          <w:szCs w:val="22"/>
          <w:lang w:eastAsia="en-US"/>
        </w:rPr>
        <w:t xml:space="preserve">Dotyczy </w:t>
      </w:r>
      <w:r w:rsidRPr="00C56371">
        <w:rPr>
          <w:rFonts w:asciiTheme="majorBidi" w:hAnsiTheme="majorBidi" w:cstheme="majorBidi"/>
          <w:sz w:val="22"/>
          <w:szCs w:val="22"/>
        </w:rPr>
        <w:t>postępowania o udzielenie zamówienia publicznego</w:t>
      </w:r>
      <w:r w:rsidRPr="00C56371">
        <w:rPr>
          <w:rFonts w:asciiTheme="majorBidi" w:eastAsia="Calibri" w:hAnsiTheme="majorBidi" w:cstheme="majorBidi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C56371" w14:paraId="0967A0A3" w14:textId="77777777" w:rsidTr="00B36EDA">
        <w:tc>
          <w:tcPr>
            <w:tcW w:w="2269" w:type="dxa"/>
            <w:shd w:val="clear" w:color="auto" w:fill="auto"/>
          </w:tcPr>
          <w:p w14:paraId="16527E92" w14:textId="77777777" w:rsidR="00B36EDA" w:rsidRPr="00C56371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5CE60E1" w14:textId="77777777" w:rsidR="00B36EDA" w:rsidRPr="00C56371" w:rsidRDefault="00B73D08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Dostawa produktów medycznych sterylizacyjnych w 5 Pakietach</w:t>
            </w:r>
          </w:p>
        </w:tc>
      </w:tr>
      <w:tr w:rsidR="00B73D08" w:rsidRPr="00C56371" w14:paraId="68653CB7" w14:textId="77777777" w:rsidTr="00397521">
        <w:tc>
          <w:tcPr>
            <w:tcW w:w="2269" w:type="dxa"/>
            <w:shd w:val="clear" w:color="auto" w:fill="auto"/>
          </w:tcPr>
          <w:p w14:paraId="678A3B4B" w14:textId="77777777" w:rsidR="00B73D08" w:rsidRPr="00C56371" w:rsidRDefault="00B73D08" w:rsidP="003975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3D11A149" w14:textId="77777777" w:rsidR="00B73D08" w:rsidRPr="00C56371" w:rsidRDefault="00B73D08" w:rsidP="003975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Eap-2412/10/24/M</w:t>
            </w:r>
          </w:p>
        </w:tc>
      </w:tr>
    </w:tbl>
    <w:p w14:paraId="0ED73876" w14:textId="77777777" w:rsidR="00B36EDA" w:rsidRPr="00C56371" w:rsidRDefault="00B36EDA" w:rsidP="00B36EDA">
      <w:pPr>
        <w:tabs>
          <w:tab w:val="left" w:pos="708"/>
          <w:tab w:val="center" w:pos="4536"/>
          <w:tab w:val="right" w:pos="9072"/>
        </w:tabs>
        <w:rPr>
          <w:rFonts w:asciiTheme="majorBidi" w:hAnsiTheme="majorBidi" w:cstheme="majorBidi"/>
          <w:sz w:val="22"/>
          <w:szCs w:val="22"/>
        </w:rPr>
      </w:pPr>
    </w:p>
    <w:p w14:paraId="719DC3A2" w14:textId="77777777" w:rsidR="00B36EDA" w:rsidRPr="00C56371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Theme="majorBidi" w:hAnsiTheme="majorBidi" w:cstheme="majorBidi"/>
          <w:bCs/>
          <w:sz w:val="22"/>
          <w:szCs w:val="22"/>
        </w:rPr>
      </w:pPr>
      <w:r w:rsidRPr="00C56371">
        <w:rPr>
          <w:rFonts w:asciiTheme="majorBidi" w:hAnsiTheme="majorBidi" w:cstheme="majorBidi"/>
          <w:sz w:val="22"/>
          <w:szCs w:val="22"/>
        </w:rPr>
        <w:t xml:space="preserve">Zamawiający, </w:t>
      </w:r>
      <w:r w:rsidR="00B73D08" w:rsidRPr="00C56371">
        <w:rPr>
          <w:rFonts w:asciiTheme="majorBidi" w:hAnsiTheme="majorBidi" w:cstheme="majorBidi"/>
          <w:b/>
          <w:sz w:val="22"/>
          <w:szCs w:val="22"/>
        </w:rPr>
        <w:t>Samodzielny Publiczny Zespół Opieki Zdrowotnej w Kolbuszowej</w:t>
      </w:r>
      <w:r w:rsidRPr="00C56371">
        <w:rPr>
          <w:rFonts w:asciiTheme="majorBidi" w:hAnsiTheme="majorBidi" w:cstheme="majorBidi"/>
          <w:sz w:val="22"/>
          <w:szCs w:val="22"/>
        </w:rPr>
        <w:t xml:space="preserve">, działając na podstawie art. 253 ust. 1 pkt. 1 i ust. 2 ustawy z dnia 11 września 2019r. Prawo zamówień publicznych </w:t>
      </w:r>
      <w:r w:rsidR="00B73D08" w:rsidRPr="00C56371">
        <w:rPr>
          <w:rFonts w:asciiTheme="majorBidi" w:hAnsiTheme="majorBidi" w:cstheme="majorBidi"/>
          <w:sz w:val="22"/>
          <w:szCs w:val="22"/>
        </w:rPr>
        <w:t>(</w:t>
      </w:r>
      <w:proofErr w:type="spellStart"/>
      <w:r w:rsidR="00B73D08" w:rsidRPr="00C56371">
        <w:rPr>
          <w:rFonts w:asciiTheme="majorBidi" w:hAnsiTheme="majorBidi" w:cstheme="majorBidi"/>
          <w:sz w:val="22"/>
          <w:szCs w:val="22"/>
        </w:rPr>
        <w:t>t.j</w:t>
      </w:r>
      <w:proofErr w:type="spellEnd"/>
      <w:r w:rsidR="00B73D08" w:rsidRPr="00C56371">
        <w:rPr>
          <w:rFonts w:asciiTheme="majorBidi" w:hAnsiTheme="majorBidi" w:cstheme="majorBidi"/>
          <w:sz w:val="22"/>
          <w:szCs w:val="22"/>
        </w:rPr>
        <w:t>. Dz. U. z 2023r. poz. 1605)</w:t>
      </w:r>
      <w:r w:rsidRPr="00C56371">
        <w:rPr>
          <w:rFonts w:asciiTheme="majorBidi" w:hAnsiTheme="majorBidi" w:cstheme="majorBidi"/>
          <w:sz w:val="22"/>
          <w:szCs w:val="22"/>
        </w:rPr>
        <w:t xml:space="preserve">, zwanej dalej „ustawą </w:t>
      </w:r>
      <w:proofErr w:type="spellStart"/>
      <w:r w:rsidRPr="00C56371">
        <w:rPr>
          <w:rFonts w:asciiTheme="majorBidi" w:hAnsiTheme="majorBidi" w:cstheme="majorBidi"/>
          <w:sz w:val="22"/>
          <w:szCs w:val="22"/>
        </w:rPr>
        <w:t>Pzp</w:t>
      </w:r>
      <w:proofErr w:type="spellEnd"/>
      <w:r w:rsidRPr="00C56371">
        <w:rPr>
          <w:rFonts w:asciiTheme="majorBidi" w:hAnsiTheme="majorBidi" w:cstheme="majorBidi"/>
          <w:sz w:val="22"/>
          <w:szCs w:val="22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B73D08" w:rsidRPr="00C56371" w14:paraId="5768C491" w14:textId="77777777" w:rsidTr="00B73D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7039B" w14:textId="77777777" w:rsidR="00B73D08" w:rsidRPr="00C56371" w:rsidRDefault="00B73D08" w:rsidP="00397521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Część nr </w:t>
            </w: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1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Pakiet 1 - Asortyment do sterylizacji niskotemperaturowej</w:t>
            </w:r>
          </w:p>
          <w:p w14:paraId="27021E90" w14:textId="77777777" w:rsidR="00B73D08" w:rsidRPr="00C56371" w:rsidRDefault="00B73D08" w:rsidP="00397521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sz w:val="22"/>
                <w:szCs w:val="22"/>
              </w:rPr>
              <w:t>INFORMER MED Sp. z o.o.</w:t>
            </w:r>
          </w:p>
          <w:p w14:paraId="175B3835" w14:textId="77777777" w:rsidR="00B73D08" w:rsidRPr="00C56371" w:rsidRDefault="00B73D08" w:rsidP="0039752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Winogrady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118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2187FE15" w14:textId="77777777" w:rsidR="00B73D08" w:rsidRPr="00C56371" w:rsidRDefault="00B73D08" w:rsidP="00397521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61-626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Poznań</w:t>
            </w:r>
          </w:p>
          <w:p w14:paraId="792B2146" w14:textId="77777777" w:rsidR="00B73D08" w:rsidRPr="00C56371" w:rsidRDefault="00B73D08" w:rsidP="0039752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C56371">
              <w:rPr>
                <w:rFonts w:asciiTheme="majorBidi" w:hAnsiTheme="majorBidi" w:cstheme="majorBidi"/>
                <w:b/>
                <w:sz w:val="22"/>
                <w:szCs w:val="22"/>
              </w:rPr>
              <w:t>13 935.90 zł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06A87CBC" w14:textId="77777777" w:rsidR="00B73D08" w:rsidRPr="00C56371" w:rsidRDefault="00B73D08" w:rsidP="00397521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C56371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08C5E6FB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2B3AE4E1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0D6B6056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6B5B797D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2F509DBB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42BFE95F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</w:tc>
      </w:tr>
      <w:tr w:rsidR="00B73D08" w:rsidRPr="00C56371" w14:paraId="28A70264" w14:textId="77777777" w:rsidTr="00B73D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9CD75" w14:textId="77777777" w:rsidR="00B73D08" w:rsidRPr="00C56371" w:rsidRDefault="00B73D08" w:rsidP="00397521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2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Pakiet 2 - Asortyment do sterylizacji parowej</w:t>
            </w:r>
          </w:p>
          <w:p w14:paraId="4F5BF917" w14:textId="77777777" w:rsidR="00B73D08" w:rsidRPr="00C56371" w:rsidRDefault="00B73D08" w:rsidP="00397521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sz w:val="22"/>
                <w:szCs w:val="22"/>
              </w:rPr>
              <w:t>INFORMER MED Sp. z o.o.</w:t>
            </w:r>
          </w:p>
          <w:p w14:paraId="166FBD4D" w14:textId="77777777" w:rsidR="00B73D08" w:rsidRPr="00C56371" w:rsidRDefault="00B73D08" w:rsidP="0039752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Winogrady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118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57BDF38F" w14:textId="77777777" w:rsidR="00B73D08" w:rsidRPr="00C56371" w:rsidRDefault="00B73D08" w:rsidP="00397521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61-626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Poznań</w:t>
            </w:r>
          </w:p>
          <w:p w14:paraId="2D35A4D2" w14:textId="77777777" w:rsidR="00B73D08" w:rsidRPr="00C56371" w:rsidRDefault="00B73D08" w:rsidP="0039752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C56371">
              <w:rPr>
                <w:rFonts w:asciiTheme="majorBidi" w:hAnsiTheme="majorBidi" w:cstheme="majorBidi"/>
                <w:b/>
                <w:sz w:val="22"/>
                <w:szCs w:val="22"/>
              </w:rPr>
              <w:t>81 494.70 zł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7E00C708" w14:textId="77777777" w:rsidR="00B73D08" w:rsidRPr="00C56371" w:rsidRDefault="00B73D08" w:rsidP="00397521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C56371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7EE06754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01E8F13D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607B5E0A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77D39E44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0C6B987B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16C5713D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2F9600BC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B73D08" w:rsidRPr="00C56371" w14:paraId="7689F811" w14:textId="77777777" w:rsidTr="00B73D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1384DB" w14:textId="77777777" w:rsidR="00B73D08" w:rsidRPr="00C56371" w:rsidRDefault="00B73D08" w:rsidP="00397521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 xml:space="preserve">Część nr </w:t>
            </w: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3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Pakiet 3 - Rękawy </w:t>
            </w:r>
            <w:proofErr w:type="spellStart"/>
            <w:r w:rsidRPr="00C56371">
              <w:rPr>
                <w:rFonts w:asciiTheme="majorBidi" w:hAnsiTheme="majorBidi" w:cstheme="majorBidi"/>
                <w:sz w:val="22"/>
                <w:szCs w:val="22"/>
              </w:rPr>
              <w:t>polyolefinowe</w:t>
            </w:r>
            <w:proofErr w:type="spellEnd"/>
            <w:r w:rsidRPr="00C56371">
              <w:rPr>
                <w:rFonts w:asciiTheme="majorBidi" w:hAnsiTheme="majorBidi" w:cstheme="majorBidi"/>
                <w:sz w:val="22"/>
                <w:szCs w:val="22"/>
              </w:rPr>
              <w:t>, papier do wykładania tac narzędziowych</w:t>
            </w:r>
          </w:p>
          <w:p w14:paraId="49DC86D2" w14:textId="77777777" w:rsidR="00B73D08" w:rsidRPr="00C56371" w:rsidRDefault="00B73D08" w:rsidP="00397521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sz w:val="22"/>
                <w:szCs w:val="22"/>
              </w:rPr>
              <w:t>INFORMER MED Sp. z o.o.</w:t>
            </w:r>
          </w:p>
          <w:p w14:paraId="2C2D0826" w14:textId="77777777" w:rsidR="00B73D08" w:rsidRPr="00C56371" w:rsidRDefault="00B73D08" w:rsidP="0039752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Winogrady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118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569E55D2" w14:textId="77777777" w:rsidR="00B73D08" w:rsidRPr="00C56371" w:rsidRDefault="00B73D08" w:rsidP="00397521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61-626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Poznań</w:t>
            </w:r>
          </w:p>
          <w:p w14:paraId="134F4617" w14:textId="77777777" w:rsidR="00B73D08" w:rsidRPr="00C56371" w:rsidRDefault="00B73D08" w:rsidP="0039752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C56371">
              <w:rPr>
                <w:rFonts w:asciiTheme="majorBidi" w:hAnsiTheme="majorBidi" w:cstheme="majorBidi"/>
                <w:b/>
                <w:sz w:val="22"/>
                <w:szCs w:val="22"/>
              </w:rPr>
              <w:t>83 192.40 zł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634089F0" w14:textId="77777777" w:rsidR="00B73D08" w:rsidRPr="00C56371" w:rsidRDefault="00B73D08" w:rsidP="00397521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C56371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3DF8B51F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0949468C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5B242BFE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15B8A5E3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67C0BD8B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683473A8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3F45DF07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  <w:tr w:rsidR="00B73D08" w:rsidRPr="00C56371" w14:paraId="23025A22" w14:textId="77777777" w:rsidTr="00B73D08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E8CED" w14:textId="77777777" w:rsidR="00B73D08" w:rsidRPr="00C56371" w:rsidRDefault="00B73D08" w:rsidP="00397521">
            <w:pPr>
              <w:spacing w:before="120" w:after="240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4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: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Pakiet 4 - Asortyment opakowaniowy i chłonny</w:t>
            </w:r>
          </w:p>
          <w:p w14:paraId="3171378A" w14:textId="77777777" w:rsidR="00B73D08" w:rsidRPr="00C56371" w:rsidRDefault="00B73D08" w:rsidP="00397521">
            <w:pPr>
              <w:spacing w:before="60" w:line="360" w:lineRule="auto"/>
              <w:jc w:val="both"/>
              <w:rPr>
                <w:rFonts w:asciiTheme="majorBidi" w:hAnsiTheme="majorBidi" w:cstheme="majorBidi"/>
                <w:b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sz w:val="22"/>
                <w:szCs w:val="22"/>
              </w:rPr>
              <w:t>Media-MED Sp. z o.o.</w:t>
            </w:r>
          </w:p>
          <w:p w14:paraId="5F6C81FF" w14:textId="77777777" w:rsidR="00B73D08" w:rsidRPr="00C56371" w:rsidRDefault="00B73D08" w:rsidP="0039752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Promienistych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7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</w:p>
          <w:p w14:paraId="60C3FDCF" w14:textId="77777777" w:rsidR="00B73D08" w:rsidRPr="00C56371" w:rsidRDefault="00B73D08" w:rsidP="00397521">
            <w:pPr>
              <w:spacing w:after="120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31-481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Kraków</w:t>
            </w:r>
          </w:p>
          <w:p w14:paraId="59ECD6CC" w14:textId="77777777" w:rsidR="00B73D08" w:rsidRPr="00C56371" w:rsidRDefault="00B73D08" w:rsidP="00397521">
            <w:pPr>
              <w:spacing w:line="360" w:lineRule="auto"/>
              <w:jc w:val="both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za cenę wykonania przedmiotu zamówienia w wysokości </w:t>
            </w:r>
            <w:r w:rsidRPr="00C56371">
              <w:rPr>
                <w:rFonts w:asciiTheme="majorBidi" w:hAnsiTheme="majorBidi" w:cstheme="majorBidi"/>
                <w:b/>
                <w:sz w:val="22"/>
                <w:szCs w:val="22"/>
              </w:rPr>
              <w:t>66 210.48 zł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brutto</w:t>
            </w: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.</w:t>
            </w:r>
          </w:p>
          <w:p w14:paraId="6DF93FD3" w14:textId="77777777" w:rsidR="00B73D08" w:rsidRPr="00C56371" w:rsidRDefault="00B73D08" w:rsidP="00397521">
            <w:pPr>
              <w:spacing w:before="120" w:line="360" w:lineRule="auto"/>
              <w:jc w:val="both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color w:val="000000"/>
                <w:sz w:val="22"/>
                <w:szCs w:val="22"/>
                <w:u w:val="single"/>
              </w:rPr>
              <w:t>Uzasadnienie wyboru</w:t>
            </w:r>
            <w:r w:rsidRPr="00C56371">
              <w:rPr>
                <w:rFonts w:asciiTheme="majorBidi" w:hAnsiTheme="majorBidi" w:cstheme="majorBidi"/>
                <w:color w:val="000000"/>
                <w:sz w:val="22"/>
                <w:szCs w:val="22"/>
              </w:rPr>
              <w:t>:</w:t>
            </w:r>
          </w:p>
          <w:p w14:paraId="0E127B30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treść wybranej oferty odpowiada treści SWZ, </w:t>
            </w:r>
          </w:p>
          <w:p w14:paraId="760CABE3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ab/>
              <w:t xml:space="preserve">wybrana oferta spełnia wszystkie wymagania Zamawiającego opisane w SWZ i uzyskała największą ilość punktów - 88 pkt. /wyliczenie wg. wzoru zamieszczonego w SWZ / przy kryterium oceny: </w:t>
            </w:r>
          </w:p>
          <w:p w14:paraId="5F2B204B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I. Kryterium: Cena oferty - 60 punktów</w:t>
            </w:r>
          </w:p>
          <w:p w14:paraId="1482CEC4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II. Warunki techniczne  - 35 punktów</w:t>
            </w:r>
          </w:p>
          <w:p w14:paraId="7942EFCB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III. Termin dostawy  - 5 punktów</w:t>
            </w:r>
          </w:p>
          <w:p w14:paraId="17F64099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 oferta wpłynęła do Zamawiającego w wyznaczonym terminie , a Wykonawca  ją składający nie podlega wykluczeniu z postępowania</w:t>
            </w:r>
          </w:p>
          <w:p w14:paraId="5D18FF2D" w14:textId="77777777" w:rsidR="00B73D08" w:rsidRPr="00C56371" w:rsidRDefault="00B73D08" w:rsidP="00397521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-kwota oferty nie przekraczała kwoty jaką Zamawiający zamierza przeznaczyć na sfinansowanie zamówienia</w:t>
            </w:r>
          </w:p>
        </w:tc>
      </w:tr>
    </w:tbl>
    <w:p w14:paraId="2C489CB3" w14:textId="77777777" w:rsidR="00B36EDA" w:rsidRPr="00C56371" w:rsidRDefault="00B36EDA" w:rsidP="00B36EDA">
      <w:pPr>
        <w:spacing w:before="360" w:after="120" w:line="276" w:lineRule="auto"/>
        <w:ind w:right="-425"/>
        <w:jc w:val="both"/>
        <w:rPr>
          <w:rFonts w:asciiTheme="majorBidi" w:hAnsiTheme="majorBidi" w:cstheme="majorBidi"/>
          <w:color w:val="000000"/>
          <w:sz w:val="22"/>
          <w:szCs w:val="22"/>
        </w:rPr>
      </w:pPr>
      <w:r w:rsidRPr="00C56371">
        <w:rPr>
          <w:rFonts w:asciiTheme="majorBidi" w:hAnsiTheme="majorBidi" w:cstheme="majorBidi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C56371">
        <w:rPr>
          <w:rFonts w:asciiTheme="majorBidi" w:hAnsiTheme="majorBidi" w:cstheme="majorBidi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C56371" w14:paraId="65D2399D" w14:textId="77777777" w:rsidTr="00B73D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B04A67" w14:textId="77777777" w:rsidR="00B36EDA" w:rsidRPr="00C56371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E234748" w14:textId="77777777" w:rsidR="00B36EDA" w:rsidRPr="00C56371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72645B" w14:textId="77777777" w:rsidR="00B36EDA" w:rsidRPr="00C56371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180D0AD" w14:textId="77777777" w:rsidR="00B36EDA" w:rsidRPr="00C56371" w:rsidRDefault="00B36EDA" w:rsidP="00967BF4">
            <w:pPr>
              <w:spacing w:before="120" w:after="120"/>
              <w:jc w:val="center"/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B73D08" w:rsidRPr="00C56371" w14:paraId="4BFFAA0B" w14:textId="77777777" w:rsidTr="00B73D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921CA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1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Pakiet 1 - Asortyment do sterylizacji niskotemperaturowej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20F7D" w14:textId="77777777" w:rsidR="00B73D08" w:rsidRPr="00C56371" w:rsidRDefault="00B73D08" w:rsidP="0039752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INFORMER MED Sp. z o.o.</w:t>
            </w:r>
          </w:p>
          <w:p w14:paraId="5A68DE5D" w14:textId="77777777" w:rsidR="00B73D08" w:rsidRPr="00C56371" w:rsidRDefault="00B73D08" w:rsidP="00397521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Winogrady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118</w:t>
            </w:r>
          </w:p>
          <w:p w14:paraId="04277938" w14:textId="77777777" w:rsidR="00B73D08" w:rsidRPr="00C56371" w:rsidRDefault="00B73D08" w:rsidP="00397521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61-626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620E3D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41C94381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612F83C1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3 - Termin dostawy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5F6C" w14:textId="77777777" w:rsidR="00B73D08" w:rsidRPr="00C56371" w:rsidRDefault="00B73D08" w:rsidP="00397521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 99,00</w:t>
            </w:r>
          </w:p>
        </w:tc>
      </w:tr>
      <w:tr w:rsidR="00B73D08" w:rsidRPr="00C56371" w14:paraId="72EE65EA" w14:textId="77777777" w:rsidTr="00B73D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B52EC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2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Pakiet 2 - Asortyment do sterylizacji parowej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8E2ED" w14:textId="77777777" w:rsidR="00B73D08" w:rsidRPr="00C56371" w:rsidRDefault="00B73D08" w:rsidP="0039752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INFORMER MED Sp. z o.o.</w:t>
            </w:r>
          </w:p>
          <w:p w14:paraId="64C68AF7" w14:textId="77777777" w:rsidR="00B73D08" w:rsidRPr="00C56371" w:rsidRDefault="00B73D08" w:rsidP="00397521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Winogrady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118</w:t>
            </w:r>
          </w:p>
          <w:p w14:paraId="2FCE2303" w14:textId="77777777" w:rsidR="00B73D08" w:rsidRPr="00C56371" w:rsidRDefault="00B73D08" w:rsidP="00397521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61-626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21F88B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3C48A6CA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4A33795C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3 - Termin dostawy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3A06E" w14:textId="77777777" w:rsidR="00B73D08" w:rsidRPr="00C56371" w:rsidRDefault="00B73D08" w:rsidP="00397521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 99,00</w:t>
            </w:r>
          </w:p>
        </w:tc>
      </w:tr>
      <w:tr w:rsidR="00B73D08" w:rsidRPr="00C56371" w14:paraId="552896D5" w14:textId="77777777" w:rsidTr="00B73D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A690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3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Pakiet 3 - Rękawy </w:t>
            </w:r>
            <w:proofErr w:type="spellStart"/>
            <w:r w:rsidRPr="00C56371">
              <w:rPr>
                <w:rFonts w:asciiTheme="majorBidi" w:hAnsiTheme="majorBidi" w:cstheme="majorBidi"/>
                <w:sz w:val="22"/>
                <w:szCs w:val="22"/>
              </w:rPr>
              <w:t>polyolefinowe</w:t>
            </w:r>
            <w:proofErr w:type="spellEnd"/>
            <w:r w:rsidRPr="00C56371">
              <w:rPr>
                <w:rFonts w:asciiTheme="majorBidi" w:hAnsiTheme="majorBidi" w:cstheme="majorBidi"/>
                <w:sz w:val="22"/>
                <w:szCs w:val="22"/>
              </w:rPr>
              <w:t>, papier do wykładania tac narzędziowych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AB329" w14:textId="77777777" w:rsidR="00B73D08" w:rsidRPr="00C56371" w:rsidRDefault="00B73D08" w:rsidP="0039752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INFORMER MED Sp. z o.o.</w:t>
            </w:r>
          </w:p>
          <w:p w14:paraId="59A8055C" w14:textId="77777777" w:rsidR="00B73D08" w:rsidRPr="00C56371" w:rsidRDefault="00B73D08" w:rsidP="00397521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Winogrady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118</w:t>
            </w:r>
          </w:p>
          <w:p w14:paraId="1DE26F9E" w14:textId="77777777" w:rsidR="00B73D08" w:rsidRPr="00C56371" w:rsidRDefault="00B73D08" w:rsidP="00397521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61-626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0C808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5466A742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2 - Warunki techniczne - 35.00</w:t>
            </w:r>
          </w:p>
          <w:p w14:paraId="012B6C57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3 - Termin dostawy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80584" w14:textId="77777777" w:rsidR="00B73D08" w:rsidRPr="00C56371" w:rsidRDefault="00B73D08" w:rsidP="00397521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 99,00</w:t>
            </w:r>
          </w:p>
        </w:tc>
      </w:tr>
      <w:tr w:rsidR="00B73D08" w:rsidRPr="00C56371" w14:paraId="08DD5757" w14:textId="77777777" w:rsidTr="00B73D0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F54C1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4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-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Pakiet 4 - Asortyment opakowaniowy i chłonny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32EC0" w14:textId="77777777" w:rsidR="00B73D08" w:rsidRPr="00C56371" w:rsidRDefault="00B73D08" w:rsidP="00397521">
            <w:pPr>
              <w:spacing w:line="276" w:lineRule="auto"/>
              <w:rPr>
                <w:rFonts w:asciiTheme="majorBidi" w:hAnsiTheme="majorBidi" w:cstheme="majorBidi"/>
                <w:b/>
                <w:bCs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b/>
                <w:bCs/>
                <w:sz w:val="22"/>
                <w:szCs w:val="22"/>
              </w:rPr>
              <w:t>Media-MED Sp. z o.o.</w:t>
            </w:r>
          </w:p>
          <w:p w14:paraId="43B57642" w14:textId="77777777" w:rsidR="00B73D08" w:rsidRPr="00C56371" w:rsidRDefault="00B73D08" w:rsidP="00397521">
            <w:pPr>
              <w:spacing w:line="276" w:lineRule="auto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Promienistych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7</w:t>
            </w:r>
          </w:p>
          <w:p w14:paraId="23869B25" w14:textId="77777777" w:rsidR="00B73D08" w:rsidRPr="00C56371" w:rsidRDefault="00B73D08" w:rsidP="00397521">
            <w:pPr>
              <w:spacing w:after="40" w:line="276" w:lineRule="auto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31-481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</w:t>
            </w:r>
            <w:r w:rsidRPr="00C56371">
              <w:rPr>
                <w:rFonts w:asciiTheme="majorBidi" w:hAnsiTheme="majorBidi" w:cstheme="majorBidi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A93C2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1 - Cena - 60.00</w:t>
            </w:r>
          </w:p>
          <w:p w14:paraId="110377F5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2 - Warunki techniczne - 25.00</w:t>
            </w:r>
          </w:p>
          <w:p w14:paraId="4D1DBCDB" w14:textId="77777777" w:rsidR="00B73D08" w:rsidRPr="00C56371" w:rsidRDefault="00B73D08" w:rsidP="00397521">
            <w:pPr>
              <w:spacing w:before="40" w:after="40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>3 - Termin dostawy - 3.00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30902" w14:textId="77777777" w:rsidR="00B73D08" w:rsidRPr="00C56371" w:rsidRDefault="00B73D08" w:rsidP="00397521">
            <w:pPr>
              <w:jc w:val="center"/>
              <w:rPr>
                <w:rFonts w:asciiTheme="majorBidi" w:hAnsiTheme="majorBidi" w:cstheme="majorBidi"/>
                <w:color w:val="000000"/>
                <w:sz w:val="22"/>
                <w:szCs w:val="22"/>
              </w:rPr>
            </w:pPr>
            <w:r w:rsidRPr="00C56371">
              <w:rPr>
                <w:rFonts w:asciiTheme="majorBidi" w:hAnsiTheme="majorBidi" w:cstheme="majorBidi"/>
                <w:sz w:val="22"/>
                <w:szCs w:val="22"/>
              </w:rPr>
              <w:t xml:space="preserve">  88,00</w:t>
            </w:r>
          </w:p>
        </w:tc>
      </w:tr>
    </w:tbl>
    <w:p w14:paraId="2E6C4E44" w14:textId="77777777" w:rsidR="00B464D3" w:rsidRPr="00C56371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Theme="majorBidi" w:hAnsiTheme="majorBidi" w:cstheme="majorBidi"/>
          <w:i/>
          <w:sz w:val="22"/>
          <w:szCs w:val="22"/>
        </w:rPr>
      </w:pPr>
      <w:r w:rsidRPr="00C56371">
        <w:rPr>
          <w:rFonts w:asciiTheme="majorBidi" w:hAnsiTheme="majorBidi" w:cstheme="majorBidi"/>
          <w:i/>
          <w:sz w:val="22"/>
          <w:szCs w:val="22"/>
        </w:rPr>
        <w:t>Zamawiający</w:t>
      </w:r>
    </w:p>
    <w:p w14:paraId="0C03603F" w14:textId="2CAF0A81" w:rsidR="008642B3" w:rsidRDefault="00B73D08" w:rsidP="00B36EDA">
      <w:pPr>
        <w:ind w:right="-425"/>
        <w:jc w:val="right"/>
        <w:rPr>
          <w:rFonts w:asciiTheme="majorBidi" w:hAnsiTheme="majorBidi" w:cstheme="majorBidi"/>
          <w:sz w:val="22"/>
          <w:szCs w:val="22"/>
        </w:rPr>
      </w:pPr>
      <w:r w:rsidRPr="00C56371">
        <w:rPr>
          <w:rFonts w:asciiTheme="majorBidi" w:hAnsiTheme="majorBidi" w:cstheme="majorBidi"/>
          <w:sz w:val="22"/>
          <w:szCs w:val="22"/>
        </w:rPr>
        <w:t xml:space="preserve">  </w:t>
      </w:r>
      <w:bookmarkEnd w:id="0"/>
      <w:r w:rsidR="00C56371">
        <w:rPr>
          <w:rFonts w:asciiTheme="majorBidi" w:hAnsiTheme="majorBidi" w:cstheme="majorBidi"/>
          <w:sz w:val="22"/>
          <w:szCs w:val="22"/>
        </w:rPr>
        <w:t>Dyrektor SP ZOZ Kolbuszowa</w:t>
      </w:r>
    </w:p>
    <w:p w14:paraId="5232CEAE" w14:textId="14A54A64" w:rsidR="00C56371" w:rsidRPr="00C56371" w:rsidRDefault="00C56371" w:rsidP="00B36EDA">
      <w:pPr>
        <w:ind w:right="-425"/>
        <w:jc w:val="right"/>
        <w:rPr>
          <w:rFonts w:asciiTheme="majorBidi" w:hAnsiTheme="majorBidi" w:cstheme="majorBidi"/>
          <w:sz w:val="22"/>
          <w:szCs w:val="22"/>
          <w:vertAlign w:val="superscript"/>
        </w:rPr>
      </w:pPr>
      <w:r>
        <w:rPr>
          <w:rFonts w:asciiTheme="majorBidi" w:hAnsiTheme="majorBidi" w:cstheme="majorBidi"/>
          <w:sz w:val="22"/>
          <w:szCs w:val="22"/>
        </w:rPr>
        <w:t>Zbigniew Strzelczyk</w:t>
      </w:r>
      <w:bookmarkEnd w:id="1"/>
    </w:p>
    <w:sectPr w:rsidR="00C56371" w:rsidRPr="00C56371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143233" w14:textId="77777777" w:rsidR="00110A7E" w:rsidRDefault="00110A7E">
      <w:r>
        <w:separator/>
      </w:r>
    </w:p>
  </w:endnote>
  <w:endnote w:type="continuationSeparator" w:id="0">
    <w:p w14:paraId="019B1214" w14:textId="77777777" w:rsidR="00110A7E" w:rsidRDefault="00110A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2116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2C881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A6E9F2B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0DD1E59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0F14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83BCF" w14:textId="77777777" w:rsidR="00110A7E" w:rsidRDefault="00110A7E">
      <w:r>
        <w:separator/>
      </w:r>
    </w:p>
  </w:footnote>
  <w:footnote w:type="continuationSeparator" w:id="0">
    <w:p w14:paraId="1DA3670C" w14:textId="77777777" w:rsidR="00110A7E" w:rsidRDefault="00110A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F2041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834C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BB658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0A7E"/>
    <w:rsid w:val="00022322"/>
    <w:rsid w:val="00042497"/>
    <w:rsid w:val="000C1E6F"/>
    <w:rsid w:val="000E4E56"/>
    <w:rsid w:val="00110A7E"/>
    <w:rsid w:val="001A1468"/>
    <w:rsid w:val="001B7815"/>
    <w:rsid w:val="00211A34"/>
    <w:rsid w:val="002B1E4F"/>
    <w:rsid w:val="002B6761"/>
    <w:rsid w:val="003445A0"/>
    <w:rsid w:val="003A0AFC"/>
    <w:rsid w:val="003D611C"/>
    <w:rsid w:val="004235EE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73D08"/>
    <w:rsid w:val="00B8185B"/>
    <w:rsid w:val="00BC6F7F"/>
    <w:rsid w:val="00BD2174"/>
    <w:rsid w:val="00C423DD"/>
    <w:rsid w:val="00C56371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8B9C7"/>
  <w15:chartTrackingRefBased/>
  <w15:docId w15:val="{4662469A-21EC-40F7-8619-774DA509B6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725</Words>
  <Characters>4089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2024-06-17T08:13:00Z</cp:lastPrinted>
  <dcterms:created xsi:type="dcterms:W3CDTF">2024-06-17T08:24:00Z</dcterms:created>
  <dcterms:modified xsi:type="dcterms:W3CDTF">2024-06-17T08:24:00Z</dcterms:modified>
</cp:coreProperties>
</file>