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AC20B" w14:textId="77777777" w:rsidR="00A62761" w:rsidRPr="002A16E2" w:rsidRDefault="00A62761" w:rsidP="00A62761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399E45F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052D5F3" w14:textId="77777777" w:rsidR="00A62761" w:rsidRPr="002A16E2" w:rsidRDefault="00A62761" w:rsidP="00A6276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4E6765C" w14:textId="77777777" w:rsidR="00A62761" w:rsidRPr="002A16E2" w:rsidRDefault="00A62761" w:rsidP="00A6276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8579245" w14:textId="77777777" w:rsidR="00A62761" w:rsidRPr="002A16E2" w:rsidRDefault="00A62761" w:rsidP="00A6276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2933BA8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56466A9" w14:textId="77777777" w:rsidR="00A62761" w:rsidRPr="00FA50AF" w:rsidRDefault="00A62761" w:rsidP="00A6276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7C337F1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745C429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A8327CC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49A7AD9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567CA73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9CE5BAB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C9F8A50" w14:textId="77777777" w:rsidR="00A62761" w:rsidRPr="002A16E2" w:rsidRDefault="00A62761" w:rsidP="00A6276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F89D4B6" w14:textId="77777777" w:rsidR="00A62761" w:rsidRPr="002A16E2" w:rsidRDefault="00A62761" w:rsidP="00A62761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5B2260E" w14:textId="77777777" w:rsidR="00A62761" w:rsidRPr="002A16E2" w:rsidRDefault="00A62761" w:rsidP="00A6276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E6ABC0E" w14:textId="77777777" w:rsidR="00A62761" w:rsidRPr="002A16E2" w:rsidRDefault="00A62761" w:rsidP="00A6276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FBD3E2D" w14:textId="77777777" w:rsidR="00A62761" w:rsidRPr="002A16E2" w:rsidRDefault="00A62761" w:rsidP="00A6276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A071D10" w14:textId="77777777" w:rsidR="00A62761" w:rsidRPr="002A16E2" w:rsidRDefault="00A62761" w:rsidP="00A62761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DF2CB0C" w14:textId="77777777" w:rsidR="00A62761" w:rsidRPr="002A16E2" w:rsidRDefault="00A62761" w:rsidP="00A62761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46647C34" w14:textId="77777777" w:rsidR="00A62761" w:rsidRPr="002A16E2" w:rsidRDefault="00A62761" w:rsidP="00A62761">
      <w:pPr>
        <w:ind w:firstLine="3969"/>
        <w:rPr>
          <w:b/>
          <w:sz w:val="22"/>
          <w:szCs w:val="22"/>
        </w:rPr>
      </w:pPr>
    </w:p>
    <w:p w14:paraId="17FD9F80" w14:textId="378788DD" w:rsidR="00A62761" w:rsidRDefault="00A62761" w:rsidP="00A62761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1 szt. laptopa</w:t>
      </w:r>
      <w:r w:rsidRPr="00BF2A3B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FiIS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291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7DCA559" w14:textId="77777777" w:rsidR="00A62761" w:rsidRDefault="00A62761" w:rsidP="00A62761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66C03BD8" w14:textId="77777777" w:rsidR="00A62761" w:rsidRPr="00483084" w:rsidRDefault="00A62761" w:rsidP="00A6276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77C4B8B0" w14:textId="77777777" w:rsidR="00A62761" w:rsidRPr="00483084" w:rsidRDefault="00A62761" w:rsidP="00A6276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EE355E" w14:textId="77777777" w:rsidR="00A62761" w:rsidRPr="00483084" w:rsidRDefault="00A62761" w:rsidP="00A6276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D8233AF" w14:textId="77777777" w:rsidR="00A62761" w:rsidRPr="00483084" w:rsidRDefault="00A62761" w:rsidP="00A6276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05A6ED" w14:textId="77777777" w:rsidR="00A62761" w:rsidRPr="00483084" w:rsidRDefault="00A62761" w:rsidP="00A6276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EE1B095" w14:textId="77777777" w:rsidR="00A62761" w:rsidRPr="00483084" w:rsidRDefault="00A62761" w:rsidP="00A6276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3401FD8" w14:textId="77777777" w:rsidR="00A62761" w:rsidRDefault="00A62761" w:rsidP="00A62761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1E126189" w14:textId="77777777" w:rsidR="00A62761" w:rsidRPr="00483084" w:rsidRDefault="00A62761" w:rsidP="00A62761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423483DC" w14:textId="6E805C21" w:rsidR="00A62761" w:rsidRPr="002A16E2" w:rsidRDefault="00A62761" w:rsidP="00A6276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 xml:space="preserve"> dni od daty podpisania umowy</w:t>
      </w:r>
    </w:p>
    <w:p w14:paraId="73B36683" w14:textId="77777777" w:rsidR="00A62761" w:rsidRPr="002A16E2" w:rsidRDefault="00A62761" w:rsidP="00A6276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b/>
          <w:sz w:val="22"/>
          <w:szCs w:val="22"/>
        </w:rPr>
        <w:t>:</w:t>
      </w:r>
    </w:p>
    <w:p w14:paraId="44709664" w14:textId="77777777" w:rsidR="00A62761" w:rsidRPr="002A16E2" w:rsidRDefault="00A62761" w:rsidP="00A6276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E465C43" w14:textId="77777777" w:rsidR="00A62761" w:rsidRDefault="00A62761" w:rsidP="00A6276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C4E3953" w14:textId="77777777" w:rsidR="00A62761" w:rsidRDefault="00A62761" w:rsidP="00A62761">
      <w:pPr>
        <w:tabs>
          <w:tab w:val="left" w:pos="426"/>
        </w:tabs>
        <w:jc w:val="both"/>
        <w:rPr>
          <w:sz w:val="22"/>
          <w:szCs w:val="22"/>
        </w:rPr>
      </w:pPr>
    </w:p>
    <w:p w14:paraId="3FFA0DD4" w14:textId="77777777" w:rsidR="00A62761" w:rsidRPr="002A16E2" w:rsidRDefault="00A62761" w:rsidP="00A62761">
      <w:pPr>
        <w:tabs>
          <w:tab w:val="left" w:pos="426"/>
        </w:tabs>
        <w:jc w:val="both"/>
        <w:rPr>
          <w:sz w:val="22"/>
          <w:szCs w:val="22"/>
        </w:rPr>
      </w:pPr>
    </w:p>
    <w:p w14:paraId="76F14E56" w14:textId="77777777" w:rsidR="00A62761" w:rsidRDefault="00A62761" w:rsidP="00A62761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22572EA8" w14:textId="77777777" w:rsidR="00A62761" w:rsidRPr="002A16E2" w:rsidRDefault="00A62761" w:rsidP="00A62761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5A5AECA" w14:textId="77777777" w:rsidR="00A62761" w:rsidRPr="002A16E2" w:rsidRDefault="00A62761" w:rsidP="00A6276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02F20FF" w14:textId="77777777" w:rsidR="00A62761" w:rsidRDefault="00A62761" w:rsidP="00A6276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B11B784" w14:textId="77777777" w:rsidR="00A62761" w:rsidRPr="003E2056" w:rsidRDefault="00A62761" w:rsidP="00A62761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1BA3DD6" w14:textId="77777777" w:rsidR="00A62761" w:rsidRPr="002A16E2" w:rsidRDefault="00A62761" w:rsidP="00A6276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E31064" w14:textId="77777777" w:rsidR="00A62761" w:rsidRPr="002A16E2" w:rsidRDefault="00A62761" w:rsidP="00A6276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F8710C" w14:textId="77777777" w:rsidR="00A62761" w:rsidRPr="002A16E2" w:rsidRDefault="00A62761" w:rsidP="00A62761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158CFC" w14:textId="77777777" w:rsidR="00A62761" w:rsidRPr="002A16E2" w:rsidRDefault="00A62761" w:rsidP="00A6276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2761" w:rsidRPr="002A16E2" w14:paraId="5054D3C1" w14:textId="77777777" w:rsidTr="00943D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E8AA7" w14:textId="77777777" w:rsidR="00A62761" w:rsidRPr="002A16E2" w:rsidRDefault="00A62761" w:rsidP="00943D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A2ECB" w14:textId="77777777" w:rsidR="00A62761" w:rsidRPr="002A16E2" w:rsidRDefault="00A62761" w:rsidP="00943D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DD1DA9F" w14:textId="77777777" w:rsidR="00A62761" w:rsidRPr="002A16E2" w:rsidRDefault="00A62761" w:rsidP="00943D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CB411" w14:textId="77777777" w:rsidR="00A62761" w:rsidRPr="002A16E2" w:rsidRDefault="00A62761" w:rsidP="00943D2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62761" w:rsidRPr="002A16E2" w14:paraId="530235EF" w14:textId="77777777" w:rsidTr="00943D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C7C50" w14:textId="77777777" w:rsidR="00A62761" w:rsidRPr="002A16E2" w:rsidRDefault="00A62761" w:rsidP="00943D2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9E3CD" w14:textId="77777777" w:rsidR="00A62761" w:rsidRPr="002A16E2" w:rsidRDefault="00A62761" w:rsidP="00943D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5080B" w14:textId="77777777" w:rsidR="00A62761" w:rsidRPr="002A16E2" w:rsidRDefault="00A62761" w:rsidP="00943D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62761" w:rsidRPr="002A16E2" w14:paraId="1461E2A9" w14:textId="77777777" w:rsidTr="00943D2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BE48C" w14:textId="77777777" w:rsidR="00A62761" w:rsidRPr="002A16E2" w:rsidRDefault="00A62761" w:rsidP="00943D2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B96B8" w14:textId="77777777" w:rsidR="00A62761" w:rsidRPr="002A16E2" w:rsidRDefault="00A62761" w:rsidP="00943D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1CBBC" w14:textId="77777777" w:rsidR="00A62761" w:rsidRPr="002A16E2" w:rsidRDefault="00A62761" w:rsidP="00943D2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12E70" w14:textId="77777777" w:rsidR="00A62761" w:rsidRPr="002A16E2" w:rsidRDefault="00A62761" w:rsidP="00A6276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19F2548" w14:textId="77777777" w:rsidR="00A62761" w:rsidRPr="002A16E2" w:rsidRDefault="00A62761" w:rsidP="00A6276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165DD2C" w14:textId="77777777" w:rsidR="00A62761" w:rsidRPr="002A16E2" w:rsidRDefault="00A62761" w:rsidP="00A6276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BE2CCA8" w14:textId="77777777" w:rsidR="00A62761" w:rsidRPr="002A16E2" w:rsidRDefault="00A62761" w:rsidP="00A6276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6D22F02" w14:textId="77777777" w:rsidR="00A62761" w:rsidRPr="002A16E2" w:rsidRDefault="00A62761" w:rsidP="00A6276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86241BB" w14:textId="77777777" w:rsidR="00A62761" w:rsidRPr="002A16E2" w:rsidRDefault="00A62761" w:rsidP="00A62761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809340" w14:textId="77777777" w:rsidR="00A62761" w:rsidRPr="002A16E2" w:rsidRDefault="00A62761" w:rsidP="00A62761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B9DE2CD" w14:textId="77777777" w:rsidR="00A62761" w:rsidRPr="002A16E2" w:rsidRDefault="00A62761" w:rsidP="00A6276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312C988" w14:textId="77777777" w:rsidR="00A62761" w:rsidRPr="002A16E2" w:rsidRDefault="00A62761" w:rsidP="00A6276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2CA5860" w14:textId="77777777" w:rsidR="00A62761" w:rsidRPr="00F47191" w:rsidRDefault="00A62761" w:rsidP="00A62761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7AD18FE" w14:textId="77777777" w:rsidR="00A62761" w:rsidRPr="000A160D" w:rsidRDefault="00A62761" w:rsidP="00A62761"/>
    <w:p w14:paraId="66A49200" w14:textId="77777777" w:rsidR="00A62761" w:rsidRPr="00707BF9" w:rsidRDefault="00A62761" w:rsidP="00A62761"/>
    <w:p w14:paraId="52820003" w14:textId="77777777" w:rsidR="00A62761" w:rsidRPr="00CD41F8" w:rsidRDefault="00A62761" w:rsidP="00A62761"/>
    <w:p w14:paraId="60475026" w14:textId="77777777" w:rsidR="00A62761" w:rsidRPr="00A71362" w:rsidRDefault="00A62761" w:rsidP="00A62761"/>
    <w:p w14:paraId="2ADAB293" w14:textId="77777777" w:rsidR="00A62761" w:rsidRPr="00240295" w:rsidRDefault="00A62761" w:rsidP="00A62761"/>
    <w:p w14:paraId="2301730B" w14:textId="77777777" w:rsidR="00A62761" w:rsidRPr="0030065D" w:rsidRDefault="00A62761" w:rsidP="00A62761"/>
    <w:p w14:paraId="09A724F9" w14:textId="77777777" w:rsidR="00A62761" w:rsidRPr="003041ED" w:rsidRDefault="00A62761" w:rsidP="00A62761"/>
    <w:p w14:paraId="6C420BDE" w14:textId="77777777" w:rsidR="00A62761" w:rsidRPr="00D11EB7" w:rsidRDefault="00A62761" w:rsidP="00A62761"/>
    <w:p w14:paraId="2BFBAD8E" w14:textId="77777777" w:rsidR="00FE545C" w:rsidRPr="00A62761" w:rsidRDefault="00FE545C" w:rsidP="00A62761"/>
    <w:sectPr w:rsidR="00FE545C" w:rsidRPr="00A627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DE058" w14:textId="77777777" w:rsidR="0096722C" w:rsidRDefault="0096722C">
      <w:r>
        <w:separator/>
      </w:r>
    </w:p>
  </w:endnote>
  <w:endnote w:type="continuationSeparator" w:id="0">
    <w:p w14:paraId="00308B0C" w14:textId="77777777" w:rsidR="0096722C" w:rsidRDefault="0096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51042" w14:textId="77777777" w:rsidR="00367757" w:rsidRDefault="00367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E49E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32054" w14:textId="77777777" w:rsidR="00367757" w:rsidRDefault="00367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35508" w14:textId="77777777" w:rsidR="0096722C" w:rsidRDefault="0096722C">
      <w:r>
        <w:separator/>
      </w:r>
    </w:p>
  </w:footnote>
  <w:footnote w:type="continuationSeparator" w:id="0">
    <w:p w14:paraId="5B7E17F8" w14:textId="77777777" w:rsidR="0096722C" w:rsidRDefault="00967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9D360" w14:textId="77777777" w:rsidR="00367757" w:rsidRDefault="003677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92D5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DE3AB" w14:textId="77777777" w:rsidR="00367757" w:rsidRDefault="003677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62466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1736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2532602">
    <w:abstractNumId w:val="0"/>
  </w:num>
  <w:num w:numId="4" w16cid:durableId="1998799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22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775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722C"/>
    <w:rsid w:val="00970FE4"/>
    <w:rsid w:val="00A0022B"/>
    <w:rsid w:val="00A346FE"/>
    <w:rsid w:val="00A47B4D"/>
    <w:rsid w:val="00A62761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0D9ABF7"/>
  <w15:chartTrackingRefBased/>
  <w15:docId w15:val="{F0A13282-C4FF-485A-A1E2-26E0C8A2B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276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538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2024-06-07T12:14:00Z</cp:lastPrinted>
  <dcterms:created xsi:type="dcterms:W3CDTF">2024-06-07T12:15:00Z</dcterms:created>
  <dcterms:modified xsi:type="dcterms:W3CDTF">2024-06-07T12:15:00Z</dcterms:modified>
</cp:coreProperties>
</file>