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A516D3" w14:textId="1BA702EC" w:rsidR="00B048DA" w:rsidRPr="00353FDC" w:rsidRDefault="00E16860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E16860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E16860">
        <w:rPr>
          <w:rFonts w:ascii="Arial" w:hAnsi="Arial" w:cs="Arial"/>
        </w:rPr>
        <w:t>2024-06-1</w:t>
      </w:r>
      <w:r w:rsidR="008042FC">
        <w:rPr>
          <w:rFonts w:ascii="Arial" w:hAnsi="Arial" w:cs="Arial"/>
        </w:rPr>
        <w:t>4</w:t>
      </w:r>
    </w:p>
    <w:p w14:paraId="176967BC" w14:textId="77777777" w:rsidR="00B048DA" w:rsidRPr="00353FDC" w:rsidRDefault="00E16860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E16860">
        <w:rPr>
          <w:rFonts w:ascii="Arial" w:hAnsi="Arial" w:cs="Arial"/>
          <w:b/>
          <w:bCs/>
        </w:rPr>
        <w:t>Szpital Specjalistyczny im. Stefana Żeromskiego SP ZOZ w Krakowie Sekcja Zamówień Publicznych</w:t>
      </w:r>
    </w:p>
    <w:p w14:paraId="41BD4AEC" w14:textId="77777777" w:rsidR="00B048DA" w:rsidRPr="00353FDC" w:rsidRDefault="00E16860" w:rsidP="00B048DA">
      <w:pPr>
        <w:spacing w:line="360" w:lineRule="auto"/>
        <w:ind w:right="3969"/>
        <w:rPr>
          <w:rFonts w:ascii="Arial" w:hAnsi="Arial" w:cs="Arial"/>
        </w:rPr>
      </w:pPr>
      <w:r w:rsidRPr="00E16860">
        <w:rPr>
          <w:rFonts w:ascii="Arial" w:hAnsi="Arial" w:cs="Arial"/>
        </w:rPr>
        <w:t>os. Na Skarpie</w:t>
      </w:r>
      <w:r w:rsidR="00B048DA" w:rsidRPr="00353FDC">
        <w:rPr>
          <w:rFonts w:ascii="Arial" w:hAnsi="Arial" w:cs="Arial"/>
        </w:rPr>
        <w:t xml:space="preserve"> </w:t>
      </w:r>
      <w:r w:rsidRPr="00E16860">
        <w:rPr>
          <w:rFonts w:ascii="Arial" w:hAnsi="Arial" w:cs="Arial"/>
        </w:rPr>
        <w:t>66</w:t>
      </w:r>
    </w:p>
    <w:p w14:paraId="15F01F59" w14:textId="77777777" w:rsidR="00B048DA" w:rsidRPr="00353FDC" w:rsidRDefault="00E16860" w:rsidP="00B048DA">
      <w:pPr>
        <w:ind w:right="3969"/>
        <w:rPr>
          <w:rFonts w:ascii="Arial" w:hAnsi="Arial" w:cs="Arial"/>
        </w:rPr>
      </w:pPr>
      <w:r w:rsidRPr="00E16860">
        <w:rPr>
          <w:rFonts w:ascii="Arial" w:hAnsi="Arial" w:cs="Arial"/>
        </w:rPr>
        <w:t>31-913</w:t>
      </w:r>
      <w:r w:rsidR="00B048DA" w:rsidRPr="00353FDC">
        <w:rPr>
          <w:rFonts w:ascii="Arial" w:hAnsi="Arial" w:cs="Arial"/>
        </w:rPr>
        <w:t xml:space="preserve"> </w:t>
      </w:r>
      <w:r w:rsidRPr="00E16860">
        <w:rPr>
          <w:rFonts w:ascii="Arial" w:hAnsi="Arial" w:cs="Arial"/>
        </w:rPr>
        <w:t>Kraków</w:t>
      </w:r>
    </w:p>
    <w:p w14:paraId="37EF441E" w14:textId="77777777"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11501DF" w14:textId="6BDB7C51" w:rsidR="00B048DA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5E3D2849" w14:textId="05166E63" w:rsidR="00152568" w:rsidRPr="00524B34" w:rsidRDefault="00152568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 Pismo: SZP</w:t>
      </w:r>
      <w:r w:rsidR="008042FC">
        <w:rPr>
          <w:rFonts w:ascii="Arial" w:hAnsi="Arial" w:cs="Arial"/>
          <w:bCs/>
          <w:sz w:val="18"/>
          <w:szCs w:val="18"/>
        </w:rPr>
        <w:t>-</w:t>
      </w:r>
      <w:r>
        <w:rPr>
          <w:rFonts w:ascii="Arial" w:hAnsi="Arial" w:cs="Arial"/>
          <w:bCs/>
          <w:sz w:val="18"/>
          <w:szCs w:val="18"/>
        </w:rPr>
        <w:t>271-4/24.</w:t>
      </w:r>
      <w:r w:rsidR="00175E78">
        <w:rPr>
          <w:rFonts w:ascii="Arial" w:hAnsi="Arial" w:cs="Arial"/>
          <w:bCs/>
          <w:sz w:val="18"/>
          <w:szCs w:val="18"/>
        </w:rPr>
        <w:t xml:space="preserve"> 398.</w:t>
      </w:r>
      <w:r>
        <w:rPr>
          <w:rFonts w:ascii="Arial" w:hAnsi="Arial" w:cs="Arial"/>
          <w:bCs/>
          <w:sz w:val="18"/>
          <w:szCs w:val="18"/>
        </w:rPr>
        <w:t xml:space="preserve"> EJK</w:t>
      </w:r>
    </w:p>
    <w:p w14:paraId="4DF5B315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14:paraId="45F02D63" w14:textId="77777777" w:rsidTr="00B048DA">
        <w:tc>
          <w:tcPr>
            <w:tcW w:w="9498" w:type="dxa"/>
            <w:shd w:val="clear" w:color="auto" w:fill="F2F2F2"/>
            <w:hideMark/>
          </w:tcPr>
          <w:p w14:paraId="65E41C32" w14:textId="77777777"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7B1A95C2" w14:textId="3B272457" w:rsidR="00B048DA" w:rsidRPr="00353FD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  <w:r w:rsidR="00F958D9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dotyczy zadań 1,2,3,4,5,6,10,11,12,13,15,17</w:t>
            </w:r>
          </w:p>
        </w:tc>
      </w:tr>
    </w:tbl>
    <w:p w14:paraId="2A09F6D3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5B4EB78B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16067852" w14:textId="77777777" w:rsidTr="00B048DA">
        <w:tc>
          <w:tcPr>
            <w:tcW w:w="2269" w:type="dxa"/>
            <w:shd w:val="clear" w:color="auto" w:fill="auto"/>
          </w:tcPr>
          <w:p w14:paraId="75E446DB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517F26F5" w14:textId="77777777" w:rsidR="00B048DA" w:rsidRPr="00353FDC" w:rsidRDefault="00E16860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16860">
              <w:rPr>
                <w:rFonts w:ascii="Arial" w:hAnsi="Arial" w:cs="Arial"/>
                <w:bCs/>
              </w:rPr>
              <w:t xml:space="preserve">Zakup i dostawa preparatów dezynfekujących, myjących oraz </w:t>
            </w:r>
            <w:proofErr w:type="spellStart"/>
            <w:r w:rsidRPr="00E16860">
              <w:rPr>
                <w:rFonts w:ascii="Arial" w:hAnsi="Arial" w:cs="Arial"/>
                <w:bCs/>
              </w:rPr>
              <w:t>higieniczno</w:t>
            </w:r>
            <w:proofErr w:type="spellEnd"/>
            <w:r w:rsidRPr="00E16860">
              <w:rPr>
                <w:rFonts w:ascii="Arial" w:hAnsi="Arial" w:cs="Arial"/>
                <w:bCs/>
              </w:rPr>
              <w:t xml:space="preserve"> - pielęgnacyjnych</w:t>
            </w:r>
          </w:p>
        </w:tc>
      </w:tr>
      <w:tr w:rsidR="00E16860" w:rsidRPr="00353FDC" w14:paraId="6BC85AC2" w14:textId="77777777" w:rsidTr="00E37836">
        <w:tc>
          <w:tcPr>
            <w:tcW w:w="2269" w:type="dxa"/>
            <w:shd w:val="clear" w:color="auto" w:fill="auto"/>
          </w:tcPr>
          <w:p w14:paraId="1142AA2C" w14:textId="77777777" w:rsidR="00E16860" w:rsidRPr="00353FDC" w:rsidRDefault="00E16860" w:rsidP="00E3783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45871F4B" w14:textId="77777777" w:rsidR="00E16860" w:rsidRPr="00353FDC" w:rsidRDefault="00E16860" w:rsidP="00E3783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16860">
              <w:rPr>
                <w:rFonts w:ascii="Arial" w:hAnsi="Arial" w:cs="Arial"/>
                <w:bCs/>
              </w:rPr>
              <w:t>SZP-271-4/24</w:t>
            </w:r>
          </w:p>
        </w:tc>
      </w:tr>
    </w:tbl>
    <w:p w14:paraId="004EAE81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65893F3C" w14:textId="77777777"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E16860" w:rsidRPr="00E16860">
        <w:rPr>
          <w:rFonts w:ascii="Arial" w:hAnsi="Arial" w:cs="Arial"/>
          <w:b/>
        </w:rPr>
        <w:t>Szpital Specjalistyczny im. Stefana Żeromskiego SP ZOZ w Krakowie Sekcja Zamówień Publicznych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E16860" w:rsidRPr="00E16860">
        <w:rPr>
          <w:rFonts w:ascii="Arial" w:hAnsi="Arial" w:cs="Arial"/>
        </w:rPr>
        <w:t>(</w:t>
      </w:r>
      <w:proofErr w:type="spellStart"/>
      <w:r w:rsidR="00E16860" w:rsidRPr="00E16860">
        <w:rPr>
          <w:rFonts w:ascii="Arial" w:hAnsi="Arial" w:cs="Arial"/>
        </w:rPr>
        <w:t>t.j</w:t>
      </w:r>
      <w:proofErr w:type="spellEnd"/>
      <w:r w:rsidR="00E16860" w:rsidRPr="00E16860">
        <w:rPr>
          <w:rFonts w:ascii="Arial" w:hAnsi="Arial" w:cs="Arial"/>
        </w:rPr>
        <w:t>. Dz. U. z 2023r. poz. 1605)</w:t>
      </w:r>
      <w:r w:rsidR="00C65E53" w:rsidRPr="00B048DA">
        <w:rPr>
          <w:rFonts w:ascii="Arial" w:hAnsi="Arial" w:cs="Arial"/>
        </w:rPr>
        <w:t xml:space="preserve">, zwanej dalej „ustawą </w:t>
      </w:r>
      <w:proofErr w:type="spellStart"/>
      <w:r w:rsidR="00C65E53" w:rsidRPr="00B048DA">
        <w:rPr>
          <w:rFonts w:ascii="Arial" w:hAnsi="Arial" w:cs="Arial"/>
        </w:rPr>
        <w:t>Pzp</w:t>
      </w:r>
      <w:proofErr w:type="spellEnd"/>
      <w:r w:rsidR="00C65E53" w:rsidRPr="00B048DA">
        <w:rPr>
          <w:rFonts w:ascii="Arial" w:hAnsi="Arial" w:cs="Arial"/>
        </w:rPr>
        <w:t>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16860" w14:paraId="3F21243D" w14:textId="77777777" w:rsidTr="00E37836">
        <w:trPr>
          <w:cantSplit/>
        </w:trPr>
        <w:tc>
          <w:tcPr>
            <w:tcW w:w="9498" w:type="dxa"/>
          </w:tcPr>
          <w:p w14:paraId="5D4BDFBA" w14:textId="77777777" w:rsidR="00E16860" w:rsidRDefault="00E16860" w:rsidP="00E37836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E16860">
              <w:rPr>
                <w:rFonts w:ascii="Arial" w:hAnsi="Arial" w:cs="Arial"/>
                <w:b/>
                <w:bCs/>
                <w:color w:val="000000"/>
              </w:rPr>
              <w:t>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16860">
              <w:rPr>
                <w:rFonts w:ascii="Arial" w:hAnsi="Arial" w:cs="Arial"/>
                <w:color w:val="000000"/>
              </w:rPr>
              <w:t>PREPARATY DO DEZYNFEKCJI SKÓRY I BŁON ŚLUZOWYCH</w:t>
            </w:r>
          </w:p>
          <w:p w14:paraId="42D2BF42" w14:textId="77777777" w:rsidR="00E16860" w:rsidRPr="00B048DA" w:rsidRDefault="00E16860" w:rsidP="00E3783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16860">
              <w:rPr>
                <w:rFonts w:ascii="Arial" w:hAnsi="Arial" w:cs="Arial"/>
                <w:b/>
              </w:rPr>
              <w:t>Centrum Zaopatrzenia Medycznego "</w:t>
            </w:r>
            <w:proofErr w:type="spellStart"/>
            <w:r w:rsidRPr="00E16860">
              <w:rPr>
                <w:rFonts w:ascii="Arial" w:hAnsi="Arial" w:cs="Arial"/>
                <w:b/>
              </w:rPr>
              <w:t>Cezal</w:t>
            </w:r>
            <w:proofErr w:type="spellEnd"/>
            <w:r w:rsidRPr="00E16860">
              <w:rPr>
                <w:rFonts w:ascii="Arial" w:hAnsi="Arial" w:cs="Arial"/>
                <w:b/>
              </w:rPr>
              <w:t>" SA Wrocław</w:t>
            </w:r>
          </w:p>
          <w:p w14:paraId="2A0014E7" w14:textId="77777777" w:rsidR="00E16860" w:rsidRDefault="00E16860" w:rsidP="00E37836">
            <w:pPr>
              <w:spacing w:line="360" w:lineRule="auto"/>
              <w:rPr>
                <w:rFonts w:ascii="Arial" w:hAnsi="Arial" w:cs="Arial"/>
                <w:bCs/>
              </w:rPr>
            </w:pPr>
            <w:r w:rsidRPr="00E16860">
              <w:rPr>
                <w:rFonts w:ascii="Arial" w:hAnsi="Arial" w:cs="Arial"/>
                <w:bCs/>
              </w:rPr>
              <w:t>Balicka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16860">
              <w:rPr>
                <w:rFonts w:ascii="Arial" w:hAnsi="Arial" w:cs="Arial"/>
                <w:bCs/>
              </w:rPr>
              <w:t>117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02EB829" w14:textId="77777777" w:rsidR="00E16860" w:rsidRPr="00B048DA" w:rsidRDefault="00E16860" w:rsidP="00E37836">
            <w:pPr>
              <w:spacing w:line="360" w:lineRule="auto"/>
              <w:rPr>
                <w:rFonts w:ascii="Arial" w:hAnsi="Arial" w:cs="Arial"/>
                <w:bCs/>
              </w:rPr>
            </w:pPr>
            <w:r w:rsidRPr="00E16860">
              <w:rPr>
                <w:rFonts w:ascii="Arial" w:hAnsi="Arial" w:cs="Arial"/>
                <w:bCs/>
              </w:rPr>
              <w:t>30-149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16860">
              <w:rPr>
                <w:rFonts w:ascii="Arial" w:hAnsi="Arial" w:cs="Arial"/>
                <w:bCs/>
              </w:rPr>
              <w:t>Kraków</w:t>
            </w:r>
          </w:p>
          <w:p w14:paraId="7B5BD95A" w14:textId="77777777" w:rsidR="00E16860" w:rsidRPr="00B048DA" w:rsidRDefault="00E16860" w:rsidP="00E3783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16860">
              <w:rPr>
                <w:rFonts w:ascii="Arial" w:hAnsi="Arial" w:cs="Arial"/>
                <w:b/>
              </w:rPr>
              <w:t>114 313.68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DAE5772" w14:textId="77777777" w:rsidR="00E16860" w:rsidRPr="00B048DA" w:rsidRDefault="00E16860" w:rsidP="00E3783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45D6CBA" w14:textId="70D476C9" w:rsidR="00E16860" w:rsidRPr="00E16860" w:rsidRDefault="00175E78" w:rsidP="00E3783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  <w:tr w:rsidR="00E16860" w14:paraId="04F040EB" w14:textId="77777777" w:rsidTr="00E37836">
        <w:trPr>
          <w:cantSplit/>
        </w:trPr>
        <w:tc>
          <w:tcPr>
            <w:tcW w:w="9498" w:type="dxa"/>
          </w:tcPr>
          <w:p w14:paraId="75781DFC" w14:textId="77777777" w:rsidR="00E16860" w:rsidRDefault="00E16860" w:rsidP="00E37836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E16860">
              <w:rPr>
                <w:rFonts w:ascii="Arial" w:hAnsi="Arial" w:cs="Arial"/>
                <w:b/>
                <w:bCs/>
                <w:color w:val="000000"/>
              </w:rPr>
              <w:t>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16860">
              <w:rPr>
                <w:rFonts w:ascii="Arial" w:hAnsi="Arial" w:cs="Arial"/>
                <w:color w:val="000000"/>
              </w:rPr>
              <w:t>PREPARATY DO DEZYNFEKCJI SKÓRY I BŁON ŚLUZOWYCH</w:t>
            </w:r>
          </w:p>
          <w:p w14:paraId="1C2346FB" w14:textId="77777777" w:rsidR="00E16860" w:rsidRPr="00B048DA" w:rsidRDefault="00E16860" w:rsidP="00E3783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16860">
              <w:rPr>
                <w:rFonts w:ascii="Arial" w:hAnsi="Arial" w:cs="Arial"/>
                <w:b/>
              </w:rPr>
              <w:t>Centrum Zaopatrzenia Medycznego "</w:t>
            </w:r>
            <w:proofErr w:type="spellStart"/>
            <w:r w:rsidRPr="00E16860">
              <w:rPr>
                <w:rFonts w:ascii="Arial" w:hAnsi="Arial" w:cs="Arial"/>
                <w:b/>
              </w:rPr>
              <w:t>Cezal</w:t>
            </w:r>
            <w:proofErr w:type="spellEnd"/>
            <w:r w:rsidRPr="00E16860">
              <w:rPr>
                <w:rFonts w:ascii="Arial" w:hAnsi="Arial" w:cs="Arial"/>
                <w:b/>
              </w:rPr>
              <w:t>" SA Wrocław</w:t>
            </w:r>
          </w:p>
          <w:p w14:paraId="1066DD88" w14:textId="77777777" w:rsidR="00E16860" w:rsidRDefault="00E16860" w:rsidP="00E37836">
            <w:pPr>
              <w:spacing w:line="360" w:lineRule="auto"/>
              <w:rPr>
                <w:rFonts w:ascii="Arial" w:hAnsi="Arial" w:cs="Arial"/>
                <w:bCs/>
              </w:rPr>
            </w:pPr>
            <w:r w:rsidRPr="00E16860">
              <w:rPr>
                <w:rFonts w:ascii="Arial" w:hAnsi="Arial" w:cs="Arial"/>
                <w:bCs/>
              </w:rPr>
              <w:t>Balicka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16860">
              <w:rPr>
                <w:rFonts w:ascii="Arial" w:hAnsi="Arial" w:cs="Arial"/>
                <w:bCs/>
              </w:rPr>
              <w:t>117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54D75C8" w14:textId="77777777" w:rsidR="00E16860" w:rsidRPr="00B048DA" w:rsidRDefault="00E16860" w:rsidP="00E37836">
            <w:pPr>
              <w:spacing w:line="360" w:lineRule="auto"/>
              <w:rPr>
                <w:rFonts w:ascii="Arial" w:hAnsi="Arial" w:cs="Arial"/>
                <w:bCs/>
              </w:rPr>
            </w:pPr>
            <w:r w:rsidRPr="00E16860">
              <w:rPr>
                <w:rFonts w:ascii="Arial" w:hAnsi="Arial" w:cs="Arial"/>
                <w:bCs/>
              </w:rPr>
              <w:t>30-149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16860">
              <w:rPr>
                <w:rFonts w:ascii="Arial" w:hAnsi="Arial" w:cs="Arial"/>
                <w:bCs/>
              </w:rPr>
              <w:t>Kraków</w:t>
            </w:r>
          </w:p>
          <w:p w14:paraId="17AC6F85" w14:textId="77777777" w:rsidR="00E16860" w:rsidRPr="00B048DA" w:rsidRDefault="00E16860" w:rsidP="00E3783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16860">
              <w:rPr>
                <w:rFonts w:ascii="Arial" w:hAnsi="Arial" w:cs="Arial"/>
                <w:b/>
              </w:rPr>
              <w:t>33 073.92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D3F1071" w14:textId="77777777" w:rsidR="00E16860" w:rsidRPr="00B048DA" w:rsidRDefault="00E16860" w:rsidP="00E3783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76691B3" w14:textId="7D0A194E" w:rsidR="00E16860" w:rsidRPr="00E16860" w:rsidRDefault="00175E78" w:rsidP="00E3783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  <w:tr w:rsidR="00E16860" w14:paraId="445DAE71" w14:textId="77777777" w:rsidTr="00E37836">
        <w:trPr>
          <w:cantSplit/>
        </w:trPr>
        <w:tc>
          <w:tcPr>
            <w:tcW w:w="9498" w:type="dxa"/>
          </w:tcPr>
          <w:p w14:paraId="0FF73664" w14:textId="77777777" w:rsidR="00E16860" w:rsidRDefault="00E16860" w:rsidP="00E37836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E16860">
              <w:rPr>
                <w:rFonts w:ascii="Arial" w:hAnsi="Arial" w:cs="Arial"/>
                <w:b/>
                <w:bCs/>
                <w:color w:val="000000"/>
              </w:rPr>
              <w:t>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16860">
              <w:rPr>
                <w:rFonts w:ascii="Arial" w:hAnsi="Arial" w:cs="Arial"/>
                <w:color w:val="000000"/>
              </w:rPr>
              <w:t>PREPARATY DO DEZYNFEKCJI SKÓRY I BŁON ŚLUZOWYCH</w:t>
            </w:r>
          </w:p>
          <w:p w14:paraId="19EE4497" w14:textId="77777777" w:rsidR="00E16860" w:rsidRPr="00B048DA" w:rsidRDefault="00E16860" w:rsidP="00E3783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16860">
              <w:rPr>
                <w:rFonts w:ascii="Arial" w:hAnsi="Arial" w:cs="Arial"/>
                <w:b/>
              </w:rPr>
              <w:t>Centrum Zaopatrzenia Medycznego "</w:t>
            </w:r>
            <w:proofErr w:type="spellStart"/>
            <w:r w:rsidRPr="00E16860">
              <w:rPr>
                <w:rFonts w:ascii="Arial" w:hAnsi="Arial" w:cs="Arial"/>
                <w:b/>
              </w:rPr>
              <w:t>Cezal</w:t>
            </w:r>
            <w:proofErr w:type="spellEnd"/>
            <w:r w:rsidRPr="00E16860">
              <w:rPr>
                <w:rFonts w:ascii="Arial" w:hAnsi="Arial" w:cs="Arial"/>
                <w:b/>
              </w:rPr>
              <w:t>" SA Wrocław</w:t>
            </w:r>
          </w:p>
          <w:p w14:paraId="64CA196A" w14:textId="77777777" w:rsidR="00E16860" w:rsidRDefault="00E16860" w:rsidP="00E37836">
            <w:pPr>
              <w:spacing w:line="360" w:lineRule="auto"/>
              <w:rPr>
                <w:rFonts w:ascii="Arial" w:hAnsi="Arial" w:cs="Arial"/>
                <w:bCs/>
              </w:rPr>
            </w:pPr>
            <w:r w:rsidRPr="00E16860">
              <w:rPr>
                <w:rFonts w:ascii="Arial" w:hAnsi="Arial" w:cs="Arial"/>
                <w:bCs/>
              </w:rPr>
              <w:t>Balicka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16860">
              <w:rPr>
                <w:rFonts w:ascii="Arial" w:hAnsi="Arial" w:cs="Arial"/>
                <w:bCs/>
              </w:rPr>
              <w:t>117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83DD911" w14:textId="77777777" w:rsidR="00E16860" w:rsidRPr="00B048DA" w:rsidRDefault="00E16860" w:rsidP="00E37836">
            <w:pPr>
              <w:spacing w:line="360" w:lineRule="auto"/>
              <w:rPr>
                <w:rFonts w:ascii="Arial" w:hAnsi="Arial" w:cs="Arial"/>
                <w:bCs/>
              </w:rPr>
            </w:pPr>
            <w:r w:rsidRPr="00E16860">
              <w:rPr>
                <w:rFonts w:ascii="Arial" w:hAnsi="Arial" w:cs="Arial"/>
                <w:bCs/>
              </w:rPr>
              <w:t>30-149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16860">
              <w:rPr>
                <w:rFonts w:ascii="Arial" w:hAnsi="Arial" w:cs="Arial"/>
                <w:bCs/>
              </w:rPr>
              <w:t>Kraków</w:t>
            </w:r>
          </w:p>
          <w:p w14:paraId="37BD27AF" w14:textId="77777777" w:rsidR="00E16860" w:rsidRPr="00B048DA" w:rsidRDefault="00E16860" w:rsidP="00E3783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16860">
              <w:rPr>
                <w:rFonts w:ascii="Arial" w:hAnsi="Arial" w:cs="Arial"/>
                <w:b/>
              </w:rPr>
              <w:t>113 039.28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EA83B7D" w14:textId="77777777" w:rsidR="00E16860" w:rsidRPr="00B048DA" w:rsidRDefault="00E16860" w:rsidP="00E3783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6FF1F39" w14:textId="64180243" w:rsidR="00E16860" w:rsidRPr="00E16860" w:rsidRDefault="00175E78" w:rsidP="00E3783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  <w:tr w:rsidR="00E16860" w14:paraId="675DD8DF" w14:textId="77777777" w:rsidTr="00E37836">
        <w:trPr>
          <w:cantSplit/>
        </w:trPr>
        <w:tc>
          <w:tcPr>
            <w:tcW w:w="9498" w:type="dxa"/>
          </w:tcPr>
          <w:p w14:paraId="58F9EBA2" w14:textId="77777777" w:rsidR="00E16860" w:rsidRDefault="00E16860" w:rsidP="00E37836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E16860">
              <w:rPr>
                <w:rFonts w:ascii="Arial" w:hAnsi="Arial" w:cs="Arial"/>
                <w:b/>
                <w:bCs/>
                <w:color w:val="000000"/>
              </w:rPr>
              <w:t>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16860">
              <w:rPr>
                <w:rFonts w:ascii="Arial" w:hAnsi="Arial" w:cs="Arial"/>
                <w:color w:val="000000"/>
              </w:rPr>
              <w:t>PREPARATY DO DEZYNFEKCJI SKÓRY I BŁON ŚLUZOWYCH</w:t>
            </w:r>
          </w:p>
          <w:p w14:paraId="06D183BE" w14:textId="77777777" w:rsidR="00E16860" w:rsidRPr="00B048DA" w:rsidRDefault="00E16860" w:rsidP="00E3783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16860">
              <w:rPr>
                <w:rFonts w:ascii="Arial" w:hAnsi="Arial" w:cs="Arial"/>
                <w:b/>
              </w:rPr>
              <w:t>Centrum Zaopatrzenia Medycznego "</w:t>
            </w:r>
            <w:proofErr w:type="spellStart"/>
            <w:r w:rsidRPr="00E16860">
              <w:rPr>
                <w:rFonts w:ascii="Arial" w:hAnsi="Arial" w:cs="Arial"/>
                <w:b/>
              </w:rPr>
              <w:t>Cezal</w:t>
            </w:r>
            <w:proofErr w:type="spellEnd"/>
            <w:r w:rsidRPr="00E16860">
              <w:rPr>
                <w:rFonts w:ascii="Arial" w:hAnsi="Arial" w:cs="Arial"/>
                <w:b/>
              </w:rPr>
              <w:t>" SA Wrocław</w:t>
            </w:r>
          </w:p>
          <w:p w14:paraId="2EB7B3FE" w14:textId="77777777" w:rsidR="00E16860" w:rsidRDefault="00E16860" w:rsidP="00E37836">
            <w:pPr>
              <w:spacing w:line="360" w:lineRule="auto"/>
              <w:rPr>
                <w:rFonts w:ascii="Arial" w:hAnsi="Arial" w:cs="Arial"/>
                <w:bCs/>
              </w:rPr>
            </w:pPr>
            <w:r w:rsidRPr="00E16860">
              <w:rPr>
                <w:rFonts w:ascii="Arial" w:hAnsi="Arial" w:cs="Arial"/>
                <w:bCs/>
              </w:rPr>
              <w:t>Balicka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16860">
              <w:rPr>
                <w:rFonts w:ascii="Arial" w:hAnsi="Arial" w:cs="Arial"/>
                <w:bCs/>
              </w:rPr>
              <w:t>117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880D1F1" w14:textId="77777777" w:rsidR="00E16860" w:rsidRPr="00B048DA" w:rsidRDefault="00E16860" w:rsidP="00E37836">
            <w:pPr>
              <w:spacing w:line="360" w:lineRule="auto"/>
              <w:rPr>
                <w:rFonts w:ascii="Arial" w:hAnsi="Arial" w:cs="Arial"/>
                <w:bCs/>
              </w:rPr>
            </w:pPr>
            <w:r w:rsidRPr="00E16860">
              <w:rPr>
                <w:rFonts w:ascii="Arial" w:hAnsi="Arial" w:cs="Arial"/>
                <w:bCs/>
              </w:rPr>
              <w:t>30-149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16860">
              <w:rPr>
                <w:rFonts w:ascii="Arial" w:hAnsi="Arial" w:cs="Arial"/>
                <w:bCs/>
              </w:rPr>
              <w:t>Kraków</w:t>
            </w:r>
          </w:p>
          <w:p w14:paraId="6102ED01" w14:textId="77777777" w:rsidR="00E16860" w:rsidRPr="00B048DA" w:rsidRDefault="00E16860" w:rsidP="00E3783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16860">
              <w:rPr>
                <w:rFonts w:ascii="Arial" w:hAnsi="Arial" w:cs="Arial"/>
                <w:b/>
              </w:rPr>
              <w:t>106 502.04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84B3321" w14:textId="77777777" w:rsidR="00E16860" w:rsidRPr="00B048DA" w:rsidRDefault="00E16860" w:rsidP="00E3783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7F544D2" w14:textId="29619BEC" w:rsidR="00E16860" w:rsidRPr="00E16860" w:rsidRDefault="00175E78" w:rsidP="00E3783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  <w:tr w:rsidR="00E16860" w14:paraId="6AA3494A" w14:textId="77777777" w:rsidTr="00E37836">
        <w:trPr>
          <w:cantSplit/>
        </w:trPr>
        <w:tc>
          <w:tcPr>
            <w:tcW w:w="9498" w:type="dxa"/>
          </w:tcPr>
          <w:p w14:paraId="1655BFC7" w14:textId="77777777" w:rsidR="00E16860" w:rsidRDefault="00E16860" w:rsidP="00E37836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E16860">
              <w:rPr>
                <w:rFonts w:ascii="Arial" w:hAnsi="Arial" w:cs="Arial"/>
                <w:b/>
                <w:bCs/>
                <w:color w:val="000000"/>
              </w:rPr>
              <w:t>5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16860">
              <w:rPr>
                <w:rFonts w:ascii="Arial" w:hAnsi="Arial" w:cs="Arial"/>
                <w:color w:val="000000"/>
              </w:rPr>
              <w:t>PREPARATY DO DEZYNFEKCJI SKÓRY I BŁON ŚLUZOWYCH</w:t>
            </w:r>
          </w:p>
          <w:p w14:paraId="72AAE3D2" w14:textId="77777777" w:rsidR="00E16860" w:rsidRPr="00B048DA" w:rsidRDefault="00E16860" w:rsidP="00E3783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16860">
              <w:rPr>
                <w:rFonts w:ascii="Arial" w:hAnsi="Arial" w:cs="Arial"/>
                <w:b/>
              </w:rPr>
              <w:t>Centrum Zaopatrzenia Medycznego "</w:t>
            </w:r>
            <w:proofErr w:type="spellStart"/>
            <w:r w:rsidRPr="00E16860">
              <w:rPr>
                <w:rFonts w:ascii="Arial" w:hAnsi="Arial" w:cs="Arial"/>
                <w:b/>
              </w:rPr>
              <w:t>Cezal</w:t>
            </w:r>
            <w:proofErr w:type="spellEnd"/>
            <w:r w:rsidRPr="00E16860">
              <w:rPr>
                <w:rFonts w:ascii="Arial" w:hAnsi="Arial" w:cs="Arial"/>
                <w:b/>
              </w:rPr>
              <w:t>" SA Wrocław</w:t>
            </w:r>
          </w:p>
          <w:p w14:paraId="20F2E7C7" w14:textId="77777777" w:rsidR="00E16860" w:rsidRDefault="00E16860" w:rsidP="00E37836">
            <w:pPr>
              <w:spacing w:line="360" w:lineRule="auto"/>
              <w:rPr>
                <w:rFonts w:ascii="Arial" w:hAnsi="Arial" w:cs="Arial"/>
                <w:bCs/>
              </w:rPr>
            </w:pPr>
            <w:r w:rsidRPr="00E16860">
              <w:rPr>
                <w:rFonts w:ascii="Arial" w:hAnsi="Arial" w:cs="Arial"/>
                <w:bCs/>
              </w:rPr>
              <w:t>Balicka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16860">
              <w:rPr>
                <w:rFonts w:ascii="Arial" w:hAnsi="Arial" w:cs="Arial"/>
                <w:bCs/>
              </w:rPr>
              <w:t>117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1B273C5" w14:textId="77777777" w:rsidR="00E16860" w:rsidRPr="00B048DA" w:rsidRDefault="00E16860" w:rsidP="00E37836">
            <w:pPr>
              <w:spacing w:line="360" w:lineRule="auto"/>
              <w:rPr>
                <w:rFonts w:ascii="Arial" w:hAnsi="Arial" w:cs="Arial"/>
                <w:bCs/>
              </w:rPr>
            </w:pPr>
            <w:r w:rsidRPr="00E16860">
              <w:rPr>
                <w:rFonts w:ascii="Arial" w:hAnsi="Arial" w:cs="Arial"/>
                <w:bCs/>
              </w:rPr>
              <w:t>30-149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16860">
              <w:rPr>
                <w:rFonts w:ascii="Arial" w:hAnsi="Arial" w:cs="Arial"/>
                <w:bCs/>
              </w:rPr>
              <w:t>Kraków</w:t>
            </w:r>
          </w:p>
          <w:p w14:paraId="56100210" w14:textId="62058F85" w:rsidR="00E16860" w:rsidRPr="00B048DA" w:rsidRDefault="00E16860" w:rsidP="00E3783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16860">
              <w:rPr>
                <w:rFonts w:ascii="Arial" w:hAnsi="Arial" w:cs="Arial"/>
                <w:b/>
              </w:rPr>
              <w:t>1</w:t>
            </w:r>
            <w:r w:rsidR="008042FC">
              <w:rPr>
                <w:rFonts w:ascii="Arial" w:hAnsi="Arial" w:cs="Arial"/>
                <w:b/>
              </w:rPr>
              <w:t> 803,60</w:t>
            </w:r>
            <w:r w:rsidRPr="00E16860">
              <w:rPr>
                <w:rFonts w:ascii="Arial" w:hAnsi="Arial" w:cs="Arial"/>
                <w:b/>
              </w:rPr>
              <w:t xml:space="preserve">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F2C142D" w14:textId="77777777" w:rsidR="00E16860" w:rsidRPr="00B048DA" w:rsidRDefault="00E16860" w:rsidP="00E3783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90EDF90" w14:textId="6A494181" w:rsidR="00E16860" w:rsidRPr="00E16860" w:rsidRDefault="00175E78" w:rsidP="00E3783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  <w:tr w:rsidR="00E16860" w14:paraId="54D22974" w14:textId="77777777" w:rsidTr="00E37836">
        <w:trPr>
          <w:cantSplit/>
        </w:trPr>
        <w:tc>
          <w:tcPr>
            <w:tcW w:w="9498" w:type="dxa"/>
          </w:tcPr>
          <w:p w14:paraId="153F7BA5" w14:textId="77777777" w:rsidR="00E16860" w:rsidRDefault="00E16860" w:rsidP="00E37836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E16860">
              <w:rPr>
                <w:rFonts w:ascii="Arial" w:hAnsi="Arial" w:cs="Arial"/>
                <w:b/>
                <w:bCs/>
                <w:color w:val="000000"/>
              </w:rPr>
              <w:t>6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16860">
              <w:rPr>
                <w:rFonts w:ascii="Arial" w:hAnsi="Arial" w:cs="Arial"/>
                <w:color w:val="000000"/>
              </w:rPr>
              <w:t>PREPARATY DO DEZYNFEKCJI SKÓRY I BŁON ŚLUZOWYCH</w:t>
            </w:r>
          </w:p>
          <w:p w14:paraId="3F7721AA" w14:textId="77777777" w:rsidR="00E16860" w:rsidRPr="00B048DA" w:rsidRDefault="00E16860" w:rsidP="00E3783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16860">
              <w:rPr>
                <w:rFonts w:ascii="Arial" w:hAnsi="Arial" w:cs="Arial"/>
                <w:b/>
              </w:rPr>
              <w:t>Centrum Zaopatrzenia Medycznego "</w:t>
            </w:r>
            <w:proofErr w:type="spellStart"/>
            <w:r w:rsidRPr="00E16860">
              <w:rPr>
                <w:rFonts w:ascii="Arial" w:hAnsi="Arial" w:cs="Arial"/>
                <w:b/>
              </w:rPr>
              <w:t>Cezal</w:t>
            </w:r>
            <w:proofErr w:type="spellEnd"/>
            <w:r w:rsidRPr="00E16860">
              <w:rPr>
                <w:rFonts w:ascii="Arial" w:hAnsi="Arial" w:cs="Arial"/>
                <w:b/>
              </w:rPr>
              <w:t>" SA Wrocław</w:t>
            </w:r>
          </w:p>
          <w:p w14:paraId="58533D7D" w14:textId="77777777" w:rsidR="00E16860" w:rsidRDefault="00E16860" w:rsidP="00E37836">
            <w:pPr>
              <w:spacing w:line="360" w:lineRule="auto"/>
              <w:rPr>
                <w:rFonts w:ascii="Arial" w:hAnsi="Arial" w:cs="Arial"/>
                <w:bCs/>
              </w:rPr>
            </w:pPr>
            <w:r w:rsidRPr="00E16860">
              <w:rPr>
                <w:rFonts w:ascii="Arial" w:hAnsi="Arial" w:cs="Arial"/>
                <w:bCs/>
              </w:rPr>
              <w:t>Balicka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16860">
              <w:rPr>
                <w:rFonts w:ascii="Arial" w:hAnsi="Arial" w:cs="Arial"/>
                <w:bCs/>
              </w:rPr>
              <w:t>117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C6AD03C" w14:textId="77777777" w:rsidR="00E16860" w:rsidRPr="00B048DA" w:rsidRDefault="00E16860" w:rsidP="00E37836">
            <w:pPr>
              <w:spacing w:line="360" w:lineRule="auto"/>
              <w:rPr>
                <w:rFonts w:ascii="Arial" w:hAnsi="Arial" w:cs="Arial"/>
                <w:bCs/>
              </w:rPr>
            </w:pPr>
            <w:r w:rsidRPr="00E16860">
              <w:rPr>
                <w:rFonts w:ascii="Arial" w:hAnsi="Arial" w:cs="Arial"/>
                <w:bCs/>
              </w:rPr>
              <w:t>30-149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16860">
              <w:rPr>
                <w:rFonts w:ascii="Arial" w:hAnsi="Arial" w:cs="Arial"/>
                <w:bCs/>
              </w:rPr>
              <w:t>Kraków</w:t>
            </w:r>
          </w:p>
          <w:p w14:paraId="78C34FE1" w14:textId="77777777" w:rsidR="00E16860" w:rsidRPr="00B048DA" w:rsidRDefault="00E16860" w:rsidP="00E3783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16860">
              <w:rPr>
                <w:rFonts w:ascii="Arial" w:hAnsi="Arial" w:cs="Arial"/>
                <w:b/>
              </w:rPr>
              <w:t>57 834.00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7DC72E1" w14:textId="77777777" w:rsidR="00E16860" w:rsidRPr="00B048DA" w:rsidRDefault="00E16860" w:rsidP="00E3783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F302396" w14:textId="47F35E9C" w:rsidR="00E16860" w:rsidRPr="00E16860" w:rsidRDefault="00175E78" w:rsidP="00E3783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  <w:tr w:rsidR="00E16860" w14:paraId="7D21779B" w14:textId="77777777" w:rsidTr="00E37836">
        <w:trPr>
          <w:cantSplit/>
        </w:trPr>
        <w:tc>
          <w:tcPr>
            <w:tcW w:w="9498" w:type="dxa"/>
          </w:tcPr>
          <w:p w14:paraId="1D8D1990" w14:textId="77777777" w:rsidR="00E16860" w:rsidRDefault="00E16860" w:rsidP="00E37836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E16860">
              <w:rPr>
                <w:rFonts w:ascii="Arial" w:hAnsi="Arial" w:cs="Arial"/>
                <w:b/>
                <w:bCs/>
                <w:color w:val="000000"/>
              </w:rPr>
              <w:t>10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16860">
              <w:rPr>
                <w:rFonts w:ascii="Arial" w:hAnsi="Arial" w:cs="Arial"/>
                <w:color w:val="000000"/>
              </w:rPr>
              <w:t>PREPARATY  DO  DEZYNFEKCJI  NARZĘDZI CHIRURGICZNYCH I SPRZĘTU MEDYCZNEGO</w:t>
            </w:r>
          </w:p>
          <w:p w14:paraId="491A7BA9" w14:textId="77777777" w:rsidR="00E16860" w:rsidRPr="00B048DA" w:rsidRDefault="00E16860" w:rsidP="00E3783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16860">
              <w:rPr>
                <w:rFonts w:ascii="Arial" w:hAnsi="Arial" w:cs="Arial"/>
                <w:b/>
              </w:rPr>
              <w:t>Centrum Zaopatrzenia Medycznego "</w:t>
            </w:r>
            <w:proofErr w:type="spellStart"/>
            <w:r w:rsidRPr="00E16860">
              <w:rPr>
                <w:rFonts w:ascii="Arial" w:hAnsi="Arial" w:cs="Arial"/>
                <w:b/>
              </w:rPr>
              <w:t>Cezal</w:t>
            </w:r>
            <w:proofErr w:type="spellEnd"/>
            <w:r w:rsidRPr="00E16860">
              <w:rPr>
                <w:rFonts w:ascii="Arial" w:hAnsi="Arial" w:cs="Arial"/>
                <w:b/>
              </w:rPr>
              <w:t>" SA Wrocław</w:t>
            </w:r>
          </w:p>
          <w:p w14:paraId="1806CDC6" w14:textId="77777777" w:rsidR="00E16860" w:rsidRDefault="00E16860" w:rsidP="00E37836">
            <w:pPr>
              <w:spacing w:line="360" w:lineRule="auto"/>
              <w:rPr>
                <w:rFonts w:ascii="Arial" w:hAnsi="Arial" w:cs="Arial"/>
                <w:bCs/>
              </w:rPr>
            </w:pPr>
            <w:r w:rsidRPr="00E16860">
              <w:rPr>
                <w:rFonts w:ascii="Arial" w:hAnsi="Arial" w:cs="Arial"/>
                <w:bCs/>
              </w:rPr>
              <w:t>Balicka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16860">
              <w:rPr>
                <w:rFonts w:ascii="Arial" w:hAnsi="Arial" w:cs="Arial"/>
                <w:bCs/>
              </w:rPr>
              <w:t>117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810F46D" w14:textId="77777777" w:rsidR="00E16860" w:rsidRPr="00B048DA" w:rsidRDefault="00E16860" w:rsidP="00E37836">
            <w:pPr>
              <w:spacing w:line="360" w:lineRule="auto"/>
              <w:rPr>
                <w:rFonts w:ascii="Arial" w:hAnsi="Arial" w:cs="Arial"/>
                <w:bCs/>
              </w:rPr>
            </w:pPr>
            <w:r w:rsidRPr="00E16860">
              <w:rPr>
                <w:rFonts w:ascii="Arial" w:hAnsi="Arial" w:cs="Arial"/>
                <w:bCs/>
              </w:rPr>
              <w:t>30-149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16860">
              <w:rPr>
                <w:rFonts w:ascii="Arial" w:hAnsi="Arial" w:cs="Arial"/>
                <w:bCs/>
              </w:rPr>
              <w:t>Kraków</w:t>
            </w:r>
          </w:p>
          <w:p w14:paraId="1D7DEF16" w14:textId="77777777" w:rsidR="00E16860" w:rsidRPr="00B048DA" w:rsidRDefault="00E16860" w:rsidP="00E3783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16860">
              <w:rPr>
                <w:rFonts w:ascii="Arial" w:hAnsi="Arial" w:cs="Arial"/>
                <w:b/>
              </w:rPr>
              <w:t>29 906.28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349F1A4" w14:textId="77777777" w:rsidR="00E16860" w:rsidRPr="00B048DA" w:rsidRDefault="00E16860" w:rsidP="00E3783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6C7E177" w14:textId="23C51A3F" w:rsidR="00E16860" w:rsidRPr="00E16860" w:rsidRDefault="00175E78" w:rsidP="00E3783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  <w:tr w:rsidR="00E16860" w14:paraId="3A44484F" w14:textId="77777777" w:rsidTr="00E37836">
        <w:trPr>
          <w:cantSplit/>
        </w:trPr>
        <w:tc>
          <w:tcPr>
            <w:tcW w:w="9498" w:type="dxa"/>
          </w:tcPr>
          <w:p w14:paraId="07F6834D" w14:textId="77777777" w:rsidR="00E16860" w:rsidRDefault="00E16860" w:rsidP="00E37836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E16860">
              <w:rPr>
                <w:rFonts w:ascii="Arial" w:hAnsi="Arial" w:cs="Arial"/>
                <w:b/>
                <w:bCs/>
                <w:color w:val="000000"/>
              </w:rPr>
              <w:t>11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16860">
              <w:rPr>
                <w:rFonts w:ascii="Arial" w:hAnsi="Arial" w:cs="Arial"/>
                <w:color w:val="000000"/>
              </w:rPr>
              <w:t>PREPARATY DO MYCIA I DEZYNFEKCJI ENDOSKOPÓW, NARZĘDZI I TERMOLABILNEGO SPRZĘTU MEDYCZNEGO</w:t>
            </w:r>
          </w:p>
          <w:p w14:paraId="1717DC8B" w14:textId="77777777" w:rsidR="00E16860" w:rsidRPr="00B048DA" w:rsidRDefault="00E16860" w:rsidP="00E3783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E16860">
              <w:rPr>
                <w:rFonts w:ascii="Arial" w:hAnsi="Arial" w:cs="Arial"/>
                <w:b/>
              </w:rPr>
              <w:t>Medilab</w:t>
            </w:r>
            <w:proofErr w:type="spellEnd"/>
            <w:r w:rsidRPr="00E16860">
              <w:rPr>
                <w:rFonts w:ascii="Arial" w:hAnsi="Arial" w:cs="Arial"/>
                <w:b/>
              </w:rPr>
              <w:t xml:space="preserve"> Sp. z o. o.</w:t>
            </w:r>
          </w:p>
          <w:p w14:paraId="0974837C" w14:textId="77777777" w:rsidR="00E16860" w:rsidRDefault="00E16860" w:rsidP="00E37836">
            <w:pPr>
              <w:spacing w:line="360" w:lineRule="auto"/>
              <w:rPr>
                <w:rFonts w:ascii="Arial" w:hAnsi="Arial" w:cs="Arial"/>
                <w:bCs/>
              </w:rPr>
            </w:pPr>
            <w:r w:rsidRPr="00E16860">
              <w:rPr>
                <w:rFonts w:ascii="Arial" w:hAnsi="Arial" w:cs="Arial"/>
                <w:bCs/>
              </w:rPr>
              <w:t>Wysockiego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16860">
              <w:rPr>
                <w:rFonts w:ascii="Arial" w:hAnsi="Arial" w:cs="Arial"/>
                <w:bCs/>
              </w:rPr>
              <w:t>6c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5E4EE5B" w14:textId="77777777" w:rsidR="00E16860" w:rsidRPr="00B048DA" w:rsidRDefault="00E16860" w:rsidP="00E37836">
            <w:pPr>
              <w:spacing w:line="360" w:lineRule="auto"/>
              <w:rPr>
                <w:rFonts w:ascii="Arial" w:hAnsi="Arial" w:cs="Arial"/>
                <w:bCs/>
              </w:rPr>
            </w:pPr>
            <w:r w:rsidRPr="00E16860">
              <w:rPr>
                <w:rFonts w:ascii="Arial" w:hAnsi="Arial" w:cs="Arial"/>
                <w:bCs/>
              </w:rPr>
              <w:t>03-371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16860">
              <w:rPr>
                <w:rFonts w:ascii="Arial" w:hAnsi="Arial" w:cs="Arial"/>
                <w:bCs/>
              </w:rPr>
              <w:t>Warszawa</w:t>
            </w:r>
          </w:p>
          <w:p w14:paraId="4A990FBF" w14:textId="77777777" w:rsidR="00E16860" w:rsidRPr="00B048DA" w:rsidRDefault="00E16860" w:rsidP="00E3783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16860">
              <w:rPr>
                <w:rFonts w:ascii="Arial" w:hAnsi="Arial" w:cs="Arial"/>
                <w:b/>
              </w:rPr>
              <w:t>58 212.00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CFDE16F" w14:textId="77777777" w:rsidR="00E16860" w:rsidRPr="00B048DA" w:rsidRDefault="00E16860" w:rsidP="00E3783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2BE515D" w14:textId="3FFA8B36" w:rsidR="00E16860" w:rsidRPr="00E16860" w:rsidRDefault="00175E78" w:rsidP="00E3783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  <w:tr w:rsidR="00E16860" w14:paraId="744BF756" w14:textId="77777777" w:rsidTr="00E37836">
        <w:trPr>
          <w:cantSplit/>
        </w:trPr>
        <w:tc>
          <w:tcPr>
            <w:tcW w:w="9498" w:type="dxa"/>
          </w:tcPr>
          <w:p w14:paraId="6896CB46" w14:textId="77777777" w:rsidR="00E16860" w:rsidRDefault="00E16860" w:rsidP="00E37836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E16860">
              <w:rPr>
                <w:rFonts w:ascii="Arial" w:hAnsi="Arial" w:cs="Arial"/>
                <w:b/>
                <w:bCs/>
                <w:color w:val="000000"/>
              </w:rPr>
              <w:t>12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16860">
              <w:rPr>
                <w:rFonts w:ascii="Arial" w:hAnsi="Arial" w:cs="Arial"/>
                <w:color w:val="000000"/>
              </w:rPr>
              <w:t>PREPARATY DO CHIRURGICZNEGO MYCIA , DEZYNFEKCJI / PIELĘGNACJI RĄK / CIAŁA / ŚLUZÓWEK</w:t>
            </w:r>
          </w:p>
          <w:p w14:paraId="7C012EB1" w14:textId="77777777" w:rsidR="00E16860" w:rsidRPr="00B048DA" w:rsidRDefault="00E16860" w:rsidP="00E3783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16860">
              <w:rPr>
                <w:rFonts w:ascii="Arial" w:hAnsi="Arial" w:cs="Arial"/>
                <w:b/>
              </w:rPr>
              <w:t>Centrum Zaopatrzenia Medycznego "</w:t>
            </w:r>
            <w:proofErr w:type="spellStart"/>
            <w:r w:rsidRPr="00E16860">
              <w:rPr>
                <w:rFonts w:ascii="Arial" w:hAnsi="Arial" w:cs="Arial"/>
                <w:b/>
              </w:rPr>
              <w:t>Cezal</w:t>
            </w:r>
            <w:proofErr w:type="spellEnd"/>
            <w:r w:rsidRPr="00E16860">
              <w:rPr>
                <w:rFonts w:ascii="Arial" w:hAnsi="Arial" w:cs="Arial"/>
                <w:b/>
              </w:rPr>
              <w:t>" SA Wrocław</w:t>
            </w:r>
          </w:p>
          <w:p w14:paraId="54693C94" w14:textId="77777777" w:rsidR="00E16860" w:rsidRDefault="00E16860" w:rsidP="00E37836">
            <w:pPr>
              <w:spacing w:line="360" w:lineRule="auto"/>
              <w:rPr>
                <w:rFonts w:ascii="Arial" w:hAnsi="Arial" w:cs="Arial"/>
                <w:bCs/>
              </w:rPr>
            </w:pPr>
            <w:r w:rsidRPr="00E16860">
              <w:rPr>
                <w:rFonts w:ascii="Arial" w:hAnsi="Arial" w:cs="Arial"/>
                <w:bCs/>
              </w:rPr>
              <w:t>Balicka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16860">
              <w:rPr>
                <w:rFonts w:ascii="Arial" w:hAnsi="Arial" w:cs="Arial"/>
                <w:bCs/>
              </w:rPr>
              <w:t>117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445D267" w14:textId="77777777" w:rsidR="00E16860" w:rsidRPr="00B048DA" w:rsidRDefault="00E16860" w:rsidP="00E37836">
            <w:pPr>
              <w:spacing w:line="360" w:lineRule="auto"/>
              <w:rPr>
                <w:rFonts w:ascii="Arial" w:hAnsi="Arial" w:cs="Arial"/>
                <w:bCs/>
              </w:rPr>
            </w:pPr>
            <w:r w:rsidRPr="00E16860">
              <w:rPr>
                <w:rFonts w:ascii="Arial" w:hAnsi="Arial" w:cs="Arial"/>
                <w:bCs/>
              </w:rPr>
              <w:t>30-149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16860">
              <w:rPr>
                <w:rFonts w:ascii="Arial" w:hAnsi="Arial" w:cs="Arial"/>
                <w:bCs/>
              </w:rPr>
              <w:t>Kraków</w:t>
            </w:r>
          </w:p>
          <w:p w14:paraId="65A5B50C" w14:textId="77777777" w:rsidR="00E16860" w:rsidRPr="00B048DA" w:rsidRDefault="00E16860" w:rsidP="00E3783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16860">
              <w:rPr>
                <w:rFonts w:ascii="Arial" w:hAnsi="Arial" w:cs="Arial"/>
                <w:b/>
              </w:rPr>
              <w:t>98 812.23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11F8253" w14:textId="77777777" w:rsidR="00E16860" w:rsidRPr="00B048DA" w:rsidRDefault="00E16860" w:rsidP="00E3783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0D77262" w14:textId="747A6555" w:rsidR="00E16860" w:rsidRPr="00E16860" w:rsidRDefault="00175E78" w:rsidP="00E3783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  <w:tr w:rsidR="00E16860" w14:paraId="6EC91306" w14:textId="77777777" w:rsidTr="00E37836">
        <w:trPr>
          <w:cantSplit/>
        </w:trPr>
        <w:tc>
          <w:tcPr>
            <w:tcW w:w="9498" w:type="dxa"/>
          </w:tcPr>
          <w:p w14:paraId="215C8100" w14:textId="77777777" w:rsidR="00E16860" w:rsidRDefault="00E16860" w:rsidP="00E37836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E16860">
              <w:rPr>
                <w:rFonts w:ascii="Arial" w:hAnsi="Arial" w:cs="Arial"/>
                <w:b/>
                <w:bCs/>
                <w:color w:val="000000"/>
              </w:rPr>
              <w:t>13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16860">
              <w:rPr>
                <w:rFonts w:ascii="Arial" w:hAnsi="Arial" w:cs="Arial"/>
                <w:color w:val="000000"/>
              </w:rPr>
              <w:t>PREPARATY DO DEZYNFEKCJI SKÓRY I BŁON ŚLUZOWYCH</w:t>
            </w:r>
          </w:p>
          <w:p w14:paraId="74CDA00F" w14:textId="77777777" w:rsidR="00E16860" w:rsidRPr="00B048DA" w:rsidRDefault="00E16860" w:rsidP="00E3783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16860">
              <w:rPr>
                <w:rFonts w:ascii="Arial" w:hAnsi="Arial" w:cs="Arial"/>
                <w:b/>
              </w:rPr>
              <w:t>Centrum Zaopatrzenia Medycznego "</w:t>
            </w:r>
            <w:proofErr w:type="spellStart"/>
            <w:r w:rsidRPr="00E16860">
              <w:rPr>
                <w:rFonts w:ascii="Arial" w:hAnsi="Arial" w:cs="Arial"/>
                <w:b/>
              </w:rPr>
              <w:t>Cezal</w:t>
            </w:r>
            <w:proofErr w:type="spellEnd"/>
            <w:r w:rsidRPr="00E16860">
              <w:rPr>
                <w:rFonts w:ascii="Arial" w:hAnsi="Arial" w:cs="Arial"/>
                <w:b/>
              </w:rPr>
              <w:t>" SA Wrocław</w:t>
            </w:r>
          </w:p>
          <w:p w14:paraId="0F824F18" w14:textId="77777777" w:rsidR="00E16860" w:rsidRDefault="00E16860" w:rsidP="00E37836">
            <w:pPr>
              <w:spacing w:line="360" w:lineRule="auto"/>
              <w:rPr>
                <w:rFonts w:ascii="Arial" w:hAnsi="Arial" w:cs="Arial"/>
                <w:bCs/>
              </w:rPr>
            </w:pPr>
            <w:r w:rsidRPr="00E16860">
              <w:rPr>
                <w:rFonts w:ascii="Arial" w:hAnsi="Arial" w:cs="Arial"/>
                <w:bCs/>
              </w:rPr>
              <w:t>Balicka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16860">
              <w:rPr>
                <w:rFonts w:ascii="Arial" w:hAnsi="Arial" w:cs="Arial"/>
                <w:bCs/>
              </w:rPr>
              <w:t>117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5211813" w14:textId="77777777" w:rsidR="00E16860" w:rsidRPr="00B048DA" w:rsidRDefault="00E16860" w:rsidP="00E37836">
            <w:pPr>
              <w:spacing w:line="360" w:lineRule="auto"/>
              <w:rPr>
                <w:rFonts w:ascii="Arial" w:hAnsi="Arial" w:cs="Arial"/>
                <w:bCs/>
              </w:rPr>
            </w:pPr>
            <w:r w:rsidRPr="00E16860">
              <w:rPr>
                <w:rFonts w:ascii="Arial" w:hAnsi="Arial" w:cs="Arial"/>
                <w:bCs/>
              </w:rPr>
              <w:t>30-149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16860">
              <w:rPr>
                <w:rFonts w:ascii="Arial" w:hAnsi="Arial" w:cs="Arial"/>
                <w:bCs/>
              </w:rPr>
              <w:t>Kraków</w:t>
            </w:r>
          </w:p>
          <w:p w14:paraId="31A547E7" w14:textId="77777777" w:rsidR="00E16860" w:rsidRPr="00B048DA" w:rsidRDefault="00E16860" w:rsidP="00E3783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16860">
              <w:rPr>
                <w:rFonts w:ascii="Arial" w:hAnsi="Arial" w:cs="Arial"/>
                <w:b/>
              </w:rPr>
              <w:t>19 958.40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CC428D5" w14:textId="77777777" w:rsidR="00E16860" w:rsidRPr="00B048DA" w:rsidRDefault="00E16860" w:rsidP="00E3783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C5F4AE4" w14:textId="6E870B60" w:rsidR="00E16860" w:rsidRPr="00E16860" w:rsidRDefault="00175E78" w:rsidP="00E3783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  <w:tr w:rsidR="00E16860" w14:paraId="206EF35D" w14:textId="77777777" w:rsidTr="00E37836">
        <w:trPr>
          <w:cantSplit/>
        </w:trPr>
        <w:tc>
          <w:tcPr>
            <w:tcW w:w="9498" w:type="dxa"/>
          </w:tcPr>
          <w:p w14:paraId="32EBB34F" w14:textId="77777777" w:rsidR="00E16860" w:rsidRDefault="00E16860" w:rsidP="00E37836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E16860">
              <w:rPr>
                <w:rFonts w:ascii="Arial" w:hAnsi="Arial" w:cs="Arial"/>
                <w:b/>
                <w:bCs/>
                <w:color w:val="000000"/>
              </w:rPr>
              <w:t>15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16860">
              <w:rPr>
                <w:rFonts w:ascii="Arial" w:hAnsi="Arial" w:cs="Arial"/>
                <w:color w:val="000000"/>
              </w:rPr>
              <w:t>PREPARATY DO CHIRURGICZNEGO MYCIA , DEZYNFEKCJI / PIELĘGNACJI RĄK / CIAŁA / ŚLUZÓWEK</w:t>
            </w:r>
          </w:p>
          <w:p w14:paraId="174AA75B" w14:textId="77777777" w:rsidR="00E16860" w:rsidRPr="00B048DA" w:rsidRDefault="00E16860" w:rsidP="00E3783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16860">
              <w:rPr>
                <w:rFonts w:ascii="Arial" w:hAnsi="Arial" w:cs="Arial"/>
                <w:b/>
              </w:rPr>
              <w:t>Centrum Zaopatrzenia Medycznego "</w:t>
            </w:r>
            <w:proofErr w:type="spellStart"/>
            <w:r w:rsidRPr="00E16860">
              <w:rPr>
                <w:rFonts w:ascii="Arial" w:hAnsi="Arial" w:cs="Arial"/>
                <w:b/>
              </w:rPr>
              <w:t>Cezal</w:t>
            </w:r>
            <w:proofErr w:type="spellEnd"/>
            <w:r w:rsidRPr="00E16860">
              <w:rPr>
                <w:rFonts w:ascii="Arial" w:hAnsi="Arial" w:cs="Arial"/>
                <w:b/>
              </w:rPr>
              <w:t>" SA Wrocław</w:t>
            </w:r>
          </w:p>
          <w:p w14:paraId="260316BE" w14:textId="77777777" w:rsidR="00E16860" w:rsidRDefault="00E16860" w:rsidP="00E37836">
            <w:pPr>
              <w:spacing w:line="360" w:lineRule="auto"/>
              <w:rPr>
                <w:rFonts w:ascii="Arial" w:hAnsi="Arial" w:cs="Arial"/>
                <w:bCs/>
              </w:rPr>
            </w:pPr>
            <w:r w:rsidRPr="00E16860">
              <w:rPr>
                <w:rFonts w:ascii="Arial" w:hAnsi="Arial" w:cs="Arial"/>
                <w:bCs/>
              </w:rPr>
              <w:t>Balicka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16860">
              <w:rPr>
                <w:rFonts w:ascii="Arial" w:hAnsi="Arial" w:cs="Arial"/>
                <w:bCs/>
              </w:rPr>
              <w:t>117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F8C31D7" w14:textId="77777777" w:rsidR="00E16860" w:rsidRPr="00B048DA" w:rsidRDefault="00E16860" w:rsidP="00E37836">
            <w:pPr>
              <w:spacing w:line="360" w:lineRule="auto"/>
              <w:rPr>
                <w:rFonts w:ascii="Arial" w:hAnsi="Arial" w:cs="Arial"/>
                <w:bCs/>
              </w:rPr>
            </w:pPr>
            <w:r w:rsidRPr="00E16860">
              <w:rPr>
                <w:rFonts w:ascii="Arial" w:hAnsi="Arial" w:cs="Arial"/>
                <w:bCs/>
              </w:rPr>
              <w:t>30-149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16860">
              <w:rPr>
                <w:rFonts w:ascii="Arial" w:hAnsi="Arial" w:cs="Arial"/>
                <w:bCs/>
              </w:rPr>
              <w:t>Kraków</w:t>
            </w:r>
          </w:p>
          <w:p w14:paraId="2060F580" w14:textId="77777777" w:rsidR="00E16860" w:rsidRPr="00B048DA" w:rsidRDefault="00E16860" w:rsidP="00E3783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16860">
              <w:rPr>
                <w:rFonts w:ascii="Arial" w:hAnsi="Arial" w:cs="Arial"/>
                <w:b/>
              </w:rPr>
              <w:t>176 720.03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2B6F4A9" w14:textId="77777777" w:rsidR="00E16860" w:rsidRPr="00B048DA" w:rsidRDefault="00E16860" w:rsidP="00E3783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FD4C3F8" w14:textId="35628503" w:rsidR="00E16860" w:rsidRPr="00E16860" w:rsidRDefault="00175E78" w:rsidP="00E3783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  <w:tr w:rsidR="00E16860" w14:paraId="3BEF82C0" w14:textId="77777777" w:rsidTr="00E37836">
        <w:trPr>
          <w:cantSplit/>
        </w:trPr>
        <w:tc>
          <w:tcPr>
            <w:tcW w:w="9498" w:type="dxa"/>
          </w:tcPr>
          <w:p w14:paraId="5B7AEA69" w14:textId="77777777" w:rsidR="00E16860" w:rsidRDefault="00E16860" w:rsidP="00E37836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E16860">
              <w:rPr>
                <w:rFonts w:ascii="Arial" w:hAnsi="Arial" w:cs="Arial"/>
                <w:b/>
                <w:bCs/>
                <w:color w:val="000000"/>
              </w:rPr>
              <w:t>17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16860">
              <w:rPr>
                <w:rFonts w:ascii="Arial" w:hAnsi="Arial" w:cs="Arial"/>
                <w:color w:val="000000"/>
              </w:rPr>
              <w:t>PREPARATY DO SZYBKIEJ DEZYNFEKCJI POWIERZCHNI MAŁYCH I TRUDNO DOSTĘPNYCH</w:t>
            </w:r>
          </w:p>
          <w:p w14:paraId="157F9DC2" w14:textId="77777777" w:rsidR="00E16860" w:rsidRPr="00B048DA" w:rsidRDefault="00E16860" w:rsidP="00E3783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E16860">
              <w:rPr>
                <w:rFonts w:ascii="Arial" w:hAnsi="Arial" w:cs="Arial"/>
                <w:b/>
              </w:rPr>
              <w:t>Medilab</w:t>
            </w:r>
            <w:proofErr w:type="spellEnd"/>
            <w:r w:rsidRPr="00E16860">
              <w:rPr>
                <w:rFonts w:ascii="Arial" w:hAnsi="Arial" w:cs="Arial"/>
                <w:b/>
              </w:rPr>
              <w:t xml:space="preserve"> Sp. z o. o.</w:t>
            </w:r>
          </w:p>
          <w:p w14:paraId="5BD3C642" w14:textId="77777777" w:rsidR="00E16860" w:rsidRDefault="00E16860" w:rsidP="00E37836">
            <w:pPr>
              <w:spacing w:line="360" w:lineRule="auto"/>
              <w:rPr>
                <w:rFonts w:ascii="Arial" w:hAnsi="Arial" w:cs="Arial"/>
                <w:bCs/>
              </w:rPr>
            </w:pPr>
            <w:r w:rsidRPr="00E16860">
              <w:rPr>
                <w:rFonts w:ascii="Arial" w:hAnsi="Arial" w:cs="Arial"/>
                <w:bCs/>
              </w:rPr>
              <w:t>Wysockiego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16860">
              <w:rPr>
                <w:rFonts w:ascii="Arial" w:hAnsi="Arial" w:cs="Arial"/>
                <w:bCs/>
              </w:rPr>
              <w:t>6c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669C750" w14:textId="77777777" w:rsidR="00E16860" w:rsidRPr="00B048DA" w:rsidRDefault="00E16860" w:rsidP="00E37836">
            <w:pPr>
              <w:spacing w:line="360" w:lineRule="auto"/>
              <w:rPr>
                <w:rFonts w:ascii="Arial" w:hAnsi="Arial" w:cs="Arial"/>
                <w:bCs/>
              </w:rPr>
            </w:pPr>
            <w:r w:rsidRPr="00E16860">
              <w:rPr>
                <w:rFonts w:ascii="Arial" w:hAnsi="Arial" w:cs="Arial"/>
                <w:bCs/>
              </w:rPr>
              <w:t>03-371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16860">
              <w:rPr>
                <w:rFonts w:ascii="Arial" w:hAnsi="Arial" w:cs="Arial"/>
                <w:bCs/>
              </w:rPr>
              <w:t>Warszawa</w:t>
            </w:r>
          </w:p>
          <w:p w14:paraId="03103324" w14:textId="77777777" w:rsidR="00E16860" w:rsidRPr="00B048DA" w:rsidRDefault="00E16860" w:rsidP="00E3783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16860">
              <w:rPr>
                <w:rFonts w:ascii="Arial" w:hAnsi="Arial" w:cs="Arial"/>
                <w:b/>
              </w:rPr>
              <w:t>359 866.80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F868ED9" w14:textId="77777777" w:rsidR="00E16860" w:rsidRPr="00B048DA" w:rsidRDefault="00E16860" w:rsidP="00E3783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822D91B" w14:textId="45D6534D" w:rsidR="00E16860" w:rsidRPr="00E16860" w:rsidRDefault="00175E78" w:rsidP="00E3783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</w:tbl>
    <w:p w14:paraId="6E77E473" w14:textId="77777777"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14:paraId="66F57F6F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88414C7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E1DD9A7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A33C0D2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E791A5E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E16860" w14:paraId="51206FAD" w14:textId="77777777" w:rsidTr="00E3783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6A5C1" w14:textId="77777777" w:rsidR="00E16860" w:rsidRPr="007D7932" w:rsidRDefault="00E16860" w:rsidP="00E3783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16860">
              <w:rPr>
                <w:rFonts w:ascii="Arial" w:hAnsi="Arial" w:cs="Arial"/>
                <w:sz w:val="22"/>
                <w:szCs w:val="22"/>
              </w:rPr>
              <w:t>PREPARATY DO DEZYNFEKCJI SKÓRY I BŁON ŚLUZOWYCH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1D48D" w14:textId="77777777" w:rsidR="00E16860" w:rsidRPr="007D7932" w:rsidRDefault="00E16860" w:rsidP="00E3783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16860">
              <w:rPr>
                <w:rFonts w:ascii="Arial" w:hAnsi="Arial" w:cs="Arial"/>
                <w:b/>
                <w:bCs/>
                <w:sz w:val="22"/>
                <w:szCs w:val="22"/>
              </w:rPr>
              <w:t>Centrum Zaopatrzenia Medycznego "</w:t>
            </w:r>
            <w:proofErr w:type="spellStart"/>
            <w:r w:rsidRPr="00E16860">
              <w:rPr>
                <w:rFonts w:ascii="Arial" w:hAnsi="Arial" w:cs="Arial"/>
                <w:b/>
                <w:bCs/>
                <w:sz w:val="22"/>
                <w:szCs w:val="22"/>
              </w:rPr>
              <w:t>Cezal</w:t>
            </w:r>
            <w:proofErr w:type="spellEnd"/>
            <w:r w:rsidRPr="00E16860">
              <w:rPr>
                <w:rFonts w:ascii="Arial" w:hAnsi="Arial" w:cs="Arial"/>
                <w:b/>
                <w:bCs/>
                <w:sz w:val="22"/>
                <w:szCs w:val="22"/>
              </w:rPr>
              <w:t>" SA Wrocław</w:t>
            </w:r>
          </w:p>
          <w:p w14:paraId="3D33ED61" w14:textId="77777777" w:rsidR="00E16860" w:rsidRPr="007D7932" w:rsidRDefault="00E16860" w:rsidP="00E3783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Balicka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16860">
              <w:rPr>
                <w:rFonts w:ascii="Arial" w:hAnsi="Arial" w:cs="Arial"/>
                <w:sz w:val="22"/>
                <w:szCs w:val="22"/>
              </w:rPr>
              <w:t>117</w:t>
            </w:r>
          </w:p>
          <w:p w14:paraId="0C267902" w14:textId="77777777" w:rsidR="00E16860" w:rsidRPr="007D7932" w:rsidRDefault="00E16860" w:rsidP="00E3783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30-149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16860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D023E" w14:textId="77777777" w:rsidR="00E16860" w:rsidRPr="007D7932" w:rsidRDefault="00E16860" w:rsidP="00E3783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BC710" w14:textId="77777777" w:rsidR="00E16860" w:rsidRPr="007D7932" w:rsidRDefault="00E16860" w:rsidP="00E3783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16860" w14:paraId="10DFA988" w14:textId="77777777" w:rsidTr="00E3783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928E5" w14:textId="77777777" w:rsidR="00E16860" w:rsidRPr="007D7932" w:rsidRDefault="00E16860" w:rsidP="00E3783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16860">
              <w:rPr>
                <w:rFonts w:ascii="Arial" w:hAnsi="Arial" w:cs="Arial"/>
                <w:sz w:val="22"/>
                <w:szCs w:val="22"/>
              </w:rPr>
              <w:t xml:space="preserve">PREPARATY DO DEZYNFEKCJI </w:t>
            </w:r>
            <w:r w:rsidRPr="00E16860">
              <w:rPr>
                <w:rFonts w:ascii="Arial" w:hAnsi="Arial" w:cs="Arial"/>
                <w:sz w:val="22"/>
                <w:szCs w:val="22"/>
              </w:rPr>
              <w:lastRenderedPageBreak/>
              <w:t>SKÓRY I BŁON ŚLUZOWYCH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2CC5B" w14:textId="77777777" w:rsidR="00E16860" w:rsidRPr="007D7932" w:rsidRDefault="00E16860" w:rsidP="00E3783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16860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Centrum Zaopatrzenia Medycznego "</w:t>
            </w:r>
            <w:proofErr w:type="spellStart"/>
            <w:r w:rsidRPr="00E16860">
              <w:rPr>
                <w:rFonts w:ascii="Arial" w:hAnsi="Arial" w:cs="Arial"/>
                <w:b/>
                <w:bCs/>
                <w:sz w:val="22"/>
                <w:szCs w:val="22"/>
              </w:rPr>
              <w:t>Cezal</w:t>
            </w:r>
            <w:proofErr w:type="spellEnd"/>
            <w:r w:rsidRPr="00E1686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" SA </w:t>
            </w:r>
            <w:r w:rsidRPr="00E16860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Wrocław</w:t>
            </w:r>
          </w:p>
          <w:p w14:paraId="50769FDE" w14:textId="77777777" w:rsidR="00E16860" w:rsidRPr="007D7932" w:rsidRDefault="00E16860" w:rsidP="00E3783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Balicka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16860">
              <w:rPr>
                <w:rFonts w:ascii="Arial" w:hAnsi="Arial" w:cs="Arial"/>
                <w:sz w:val="22"/>
                <w:szCs w:val="22"/>
              </w:rPr>
              <w:t>117</w:t>
            </w:r>
          </w:p>
          <w:p w14:paraId="71DFD532" w14:textId="77777777" w:rsidR="00E16860" w:rsidRPr="007D7932" w:rsidRDefault="00E16860" w:rsidP="00E3783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30-149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16860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2DF4B" w14:textId="77777777" w:rsidR="00E16860" w:rsidRPr="007D7932" w:rsidRDefault="00E16860" w:rsidP="00E3783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D0B1A" w14:textId="77777777" w:rsidR="00E16860" w:rsidRPr="007D7932" w:rsidRDefault="00E16860" w:rsidP="00E3783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16860" w14:paraId="658D34B1" w14:textId="77777777" w:rsidTr="00E3783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78C03" w14:textId="77777777" w:rsidR="00E16860" w:rsidRPr="007D7932" w:rsidRDefault="00E16860" w:rsidP="00E3783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16860">
              <w:rPr>
                <w:rFonts w:ascii="Arial" w:hAnsi="Arial" w:cs="Arial"/>
                <w:sz w:val="22"/>
                <w:szCs w:val="22"/>
              </w:rPr>
              <w:t>PREPARATY DO DEZYNFEKCJI SKÓRY I BŁON ŚLUZOWYCH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3457A" w14:textId="77777777" w:rsidR="00E16860" w:rsidRPr="007D7932" w:rsidRDefault="00E16860" w:rsidP="00E3783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16860">
              <w:rPr>
                <w:rFonts w:ascii="Arial" w:hAnsi="Arial" w:cs="Arial"/>
                <w:b/>
                <w:bCs/>
                <w:sz w:val="22"/>
                <w:szCs w:val="22"/>
              </w:rPr>
              <w:t>Centrum Zaopatrzenia Medycznego "</w:t>
            </w:r>
            <w:proofErr w:type="spellStart"/>
            <w:r w:rsidRPr="00E16860">
              <w:rPr>
                <w:rFonts w:ascii="Arial" w:hAnsi="Arial" w:cs="Arial"/>
                <w:b/>
                <w:bCs/>
                <w:sz w:val="22"/>
                <w:szCs w:val="22"/>
              </w:rPr>
              <w:t>Cezal</w:t>
            </w:r>
            <w:proofErr w:type="spellEnd"/>
            <w:r w:rsidRPr="00E16860">
              <w:rPr>
                <w:rFonts w:ascii="Arial" w:hAnsi="Arial" w:cs="Arial"/>
                <w:b/>
                <w:bCs/>
                <w:sz w:val="22"/>
                <w:szCs w:val="22"/>
              </w:rPr>
              <w:t>" SA Wrocław</w:t>
            </w:r>
          </w:p>
          <w:p w14:paraId="27CD32DD" w14:textId="77777777" w:rsidR="00E16860" w:rsidRPr="007D7932" w:rsidRDefault="00E16860" w:rsidP="00E3783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Balicka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16860">
              <w:rPr>
                <w:rFonts w:ascii="Arial" w:hAnsi="Arial" w:cs="Arial"/>
                <w:sz w:val="22"/>
                <w:szCs w:val="22"/>
              </w:rPr>
              <w:t>117</w:t>
            </w:r>
          </w:p>
          <w:p w14:paraId="0624FE16" w14:textId="77777777" w:rsidR="00E16860" w:rsidRPr="007D7932" w:rsidRDefault="00E16860" w:rsidP="00E3783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30-149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16860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45580" w14:textId="77777777" w:rsidR="00E16860" w:rsidRPr="007D7932" w:rsidRDefault="00E16860" w:rsidP="00E3783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10296" w14:textId="77777777" w:rsidR="00E16860" w:rsidRPr="007D7932" w:rsidRDefault="00E16860" w:rsidP="00E3783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16860" w14:paraId="2521BCD9" w14:textId="77777777" w:rsidTr="00E3783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B6268" w14:textId="77777777" w:rsidR="00E16860" w:rsidRPr="007D7932" w:rsidRDefault="00E16860" w:rsidP="00E3783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16860">
              <w:rPr>
                <w:rFonts w:ascii="Arial" w:hAnsi="Arial" w:cs="Arial"/>
                <w:sz w:val="22"/>
                <w:szCs w:val="22"/>
              </w:rPr>
              <w:t>PREPARATY DO DEZYNFEKCJI SKÓRY I BŁON ŚLUZOWYCH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B3681" w14:textId="77777777" w:rsidR="00E16860" w:rsidRPr="007D7932" w:rsidRDefault="00E16860" w:rsidP="00E3783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E16860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E1686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5816BD1E" w14:textId="77777777" w:rsidR="00E16860" w:rsidRPr="007D7932" w:rsidRDefault="00E16860" w:rsidP="00E3783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Konopnickiej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16860">
              <w:rPr>
                <w:rFonts w:ascii="Arial" w:hAnsi="Arial" w:cs="Arial"/>
                <w:sz w:val="22"/>
                <w:szCs w:val="22"/>
              </w:rPr>
              <w:t>11 a</w:t>
            </w:r>
          </w:p>
          <w:p w14:paraId="7B6201F5" w14:textId="77777777" w:rsidR="00E16860" w:rsidRPr="007D7932" w:rsidRDefault="00E16860" w:rsidP="00E3783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12-230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16860">
              <w:rPr>
                <w:rFonts w:ascii="Arial" w:hAnsi="Arial" w:cs="Arial"/>
                <w:sz w:val="22"/>
                <w:szCs w:val="22"/>
              </w:rPr>
              <w:t>Biała  Piska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220F1" w14:textId="77777777" w:rsidR="00E16860" w:rsidRPr="007D7932" w:rsidRDefault="00E16860" w:rsidP="00E3783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1 - Cena - 94.23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6B104" w14:textId="77777777" w:rsidR="00E16860" w:rsidRPr="007D7932" w:rsidRDefault="00E16860" w:rsidP="00E3783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 xml:space="preserve">  94,23</w:t>
            </w:r>
          </w:p>
        </w:tc>
      </w:tr>
      <w:tr w:rsidR="00E16860" w14:paraId="7BBB0618" w14:textId="77777777" w:rsidTr="00E3783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694DF" w14:textId="77777777" w:rsidR="00E16860" w:rsidRPr="007D7932" w:rsidRDefault="00E16860" w:rsidP="00E3783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16860">
              <w:rPr>
                <w:rFonts w:ascii="Arial" w:hAnsi="Arial" w:cs="Arial"/>
                <w:sz w:val="22"/>
                <w:szCs w:val="22"/>
              </w:rPr>
              <w:t>PREPARATY DO DEZYNFEKCJI SKÓRY I BŁON ŚLUZOWYCH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9DFCB" w14:textId="77777777" w:rsidR="00E16860" w:rsidRPr="007D7932" w:rsidRDefault="00E16860" w:rsidP="00E3783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16860">
              <w:rPr>
                <w:rFonts w:ascii="Arial" w:hAnsi="Arial" w:cs="Arial"/>
                <w:b/>
                <w:bCs/>
                <w:sz w:val="22"/>
                <w:szCs w:val="22"/>
              </w:rPr>
              <w:t>Centrum Zaopatrzenia Medycznego "</w:t>
            </w:r>
            <w:proofErr w:type="spellStart"/>
            <w:r w:rsidRPr="00E16860">
              <w:rPr>
                <w:rFonts w:ascii="Arial" w:hAnsi="Arial" w:cs="Arial"/>
                <w:b/>
                <w:bCs/>
                <w:sz w:val="22"/>
                <w:szCs w:val="22"/>
              </w:rPr>
              <w:t>Cezal</w:t>
            </w:r>
            <w:proofErr w:type="spellEnd"/>
            <w:r w:rsidRPr="00E16860">
              <w:rPr>
                <w:rFonts w:ascii="Arial" w:hAnsi="Arial" w:cs="Arial"/>
                <w:b/>
                <w:bCs/>
                <w:sz w:val="22"/>
                <w:szCs w:val="22"/>
              </w:rPr>
              <w:t>" SA Wrocław</w:t>
            </w:r>
          </w:p>
          <w:p w14:paraId="582B2BBD" w14:textId="77777777" w:rsidR="00E16860" w:rsidRPr="007D7932" w:rsidRDefault="00E16860" w:rsidP="00E3783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Balicka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16860">
              <w:rPr>
                <w:rFonts w:ascii="Arial" w:hAnsi="Arial" w:cs="Arial"/>
                <w:sz w:val="22"/>
                <w:szCs w:val="22"/>
              </w:rPr>
              <w:t>117</w:t>
            </w:r>
          </w:p>
          <w:p w14:paraId="0B39C5F5" w14:textId="77777777" w:rsidR="00E16860" w:rsidRPr="007D7932" w:rsidRDefault="00E16860" w:rsidP="00E3783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30-149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16860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C08BE" w14:textId="77777777" w:rsidR="00E16860" w:rsidRPr="007D7932" w:rsidRDefault="00E16860" w:rsidP="00E3783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83877" w14:textId="77777777" w:rsidR="00E16860" w:rsidRPr="007D7932" w:rsidRDefault="00E16860" w:rsidP="00E3783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16860" w14:paraId="1B10CADE" w14:textId="77777777" w:rsidTr="00E3783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5B0E4" w14:textId="77777777" w:rsidR="00E16860" w:rsidRPr="007D7932" w:rsidRDefault="00E16860" w:rsidP="00E3783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16860">
              <w:rPr>
                <w:rFonts w:ascii="Arial" w:hAnsi="Arial" w:cs="Arial"/>
                <w:sz w:val="22"/>
                <w:szCs w:val="22"/>
              </w:rPr>
              <w:t>PREPARATY DO DEZYNFEKCJI SKÓRY I BŁON ŚLUZOWYCH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00381" w14:textId="77777777" w:rsidR="00E16860" w:rsidRPr="007D7932" w:rsidRDefault="00E16860" w:rsidP="00E3783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E16860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E1686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5F533C2F" w14:textId="77777777" w:rsidR="00E16860" w:rsidRPr="007D7932" w:rsidRDefault="00E16860" w:rsidP="00E3783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Konopnickiej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16860">
              <w:rPr>
                <w:rFonts w:ascii="Arial" w:hAnsi="Arial" w:cs="Arial"/>
                <w:sz w:val="22"/>
                <w:szCs w:val="22"/>
              </w:rPr>
              <w:t>11 a</w:t>
            </w:r>
          </w:p>
          <w:p w14:paraId="1738CC7D" w14:textId="77777777" w:rsidR="00E16860" w:rsidRPr="007D7932" w:rsidRDefault="00E16860" w:rsidP="00E3783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12-230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16860">
              <w:rPr>
                <w:rFonts w:ascii="Arial" w:hAnsi="Arial" w:cs="Arial"/>
                <w:sz w:val="22"/>
                <w:szCs w:val="22"/>
              </w:rPr>
              <w:t>Biała  Piska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9A316" w14:textId="77777777" w:rsidR="00E16860" w:rsidRPr="007D7932" w:rsidRDefault="00E16860" w:rsidP="00E3783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1 - Cena - 95.33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26E5E" w14:textId="77777777" w:rsidR="00E16860" w:rsidRPr="007D7932" w:rsidRDefault="00E16860" w:rsidP="00E3783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 xml:space="preserve">  95,33</w:t>
            </w:r>
          </w:p>
        </w:tc>
      </w:tr>
      <w:tr w:rsidR="00E16860" w14:paraId="08858304" w14:textId="77777777" w:rsidTr="00E3783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35B66" w14:textId="77777777" w:rsidR="00E16860" w:rsidRPr="007D7932" w:rsidRDefault="00E16860" w:rsidP="00E3783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16860">
              <w:rPr>
                <w:rFonts w:ascii="Arial" w:hAnsi="Arial" w:cs="Arial"/>
                <w:sz w:val="22"/>
                <w:szCs w:val="22"/>
              </w:rPr>
              <w:t>PREPARATY DO DEZYNFEKCJI SKÓRY I BŁON ŚLUZOWYCH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6441A" w14:textId="77777777" w:rsidR="00E16860" w:rsidRPr="007D7932" w:rsidRDefault="00E16860" w:rsidP="00E3783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16860">
              <w:rPr>
                <w:rFonts w:ascii="Arial" w:hAnsi="Arial" w:cs="Arial"/>
                <w:b/>
                <w:bCs/>
                <w:sz w:val="22"/>
                <w:szCs w:val="22"/>
              </w:rPr>
              <w:t>Centrum Zaopatrzenia Medycznego "</w:t>
            </w:r>
            <w:proofErr w:type="spellStart"/>
            <w:r w:rsidRPr="00E16860">
              <w:rPr>
                <w:rFonts w:ascii="Arial" w:hAnsi="Arial" w:cs="Arial"/>
                <w:b/>
                <w:bCs/>
                <w:sz w:val="22"/>
                <w:szCs w:val="22"/>
              </w:rPr>
              <w:t>Cezal</w:t>
            </w:r>
            <w:proofErr w:type="spellEnd"/>
            <w:r w:rsidRPr="00E16860">
              <w:rPr>
                <w:rFonts w:ascii="Arial" w:hAnsi="Arial" w:cs="Arial"/>
                <w:b/>
                <w:bCs/>
                <w:sz w:val="22"/>
                <w:szCs w:val="22"/>
              </w:rPr>
              <w:t>" SA Wrocław</w:t>
            </w:r>
          </w:p>
          <w:p w14:paraId="563F7096" w14:textId="77777777" w:rsidR="00E16860" w:rsidRPr="007D7932" w:rsidRDefault="00E16860" w:rsidP="00E3783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Balicka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16860">
              <w:rPr>
                <w:rFonts w:ascii="Arial" w:hAnsi="Arial" w:cs="Arial"/>
                <w:sz w:val="22"/>
                <w:szCs w:val="22"/>
              </w:rPr>
              <w:t>117</w:t>
            </w:r>
          </w:p>
          <w:p w14:paraId="5ACF0DD9" w14:textId="77777777" w:rsidR="00E16860" w:rsidRPr="007D7932" w:rsidRDefault="00E16860" w:rsidP="00E3783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30-149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16860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31220" w14:textId="77777777" w:rsidR="00E16860" w:rsidRPr="007D7932" w:rsidRDefault="00E16860" w:rsidP="00E3783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B3CBB" w14:textId="77777777" w:rsidR="00E16860" w:rsidRPr="007D7932" w:rsidRDefault="00E16860" w:rsidP="00E3783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16860" w14:paraId="6499E87A" w14:textId="77777777" w:rsidTr="00E3783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FE2F5" w14:textId="77777777" w:rsidR="00E16860" w:rsidRPr="007D7932" w:rsidRDefault="00E16860" w:rsidP="00E3783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16860">
              <w:rPr>
                <w:rFonts w:ascii="Arial" w:hAnsi="Arial" w:cs="Arial"/>
                <w:sz w:val="22"/>
                <w:szCs w:val="22"/>
              </w:rPr>
              <w:t>PREPARATY DO DEZYNFEKCJI SKÓRY I BŁON ŚLUZOWYCH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294D0" w14:textId="77777777" w:rsidR="00E16860" w:rsidRPr="007D7932" w:rsidRDefault="00E16860" w:rsidP="00E3783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16860">
              <w:rPr>
                <w:rFonts w:ascii="Arial" w:hAnsi="Arial" w:cs="Arial"/>
                <w:b/>
                <w:bCs/>
                <w:sz w:val="22"/>
                <w:szCs w:val="22"/>
              </w:rPr>
              <w:t>Centrum Zaopatrzenia Medycznego "</w:t>
            </w:r>
            <w:proofErr w:type="spellStart"/>
            <w:r w:rsidRPr="00E16860">
              <w:rPr>
                <w:rFonts w:ascii="Arial" w:hAnsi="Arial" w:cs="Arial"/>
                <w:b/>
                <w:bCs/>
                <w:sz w:val="22"/>
                <w:szCs w:val="22"/>
              </w:rPr>
              <w:t>Cezal</w:t>
            </w:r>
            <w:proofErr w:type="spellEnd"/>
            <w:r w:rsidRPr="00E16860">
              <w:rPr>
                <w:rFonts w:ascii="Arial" w:hAnsi="Arial" w:cs="Arial"/>
                <w:b/>
                <w:bCs/>
                <w:sz w:val="22"/>
                <w:szCs w:val="22"/>
              </w:rPr>
              <w:t>" SA Wrocław</w:t>
            </w:r>
          </w:p>
          <w:p w14:paraId="4903D82A" w14:textId="77777777" w:rsidR="00E16860" w:rsidRPr="007D7932" w:rsidRDefault="00E16860" w:rsidP="00E3783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Balicka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16860">
              <w:rPr>
                <w:rFonts w:ascii="Arial" w:hAnsi="Arial" w:cs="Arial"/>
                <w:sz w:val="22"/>
                <w:szCs w:val="22"/>
              </w:rPr>
              <w:t>117</w:t>
            </w:r>
          </w:p>
          <w:p w14:paraId="33888C9D" w14:textId="77777777" w:rsidR="00E16860" w:rsidRPr="007D7932" w:rsidRDefault="00E16860" w:rsidP="00E3783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30-149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16860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73635" w14:textId="77777777" w:rsidR="00E16860" w:rsidRPr="007D7932" w:rsidRDefault="00E16860" w:rsidP="00E3783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75A8F" w14:textId="77777777" w:rsidR="00E16860" w:rsidRPr="007D7932" w:rsidRDefault="00E16860" w:rsidP="00E3783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16860" w14:paraId="0C507A43" w14:textId="77777777" w:rsidTr="00E3783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889ED" w14:textId="77777777" w:rsidR="00E16860" w:rsidRPr="007D7932" w:rsidRDefault="00E16860" w:rsidP="00E3783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16860">
              <w:rPr>
                <w:rFonts w:ascii="Arial" w:hAnsi="Arial" w:cs="Arial"/>
                <w:sz w:val="22"/>
                <w:szCs w:val="22"/>
              </w:rPr>
              <w:t>PREPARATY DO DEZYNFEKCJI SKÓRY I BŁON ŚLUZOWYCH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041BB" w14:textId="77777777" w:rsidR="00E16860" w:rsidRPr="007D7932" w:rsidRDefault="00E16860" w:rsidP="00E3783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E16860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E1686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77F68DDA" w14:textId="77777777" w:rsidR="00E16860" w:rsidRPr="007D7932" w:rsidRDefault="00E16860" w:rsidP="00E3783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Konopnickiej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16860">
              <w:rPr>
                <w:rFonts w:ascii="Arial" w:hAnsi="Arial" w:cs="Arial"/>
                <w:sz w:val="22"/>
                <w:szCs w:val="22"/>
              </w:rPr>
              <w:t>11 a</w:t>
            </w:r>
          </w:p>
          <w:p w14:paraId="48ACEC1D" w14:textId="77777777" w:rsidR="00E16860" w:rsidRPr="007D7932" w:rsidRDefault="00E16860" w:rsidP="00E3783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12-230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16860">
              <w:rPr>
                <w:rFonts w:ascii="Arial" w:hAnsi="Arial" w:cs="Arial"/>
                <w:sz w:val="22"/>
                <w:szCs w:val="22"/>
              </w:rPr>
              <w:t>Biała  Piska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B018F" w14:textId="77777777" w:rsidR="00E16860" w:rsidRPr="007D7932" w:rsidRDefault="00E16860" w:rsidP="00E3783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78970" w14:textId="77777777" w:rsidR="00E16860" w:rsidRPr="007D7932" w:rsidRDefault="00E16860" w:rsidP="00E3783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16860" w14:paraId="62E2D3A9" w14:textId="77777777" w:rsidTr="00E3783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F1763" w14:textId="77777777" w:rsidR="00E16860" w:rsidRPr="007D7932" w:rsidRDefault="00E16860" w:rsidP="00E3783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16860">
              <w:rPr>
                <w:rFonts w:ascii="Arial" w:hAnsi="Arial" w:cs="Arial"/>
                <w:sz w:val="22"/>
                <w:szCs w:val="22"/>
              </w:rPr>
              <w:t>PREPARATY DO DEZYNFEKCJI SKÓRY I BŁON ŚLUZOWYCH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0E988" w14:textId="77777777" w:rsidR="00E16860" w:rsidRPr="007D7932" w:rsidRDefault="00E16860" w:rsidP="00E3783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16860">
              <w:rPr>
                <w:rFonts w:ascii="Arial" w:hAnsi="Arial" w:cs="Arial"/>
                <w:b/>
                <w:bCs/>
                <w:sz w:val="22"/>
                <w:szCs w:val="22"/>
              </w:rPr>
              <w:t>SCHULKE POLSKA SP. Z O.O.</w:t>
            </w:r>
          </w:p>
          <w:p w14:paraId="456C0BEE" w14:textId="77777777" w:rsidR="00E16860" w:rsidRPr="007D7932" w:rsidRDefault="00E16860" w:rsidP="00E3783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AL.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16860">
              <w:rPr>
                <w:rFonts w:ascii="Arial" w:hAnsi="Arial" w:cs="Arial"/>
                <w:sz w:val="22"/>
                <w:szCs w:val="22"/>
              </w:rPr>
              <w:t>132</w:t>
            </w:r>
          </w:p>
          <w:p w14:paraId="5D12774F" w14:textId="77777777" w:rsidR="00E16860" w:rsidRPr="007D7932" w:rsidRDefault="00E16860" w:rsidP="00E3783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02-305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16860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80757" w14:textId="77777777" w:rsidR="00E16860" w:rsidRPr="007D7932" w:rsidRDefault="00E16860" w:rsidP="00E3783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1 - Cena - 79.05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E4ED4" w14:textId="77777777" w:rsidR="00E16860" w:rsidRPr="007D7932" w:rsidRDefault="00E16860" w:rsidP="00E3783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 xml:space="preserve">  79,05</w:t>
            </w:r>
          </w:p>
        </w:tc>
      </w:tr>
      <w:tr w:rsidR="00E16860" w14:paraId="1C7D9B70" w14:textId="77777777" w:rsidTr="00E3783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EE086" w14:textId="77777777" w:rsidR="00E16860" w:rsidRPr="007D7932" w:rsidRDefault="00E16860" w:rsidP="00E3783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16860">
              <w:rPr>
                <w:rFonts w:ascii="Arial" w:hAnsi="Arial" w:cs="Arial"/>
                <w:sz w:val="22"/>
                <w:szCs w:val="22"/>
              </w:rPr>
              <w:t>PREPARATY DO SZYBKIEJ DEZYNFEKCJI POWIERZCHNI ORAZ DO CHIRURGICZNEGO MYCIA , DEZYNFEKCJI CIAŁA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83E43" w14:textId="77777777" w:rsidR="00E16860" w:rsidRPr="007D7932" w:rsidRDefault="00E16860" w:rsidP="00E3783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E16860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E1686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7359520D" w14:textId="77777777" w:rsidR="00E16860" w:rsidRPr="007D7932" w:rsidRDefault="00E16860" w:rsidP="00E3783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Konopnickiej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16860">
              <w:rPr>
                <w:rFonts w:ascii="Arial" w:hAnsi="Arial" w:cs="Arial"/>
                <w:sz w:val="22"/>
                <w:szCs w:val="22"/>
              </w:rPr>
              <w:t>11 a</w:t>
            </w:r>
          </w:p>
          <w:p w14:paraId="44ADA207" w14:textId="77777777" w:rsidR="00E16860" w:rsidRPr="007D7932" w:rsidRDefault="00E16860" w:rsidP="00E3783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12-230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16860">
              <w:rPr>
                <w:rFonts w:ascii="Arial" w:hAnsi="Arial" w:cs="Arial"/>
                <w:sz w:val="22"/>
                <w:szCs w:val="22"/>
              </w:rPr>
              <w:t>Biała  Piska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DB032" w14:textId="77777777" w:rsidR="00E16860" w:rsidRPr="007D7932" w:rsidRDefault="00E16860" w:rsidP="00E3783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D5D34" w14:textId="77777777" w:rsidR="00E16860" w:rsidRPr="007D7932" w:rsidRDefault="00E16860" w:rsidP="00E3783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16860" w14:paraId="0C05ADFF" w14:textId="77777777" w:rsidTr="00E3783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0E1CB" w14:textId="77777777" w:rsidR="00E16860" w:rsidRPr="007D7932" w:rsidRDefault="00E16860" w:rsidP="00E3783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lastRenderedPageBreak/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16860">
              <w:rPr>
                <w:rFonts w:ascii="Arial" w:hAnsi="Arial" w:cs="Arial"/>
                <w:sz w:val="22"/>
                <w:szCs w:val="22"/>
              </w:rPr>
              <w:t>PREPARATY DO DEZYNFEKCJI SKÓRY I BŁON ŚLUZOWYCH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2F4E0" w14:textId="77777777" w:rsidR="00E16860" w:rsidRPr="007D7932" w:rsidRDefault="00E16860" w:rsidP="00E3783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1686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J. </w:t>
            </w:r>
            <w:proofErr w:type="spellStart"/>
            <w:r w:rsidRPr="00E16860">
              <w:rPr>
                <w:rFonts w:ascii="Arial" w:hAnsi="Arial" w:cs="Arial"/>
                <w:b/>
                <w:bCs/>
                <w:sz w:val="22"/>
                <w:szCs w:val="22"/>
              </w:rPr>
              <w:t>Chodacki</w:t>
            </w:r>
            <w:proofErr w:type="spellEnd"/>
            <w:r w:rsidRPr="00E16860">
              <w:rPr>
                <w:rFonts w:ascii="Arial" w:hAnsi="Arial" w:cs="Arial"/>
                <w:b/>
                <w:bCs/>
                <w:sz w:val="22"/>
                <w:szCs w:val="22"/>
              </w:rPr>
              <w:t>, A. Misztal „</w:t>
            </w:r>
            <w:proofErr w:type="spellStart"/>
            <w:r w:rsidRPr="00E16860">
              <w:rPr>
                <w:rFonts w:ascii="Arial" w:hAnsi="Arial" w:cs="Arial"/>
                <w:b/>
                <w:bCs/>
                <w:sz w:val="22"/>
                <w:szCs w:val="22"/>
              </w:rPr>
              <w:t>Medica</w:t>
            </w:r>
            <w:proofErr w:type="spellEnd"/>
            <w:r w:rsidRPr="00E16860">
              <w:rPr>
                <w:rFonts w:ascii="Arial" w:hAnsi="Arial" w:cs="Arial"/>
                <w:b/>
                <w:bCs/>
                <w:sz w:val="22"/>
                <w:szCs w:val="22"/>
              </w:rPr>
              <w:t>” Spółka Jawna</w:t>
            </w:r>
          </w:p>
          <w:p w14:paraId="6198FDD4" w14:textId="77777777" w:rsidR="00E16860" w:rsidRPr="007D7932" w:rsidRDefault="00E16860" w:rsidP="00E3783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PRZEMYSŁOWA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16860">
              <w:rPr>
                <w:rFonts w:ascii="Arial" w:hAnsi="Arial" w:cs="Arial"/>
                <w:sz w:val="22"/>
                <w:szCs w:val="22"/>
              </w:rPr>
              <w:t>4A</w:t>
            </w:r>
          </w:p>
          <w:p w14:paraId="454EA0A8" w14:textId="77777777" w:rsidR="00E16860" w:rsidRPr="007D7932" w:rsidRDefault="00E16860" w:rsidP="00E3783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59-300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16860">
              <w:rPr>
                <w:rFonts w:ascii="Arial" w:hAnsi="Arial" w:cs="Arial"/>
                <w:sz w:val="22"/>
                <w:szCs w:val="22"/>
              </w:rPr>
              <w:t>LUBIN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6236C" w14:textId="77777777" w:rsidR="00E16860" w:rsidRPr="007D7932" w:rsidRDefault="00E16860" w:rsidP="00E3783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9D0A1" w14:textId="77777777" w:rsidR="00E16860" w:rsidRPr="007D7932" w:rsidRDefault="00E16860" w:rsidP="00E3783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16860" w14:paraId="364EB9D9" w14:textId="77777777" w:rsidTr="00E3783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0CCB4" w14:textId="77777777" w:rsidR="00E16860" w:rsidRPr="007D7932" w:rsidRDefault="00E16860" w:rsidP="00E3783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16860">
              <w:rPr>
                <w:rFonts w:ascii="Arial" w:hAnsi="Arial" w:cs="Arial"/>
                <w:sz w:val="22"/>
                <w:szCs w:val="22"/>
              </w:rPr>
              <w:t>PREPARATY DO DEZYNFEKCJI SKÓRY I BŁON ŚLUZOWYCH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9F0A7" w14:textId="77777777" w:rsidR="00E16860" w:rsidRPr="007D7932" w:rsidRDefault="00E16860" w:rsidP="00E3783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16860">
              <w:rPr>
                <w:rFonts w:ascii="Arial" w:hAnsi="Arial" w:cs="Arial"/>
                <w:b/>
                <w:bCs/>
                <w:sz w:val="22"/>
                <w:szCs w:val="22"/>
              </w:rPr>
              <w:t>Euro Trade Technology Sp. z o. o.</w:t>
            </w:r>
          </w:p>
          <w:p w14:paraId="69C219A5" w14:textId="77777777" w:rsidR="00E16860" w:rsidRPr="007D7932" w:rsidRDefault="00E16860" w:rsidP="00E3783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Siemiradzkiego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16860">
              <w:rPr>
                <w:rFonts w:ascii="Arial" w:hAnsi="Arial" w:cs="Arial"/>
                <w:sz w:val="22"/>
                <w:szCs w:val="22"/>
              </w:rPr>
              <w:t>19</w:t>
            </w:r>
          </w:p>
          <w:p w14:paraId="565ECD1F" w14:textId="77777777" w:rsidR="00E16860" w:rsidRPr="007D7932" w:rsidRDefault="00E16860" w:rsidP="00E3783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64-920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16860">
              <w:rPr>
                <w:rFonts w:ascii="Arial" w:hAnsi="Arial" w:cs="Arial"/>
                <w:sz w:val="22"/>
                <w:szCs w:val="22"/>
              </w:rPr>
              <w:t>Piła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FF39C" w14:textId="77777777" w:rsidR="00E16860" w:rsidRPr="007D7932" w:rsidRDefault="00E16860" w:rsidP="00E3783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1 - Cena - 95.36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156E0" w14:textId="77777777" w:rsidR="00E16860" w:rsidRPr="007D7932" w:rsidRDefault="00E16860" w:rsidP="00E3783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 xml:space="preserve">  95,36</w:t>
            </w:r>
          </w:p>
        </w:tc>
      </w:tr>
      <w:tr w:rsidR="00E16860" w14:paraId="7EC9461D" w14:textId="77777777" w:rsidTr="00E3783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C97F2" w14:textId="77777777" w:rsidR="00E16860" w:rsidRPr="007D7932" w:rsidRDefault="00E16860" w:rsidP="00E3783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16860">
              <w:rPr>
                <w:rFonts w:ascii="Arial" w:hAnsi="Arial" w:cs="Arial"/>
                <w:sz w:val="22"/>
                <w:szCs w:val="22"/>
              </w:rPr>
              <w:t>PREPARATY  DO  DEZYNFEKCJI  NARZĘDZI CHIRURGICZNYCH I SPRZĘTU MEDYCZNEGO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DD7CA" w14:textId="77777777" w:rsidR="00E16860" w:rsidRPr="007D7932" w:rsidRDefault="00E16860" w:rsidP="00E3783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16860">
              <w:rPr>
                <w:rFonts w:ascii="Arial" w:hAnsi="Arial" w:cs="Arial"/>
                <w:b/>
                <w:bCs/>
                <w:sz w:val="22"/>
                <w:szCs w:val="22"/>
              </w:rPr>
              <w:t>Centrum Zaopatrzenia Medycznego "</w:t>
            </w:r>
            <w:proofErr w:type="spellStart"/>
            <w:r w:rsidRPr="00E16860">
              <w:rPr>
                <w:rFonts w:ascii="Arial" w:hAnsi="Arial" w:cs="Arial"/>
                <w:b/>
                <w:bCs/>
                <w:sz w:val="22"/>
                <w:szCs w:val="22"/>
              </w:rPr>
              <w:t>Cezal</w:t>
            </w:r>
            <w:proofErr w:type="spellEnd"/>
            <w:r w:rsidRPr="00E16860">
              <w:rPr>
                <w:rFonts w:ascii="Arial" w:hAnsi="Arial" w:cs="Arial"/>
                <w:b/>
                <w:bCs/>
                <w:sz w:val="22"/>
                <w:szCs w:val="22"/>
              </w:rPr>
              <w:t>" SA Wrocław</w:t>
            </w:r>
          </w:p>
          <w:p w14:paraId="426C0EB0" w14:textId="77777777" w:rsidR="00E16860" w:rsidRPr="007D7932" w:rsidRDefault="00E16860" w:rsidP="00E3783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Balicka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16860">
              <w:rPr>
                <w:rFonts w:ascii="Arial" w:hAnsi="Arial" w:cs="Arial"/>
                <w:sz w:val="22"/>
                <w:szCs w:val="22"/>
              </w:rPr>
              <w:t>117</w:t>
            </w:r>
          </w:p>
          <w:p w14:paraId="467C5985" w14:textId="77777777" w:rsidR="00E16860" w:rsidRPr="007D7932" w:rsidRDefault="00E16860" w:rsidP="00E3783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30-149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16860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3119E" w14:textId="77777777" w:rsidR="00E16860" w:rsidRPr="007D7932" w:rsidRDefault="00E16860" w:rsidP="00E3783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7AD1E" w14:textId="77777777" w:rsidR="00E16860" w:rsidRPr="007D7932" w:rsidRDefault="00E16860" w:rsidP="00E3783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16860" w14:paraId="4BBED5CE" w14:textId="77777777" w:rsidTr="00E3783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3CE29" w14:textId="77777777" w:rsidR="00E16860" w:rsidRPr="007D7932" w:rsidRDefault="00E16860" w:rsidP="00E3783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16860">
              <w:rPr>
                <w:rFonts w:ascii="Arial" w:hAnsi="Arial" w:cs="Arial"/>
                <w:sz w:val="22"/>
                <w:szCs w:val="22"/>
              </w:rPr>
              <w:t>PREPARATY DO MYCIA I DEZYNFEKCJI ENDOSKOPÓW, NARZĘDZI I TERMOLABILNEGO SPRZĘTU MEDYCZNEGO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8A5AD" w14:textId="77777777" w:rsidR="00E16860" w:rsidRPr="007D7932" w:rsidRDefault="00E16860" w:rsidP="00E3783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E16860">
              <w:rPr>
                <w:rFonts w:ascii="Arial" w:hAnsi="Arial" w:cs="Arial"/>
                <w:b/>
                <w:bCs/>
                <w:sz w:val="22"/>
                <w:szCs w:val="22"/>
              </w:rPr>
              <w:t>Medilab</w:t>
            </w:r>
            <w:proofErr w:type="spellEnd"/>
            <w:r w:rsidRPr="00E1686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5AD8D32F" w14:textId="77777777" w:rsidR="00E16860" w:rsidRPr="007D7932" w:rsidRDefault="00E16860" w:rsidP="00E3783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Wysockiego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16860">
              <w:rPr>
                <w:rFonts w:ascii="Arial" w:hAnsi="Arial" w:cs="Arial"/>
                <w:sz w:val="22"/>
                <w:szCs w:val="22"/>
              </w:rPr>
              <w:t>6c</w:t>
            </w:r>
          </w:p>
          <w:p w14:paraId="4B2A9D25" w14:textId="77777777" w:rsidR="00E16860" w:rsidRPr="007D7932" w:rsidRDefault="00E16860" w:rsidP="00E3783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03-371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16860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B83EF" w14:textId="77777777" w:rsidR="00E16860" w:rsidRPr="007D7932" w:rsidRDefault="00E16860" w:rsidP="00E3783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14C74" w14:textId="77777777" w:rsidR="00E16860" w:rsidRPr="007D7932" w:rsidRDefault="00E16860" w:rsidP="00E3783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16860" w14:paraId="24F7C33A" w14:textId="77777777" w:rsidTr="00E3783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D2D9A" w14:textId="77777777" w:rsidR="00E16860" w:rsidRPr="007D7932" w:rsidRDefault="00E16860" w:rsidP="00E3783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16860">
              <w:rPr>
                <w:rFonts w:ascii="Arial" w:hAnsi="Arial" w:cs="Arial"/>
                <w:sz w:val="22"/>
                <w:szCs w:val="22"/>
              </w:rPr>
              <w:t>PREPARATY DO CHIRURGICZNEGO MYCIA , DEZYNFEKCJI / PIELĘGNACJI RĄK / CIAŁA / ŚLUZÓWEK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B711E" w14:textId="77777777" w:rsidR="00E16860" w:rsidRPr="007D7932" w:rsidRDefault="00E16860" w:rsidP="00E3783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16860">
              <w:rPr>
                <w:rFonts w:ascii="Arial" w:hAnsi="Arial" w:cs="Arial"/>
                <w:b/>
                <w:bCs/>
                <w:sz w:val="22"/>
                <w:szCs w:val="22"/>
              </w:rPr>
              <w:t>Centrum Zaopatrzenia Medycznego "</w:t>
            </w:r>
            <w:proofErr w:type="spellStart"/>
            <w:r w:rsidRPr="00E16860">
              <w:rPr>
                <w:rFonts w:ascii="Arial" w:hAnsi="Arial" w:cs="Arial"/>
                <w:b/>
                <w:bCs/>
                <w:sz w:val="22"/>
                <w:szCs w:val="22"/>
              </w:rPr>
              <w:t>Cezal</w:t>
            </w:r>
            <w:proofErr w:type="spellEnd"/>
            <w:r w:rsidRPr="00E16860">
              <w:rPr>
                <w:rFonts w:ascii="Arial" w:hAnsi="Arial" w:cs="Arial"/>
                <w:b/>
                <w:bCs/>
                <w:sz w:val="22"/>
                <w:szCs w:val="22"/>
              </w:rPr>
              <w:t>" SA Wrocław</w:t>
            </w:r>
          </w:p>
          <w:p w14:paraId="51DF759F" w14:textId="77777777" w:rsidR="00E16860" w:rsidRPr="007D7932" w:rsidRDefault="00E16860" w:rsidP="00E3783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Balicka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16860">
              <w:rPr>
                <w:rFonts w:ascii="Arial" w:hAnsi="Arial" w:cs="Arial"/>
                <w:sz w:val="22"/>
                <w:szCs w:val="22"/>
              </w:rPr>
              <w:t>117</w:t>
            </w:r>
          </w:p>
          <w:p w14:paraId="04B039EB" w14:textId="77777777" w:rsidR="00E16860" w:rsidRPr="007D7932" w:rsidRDefault="00E16860" w:rsidP="00E3783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30-149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16860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AA816" w14:textId="77777777" w:rsidR="00E16860" w:rsidRPr="007D7932" w:rsidRDefault="00E16860" w:rsidP="00E3783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F4B47" w14:textId="77777777" w:rsidR="00E16860" w:rsidRPr="007D7932" w:rsidRDefault="00E16860" w:rsidP="00E3783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16860" w14:paraId="65DC15ED" w14:textId="77777777" w:rsidTr="00E3783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95924" w14:textId="77777777" w:rsidR="00E16860" w:rsidRPr="007D7932" w:rsidRDefault="00E16860" w:rsidP="00E3783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16860">
              <w:rPr>
                <w:rFonts w:ascii="Arial" w:hAnsi="Arial" w:cs="Arial"/>
                <w:sz w:val="22"/>
                <w:szCs w:val="22"/>
              </w:rPr>
              <w:t>PREPARATY DO DEZYNFEKCJI SKÓRY I BŁON ŚLUZOWYCH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DA873" w14:textId="77777777" w:rsidR="00E16860" w:rsidRPr="007D7932" w:rsidRDefault="00E16860" w:rsidP="00E3783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16860">
              <w:rPr>
                <w:rFonts w:ascii="Arial" w:hAnsi="Arial" w:cs="Arial"/>
                <w:b/>
                <w:bCs/>
                <w:sz w:val="22"/>
                <w:szCs w:val="22"/>
              </w:rPr>
              <w:t>Centrum Zaopatrzenia Medycznego "</w:t>
            </w:r>
            <w:proofErr w:type="spellStart"/>
            <w:r w:rsidRPr="00E16860">
              <w:rPr>
                <w:rFonts w:ascii="Arial" w:hAnsi="Arial" w:cs="Arial"/>
                <w:b/>
                <w:bCs/>
                <w:sz w:val="22"/>
                <w:szCs w:val="22"/>
              </w:rPr>
              <w:t>Cezal</w:t>
            </w:r>
            <w:proofErr w:type="spellEnd"/>
            <w:r w:rsidRPr="00E16860">
              <w:rPr>
                <w:rFonts w:ascii="Arial" w:hAnsi="Arial" w:cs="Arial"/>
                <w:b/>
                <w:bCs/>
                <w:sz w:val="22"/>
                <w:szCs w:val="22"/>
              </w:rPr>
              <w:t>" SA Wrocław</w:t>
            </w:r>
          </w:p>
          <w:p w14:paraId="4E240C9B" w14:textId="77777777" w:rsidR="00E16860" w:rsidRPr="007D7932" w:rsidRDefault="00E16860" w:rsidP="00E3783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Balicka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16860">
              <w:rPr>
                <w:rFonts w:ascii="Arial" w:hAnsi="Arial" w:cs="Arial"/>
                <w:sz w:val="22"/>
                <w:szCs w:val="22"/>
              </w:rPr>
              <w:t>117</w:t>
            </w:r>
          </w:p>
          <w:p w14:paraId="5804856D" w14:textId="77777777" w:rsidR="00E16860" w:rsidRPr="007D7932" w:rsidRDefault="00E16860" w:rsidP="00E3783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30-149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16860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F8EC0" w14:textId="77777777" w:rsidR="00E16860" w:rsidRPr="007D7932" w:rsidRDefault="00E16860" w:rsidP="00E3783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421A8" w14:textId="77777777" w:rsidR="00E16860" w:rsidRPr="007D7932" w:rsidRDefault="00E16860" w:rsidP="00E3783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16860" w14:paraId="6A701A2A" w14:textId="77777777" w:rsidTr="00E3783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21484" w14:textId="77777777" w:rsidR="00E16860" w:rsidRPr="007D7932" w:rsidRDefault="00E16860" w:rsidP="00E3783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16860">
              <w:rPr>
                <w:rFonts w:ascii="Arial" w:hAnsi="Arial" w:cs="Arial"/>
                <w:sz w:val="22"/>
                <w:szCs w:val="22"/>
              </w:rPr>
              <w:t>PREPARATY DO MYCIA I DEZYNFEKCJI ENDOSKOPÓW, NARZĘDZI I TERMOLABILNEGO SPRZĘTU MEDYCZNEGO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9E99D" w14:textId="77777777" w:rsidR="00E16860" w:rsidRPr="007D7932" w:rsidRDefault="00E16860" w:rsidP="00E3783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E16860">
              <w:rPr>
                <w:rFonts w:ascii="Arial" w:hAnsi="Arial" w:cs="Arial"/>
                <w:b/>
                <w:bCs/>
                <w:sz w:val="22"/>
                <w:szCs w:val="22"/>
              </w:rPr>
              <w:t>Medim</w:t>
            </w:r>
            <w:proofErr w:type="spellEnd"/>
            <w:r w:rsidRPr="00E1686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762407D2" w14:textId="77777777" w:rsidR="00E16860" w:rsidRPr="007D7932" w:rsidRDefault="00E16860" w:rsidP="00E3783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ul. Puławska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16860">
              <w:rPr>
                <w:rFonts w:ascii="Arial" w:hAnsi="Arial" w:cs="Arial"/>
                <w:sz w:val="22"/>
                <w:szCs w:val="22"/>
              </w:rPr>
              <w:t>45 B/-</w:t>
            </w:r>
          </w:p>
          <w:p w14:paraId="5F4CF0AF" w14:textId="77777777" w:rsidR="00E16860" w:rsidRPr="007D7932" w:rsidRDefault="00E16860" w:rsidP="00E3783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05-500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16860">
              <w:rPr>
                <w:rFonts w:ascii="Arial" w:hAnsi="Arial" w:cs="Arial"/>
                <w:sz w:val="22"/>
                <w:szCs w:val="22"/>
              </w:rPr>
              <w:t>Piaseczno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A4AE8" w14:textId="77777777" w:rsidR="00E16860" w:rsidRPr="007D7932" w:rsidRDefault="00E16860" w:rsidP="00E3783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87E3E" w14:textId="77777777" w:rsidR="00E16860" w:rsidRPr="007D7932" w:rsidRDefault="00E16860" w:rsidP="00E3783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16860" w14:paraId="3E16CF21" w14:textId="77777777" w:rsidTr="00E3783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8B105" w14:textId="77777777" w:rsidR="00E16860" w:rsidRPr="007D7932" w:rsidRDefault="00E16860" w:rsidP="00E3783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15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16860">
              <w:rPr>
                <w:rFonts w:ascii="Arial" w:hAnsi="Arial" w:cs="Arial"/>
                <w:sz w:val="22"/>
                <w:szCs w:val="22"/>
              </w:rPr>
              <w:t>PREPARATY DO CHIRURGICZNEGO MYCIA , DEZYNFEKCJI / PIELĘGNACJI RĄK / CIAŁA / ŚLUZÓWEK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BFF03" w14:textId="77777777" w:rsidR="00E16860" w:rsidRPr="007D7932" w:rsidRDefault="00E16860" w:rsidP="00E3783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16860">
              <w:rPr>
                <w:rFonts w:ascii="Arial" w:hAnsi="Arial" w:cs="Arial"/>
                <w:b/>
                <w:bCs/>
                <w:sz w:val="22"/>
                <w:szCs w:val="22"/>
              </w:rPr>
              <w:t>Centrum Zaopatrzenia Medycznego "</w:t>
            </w:r>
            <w:proofErr w:type="spellStart"/>
            <w:r w:rsidRPr="00E16860">
              <w:rPr>
                <w:rFonts w:ascii="Arial" w:hAnsi="Arial" w:cs="Arial"/>
                <w:b/>
                <w:bCs/>
                <w:sz w:val="22"/>
                <w:szCs w:val="22"/>
              </w:rPr>
              <w:t>Cezal</w:t>
            </w:r>
            <w:proofErr w:type="spellEnd"/>
            <w:r w:rsidRPr="00E16860">
              <w:rPr>
                <w:rFonts w:ascii="Arial" w:hAnsi="Arial" w:cs="Arial"/>
                <w:b/>
                <w:bCs/>
                <w:sz w:val="22"/>
                <w:szCs w:val="22"/>
              </w:rPr>
              <w:t>" SA Wrocław</w:t>
            </w:r>
          </w:p>
          <w:p w14:paraId="0692C2AD" w14:textId="77777777" w:rsidR="00E16860" w:rsidRPr="007D7932" w:rsidRDefault="00E16860" w:rsidP="00E3783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Balicka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16860">
              <w:rPr>
                <w:rFonts w:ascii="Arial" w:hAnsi="Arial" w:cs="Arial"/>
                <w:sz w:val="22"/>
                <w:szCs w:val="22"/>
              </w:rPr>
              <w:t>117</w:t>
            </w:r>
          </w:p>
          <w:p w14:paraId="47431D3F" w14:textId="77777777" w:rsidR="00E16860" w:rsidRPr="007D7932" w:rsidRDefault="00E16860" w:rsidP="00E3783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30-149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16860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5CEC7" w14:textId="77777777" w:rsidR="00E16860" w:rsidRPr="007D7932" w:rsidRDefault="00E16860" w:rsidP="00E3783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AA0C7" w14:textId="77777777" w:rsidR="00E16860" w:rsidRPr="007D7932" w:rsidRDefault="00E16860" w:rsidP="00E3783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16860" w14:paraId="38406F1F" w14:textId="77777777" w:rsidTr="00E3783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500DB" w14:textId="77777777" w:rsidR="00E16860" w:rsidRPr="007D7932" w:rsidRDefault="00E16860" w:rsidP="00E3783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lastRenderedPageBreak/>
              <w:t>15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16860">
              <w:rPr>
                <w:rFonts w:ascii="Arial" w:hAnsi="Arial" w:cs="Arial"/>
                <w:sz w:val="22"/>
                <w:szCs w:val="22"/>
              </w:rPr>
              <w:t>PREPARATY DO CHIRURGICZNEGO MYCIA , DEZYNFEKCJI / PIELĘGNACJI RĄK / CIAŁA / ŚLUZÓWEK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E7933" w14:textId="77777777" w:rsidR="00E16860" w:rsidRPr="007D7932" w:rsidRDefault="00E16860" w:rsidP="00E3783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E16860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E1686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80C5060" w14:textId="77777777" w:rsidR="00E16860" w:rsidRPr="007D7932" w:rsidRDefault="00E16860" w:rsidP="00E3783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Konopnickiej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16860">
              <w:rPr>
                <w:rFonts w:ascii="Arial" w:hAnsi="Arial" w:cs="Arial"/>
                <w:sz w:val="22"/>
                <w:szCs w:val="22"/>
              </w:rPr>
              <w:t>11 a</w:t>
            </w:r>
          </w:p>
          <w:p w14:paraId="4B744B37" w14:textId="77777777" w:rsidR="00E16860" w:rsidRPr="007D7932" w:rsidRDefault="00E16860" w:rsidP="00E3783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12-230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16860">
              <w:rPr>
                <w:rFonts w:ascii="Arial" w:hAnsi="Arial" w:cs="Arial"/>
                <w:sz w:val="22"/>
                <w:szCs w:val="22"/>
              </w:rPr>
              <w:t>Biała  Piska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65CBD" w14:textId="77777777" w:rsidR="00E16860" w:rsidRPr="007D7932" w:rsidRDefault="00E16860" w:rsidP="00E3783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1 - Cena - 92.30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09DBF" w14:textId="77777777" w:rsidR="00E16860" w:rsidRPr="007D7932" w:rsidRDefault="00E16860" w:rsidP="00E3783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 xml:space="preserve">  92,30</w:t>
            </w:r>
          </w:p>
        </w:tc>
      </w:tr>
      <w:tr w:rsidR="00E16860" w14:paraId="01CD82ED" w14:textId="77777777" w:rsidTr="00E3783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3BDB9" w14:textId="77777777" w:rsidR="00E16860" w:rsidRPr="007D7932" w:rsidRDefault="00E16860" w:rsidP="00E3783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16860">
              <w:rPr>
                <w:rFonts w:ascii="Arial" w:hAnsi="Arial" w:cs="Arial"/>
                <w:sz w:val="22"/>
                <w:szCs w:val="22"/>
              </w:rPr>
              <w:t>ŚRODKI MYJĄCE, DEZYNFEKUJĄCE I PIELĘGNACYJNE DO CENTRALNEJ STERYLIZATORNI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2244C" w14:textId="77777777" w:rsidR="00E16860" w:rsidRPr="007D7932" w:rsidRDefault="00E16860" w:rsidP="00E3783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16860">
              <w:rPr>
                <w:rFonts w:ascii="Arial" w:hAnsi="Arial" w:cs="Arial"/>
                <w:b/>
                <w:bCs/>
                <w:sz w:val="22"/>
                <w:szCs w:val="22"/>
              </w:rPr>
              <w:t>AMED Biuro Techniczno-Handlowe</w:t>
            </w:r>
          </w:p>
          <w:p w14:paraId="19F73308" w14:textId="77777777" w:rsidR="00E16860" w:rsidRPr="007D7932" w:rsidRDefault="00E16860" w:rsidP="00E3783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ul. Słowikowskiego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16860">
              <w:rPr>
                <w:rFonts w:ascii="Arial" w:hAnsi="Arial" w:cs="Arial"/>
                <w:sz w:val="22"/>
                <w:szCs w:val="22"/>
              </w:rPr>
              <w:t>39/-</w:t>
            </w:r>
          </w:p>
          <w:p w14:paraId="3B6D6EF5" w14:textId="77777777" w:rsidR="00E16860" w:rsidRPr="007D7932" w:rsidRDefault="00E16860" w:rsidP="00E3783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05-090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16860">
              <w:rPr>
                <w:rFonts w:ascii="Arial" w:hAnsi="Arial" w:cs="Arial"/>
                <w:sz w:val="22"/>
                <w:szCs w:val="22"/>
              </w:rPr>
              <w:t>Raszyn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6778E" w14:textId="77777777" w:rsidR="00E16860" w:rsidRPr="007D7932" w:rsidRDefault="00E16860" w:rsidP="00E3783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57886" w14:textId="77777777" w:rsidR="00E16860" w:rsidRPr="007D7932" w:rsidRDefault="00E16860" w:rsidP="00E3783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16860" w14:paraId="384DEF12" w14:textId="77777777" w:rsidTr="00E3783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47432" w14:textId="77777777" w:rsidR="00E16860" w:rsidRPr="007D7932" w:rsidRDefault="00E16860" w:rsidP="00E3783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16860">
              <w:rPr>
                <w:rFonts w:ascii="Arial" w:hAnsi="Arial" w:cs="Arial"/>
                <w:sz w:val="22"/>
                <w:szCs w:val="22"/>
              </w:rPr>
              <w:t>ŚRODKI MYJĄCE, DEZYNFEKUJĄCE I PIELĘGNACYJNE DO CENTRALNEJ STERYLIZATORNI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A818D" w14:textId="77777777" w:rsidR="00E16860" w:rsidRPr="007D7932" w:rsidRDefault="00E16860" w:rsidP="00E3783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E16860">
              <w:rPr>
                <w:rFonts w:ascii="Arial" w:hAnsi="Arial" w:cs="Arial"/>
                <w:b/>
                <w:bCs/>
                <w:sz w:val="22"/>
                <w:szCs w:val="22"/>
              </w:rPr>
              <w:t>Medim</w:t>
            </w:r>
            <w:proofErr w:type="spellEnd"/>
            <w:r w:rsidRPr="00E1686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6D98D177" w14:textId="77777777" w:rsidR="00E16860" w:rsidRPr="007D7932" w:rsidRDefault="00E16860" w:rsidP="00E3783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ul. Puławska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16860">
              <w:rPr>
                <w:rFonts w:ascii="Arial" w:hAnsi="Arial" w:cs="Arial"/>
                <w:sz w:val="22"/>
                <w:szCs w:val="22"/>
              </w:rPr>
              <w:t>45 B/-</w:t>
            </w:r>
          </w:p>
          <w:p w14:paraId="1AA8BADE" w14:textId="77777777" w:rsidR="00E16860" w:rsidRPr="007D7932" w:rsidRDefault="00E16860" w:rsidP="00E3783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05-500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16860">
              <w:rPr>
                <w:rFonts w:ascii="Arial" w:hAnsi="Arial" w:cs="Arial"/>
                <w:sz w:val="22"/>
                <w:szCs w:val="22"/>
              </w:rPr>
              <w:t>Piaseczno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59B35" w14:textId="77777777" w:rsidR="00E16860" w:rsidRPr="007D7932" w:rsidRDefault="00E16860" w:rsidP="00E3783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1 - Cena - 95.29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021D0" w14:textId="77777777" w:rsidR="00E16860" w:rsidRPr="007D7932" w:rsidRDefault="00E16860" w:rsidP="00E3783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 xml:space="preserve">  95,29</w:t>
            </w:r>
          </w:p>
        </w:tc>
      </w:tr>
      <w:tr w:rsidR="00E16860" w14:paraId="17C7E2B2" w14:textId="77777777" w:rsidTr="00E3783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95C75" w14:textId="77777777" w:rsidR="00E16860" w:rsidRPr="007D7932" w:rsidRDefault="00E16860" w:rsidP="00E3783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17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16860">
              <w:rPr>
                <w:rFonts w:ascii="Arial" w:hAnsi="Arial" w:cs="Arial"/>
                <w:sz w:val="22"/>
                <w:szCs w:val="22"/>
              </w:rPr>
              <w:t>PREPARATY DO SZYBKIEJ DEZYNFEKCJI POWIERZCHNI MAŁYCH I TRUDNO DOSTĘPNYCH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CC2F4" w14:textId="77777777" w:rsidR="00E16860" w:rsidRPr="007D7932" w:rsidRDefault="00E16860" w:rsidP="00E3783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E16860">
              <w:rPr>
                <w:rFonts w:ascii="Arial" w:hAnsi="Arial" w:cs="Arial"/>
                <w:b/>
                <w:bCs/>
                <w:sz w:val="22"/>
                <w:szCs w:val="22"/>
              </w:rPr>
              <w:t>Medilab</w:t>
            </w:r>
            <w:proofErr w:type="spellEnd"/>
            <w:r w:rsidRPr="00E1686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5D8FEB4C" w14:textId="77777777" w:rsidR="00E16860" w:rsidRPr="007D7932" w:rsidRDefault="00E16860" w:rsidP="00E3783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Wysockiego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16860">
              <w:rPr>
                <w:rFonts w:ascii="Arial" w:hAnsi="Arial" w:cs="Arial"/>
                <w:sz w:val="22"/>
                <w:szCs w:val="22"/>
              </w:rPr>
              <w:t>6c</w:t>
            </w:r>
          </w:p>
          <w:p w14:paraId="7542A895" w14:textId="77777777" w:rsidR="00E16860" w:rsidRPr="007D7932" w:rsidRDefault="00E16860" w:rsidP="00E3783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03-371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16860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A6480" w14:textId="77777777" w:rsidR="00E16860" w:rsidRPr="007D7932" w:rsidRDefault="00E16860" w:rsidP="00E3783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E4C74" w14:textId="77777777" w:rsidR="00E16860" w:rsidRPr="007D7932" w:rsidRDefault="00E16860" w:rsidP="00E3783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686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6A50975C" w14:textId="77777777" w:rsidR="00B464D3" w:rsidRPr="00992FF5" w:rsidRDefault="00B464D3" w:rsidP="00B51A2B">
      <w:pPr>
        <w:spacing w:before="720"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</w:p>
    <w:p w14:paraId="30CB9650" w14:textId="7F62B617" w:rsidR="008642B3" w:rsidRPr="00992FF5" w:rsidRDefault="00E16860" w:rsidP="00B51A2B">
      <w:pPr>
        <w:jc w:val="right"/>
        <w:rPr>
          <w:rFonts w:ascii="Arial" w:hAnsi="Arial" w:cs="Arial"/>
        </w:rPr>
      </w:pPr>
      <w:r w:rsidRPr="00E16860">
        <w:rPr>
          <w:rFonts w:ascii="Arial" w:hAnsi="Arial" w:cs="Arial"/>
        </w:rPr>
        <w:t xml:space="preserve">  </w:t>
      </w:r>
      <w:bookmarkEnd w:id="0"/>
    </w:p>
    <w:sectPr w:rsidR="008642B3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17C535" w14:textId="77777777" w:rsidR="00F1505D" w:rsidRDefault="00F1505D">
      <w:r>
        <w:separator/>
      </w:r>
    </w:p>
  </w:endnote>
  <w:endnote w:type="continuationSeparator" w:id="0">
    <w:p w14:paraId="750DE605" w14:textId="77777777" w:rsidR="00F1505D" w:rsidRDefault="00F150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67BDA" w14:textId="77777777" w:rsidR="00E16860" w:rsidRDefault="00E168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0568E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1A56545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212AE02F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7BB9E" w14:textId="77777777" w:rsidR="00E16860" w:rsidRDefault="00E168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896E5E" w14:textId="77777777" w:rsidR="00F1505D" w:rsidRDefault="00F1505D">
      <w:r>
        <w:separator/>
      </w:r>
    </w:p>
  </w:footnote>
  <w:footnote w:type="continuationSeparator" w:id="0">
    <w:p w14:paraId="29A9C00A" w14:textId="77777777" w:rsidR="00F1505D" w:rsidRDefault="00F150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FF3FB" w14:textId="77777777" w:rsidR="00E16860" w:rsidRDefault="00E168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00020" w14:textId="77777777" w:rsidR="00E16860" w:rsidRDefault="00E168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CB08C" w14:textId="77777777" w:rsidR="00E16860" w:rsidRDefault="00E168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505D"/>
    <w:rsid w:val="00022322"/>
    <w:rsid w:val="00042497"/>
    <w:rsid w:val="000C1E6F"/>
    <w:rsid w:val="000E4E56"/>
    <w:rsid w:val="00152568"/>
    <w:rsid w:val="00175E78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042FC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16860"/>
    <w:rsid w:val="00E30B2D"/>
    <w:rsid w:val="00E62859"/>
    <w:rsid w:val="00E85D70"/>
    <w:rsid w:val="00F1505D"/>
    <w:rsid w:val="00F223E4"/>
    <w:rsid w:val="00F33C66"/>
    <w:rsid w:val="00F82C4B"/>
    <w:rsid w:val="00F958D9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EE08FB"/>
  <w15:chartTrackingRefBased/>
  <w15:docId w15:val="{D7F71F52-798C-47D6-A56B-46BC5740E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10</Pages>
  <Words>1835</Words>
  <Characters>10059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6</cp:revision>
  <cp:lastPrinted>1899-12-31T23:00:00Z</cp:lastPrinted>
  <dcterms:created xsi:type="dcterms:W3CDTF">2024-06-13T06:42:00Z</dcterms:created>
  <dcterms:modified xsi:type="dcterms:W3CDTF">2024-06-14T10:51:00Z</dcterms:modified>
</cp:coreProperties>
</file>