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BC7F4" w14:textId="6D7C51A9" w:rsidR="00035DEC" w:rsidRPr="00AD45A9" w:rsidRDefault="00337FC6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37FC6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337FC6">
        <w:rPr>
          <w:rFonts w:ascii="Arial" w:hAnsi="Arial" w:cs="Arial"/>
          <w:sz w:val="24"/>
          <w:szCs w:val="24"/>
        </w:rPr>
        <w:t>2024-06-1</w:t>
      </w:r>
      <w:r w:rsidR="0009523B">
        <w:rPr>
          <w:rFonts w:ascii="Arial" w:hAnsi="Arial" w:cs="Arial"/>
          <w:sz w:val="24"/>
          <w:szCs w:val="24"/>
        </w:rPr>
        <w:t>4</w:t>
      </w:r>
    </w:p>
    <w:p w14:paraId="25A2A898" w14:textId="25FD7CAC" w:rsidR="00035DEC" w:rsidRPr="00AD45A9" w:rsidRDefault="00337FC6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37FC6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C2A9799" w14:textId="77777777" w:rsidR="00035DEC" w:rsidRPr="00AD45A9" w:rsidRDefault="00337FC6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337FC6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37FC6">
        <w:rPr>
          <w:rFonts w:ascii="Arial" w:hAnsi="Arial" w:cs="Arial"/>
          <w:sz w:val="24"/>
          <w:szCs w:val="24"/>
        </w:rPr>
        <w:t>66</w:t>
      </w:r>
    </w:p>
    <w:p w14:paraId="3906B441" w14:textId="77777777" w:rsidR="00035DEC" w:rsidRPr="00AD45A9" w:rsidRDefault="00337FC6" w:rsidP="00035DEC">
      <w:pPr>
        <w:rPr>
          <w:rFonts w:ascii="Arial" w:hAnsi="Arial" w:cs="Arial"/>
          <w:sz w:val="24"/>
          <w:szCs w:val="24"/>
        </w:rPr>
      </w:pPr>
      <w:r w:rsidRPr="00337FC6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37FC6">
        <w:rPr>
          <w:rFonts w:ascii="Arial" w:hAnsi="Arial" w:cs="Arial"/>
          <w:sz w:val="24"/>
          <w:szCs w:val="24"/>
        </w:rPr>
        <w:t>Kraków</w:t>
      </w:r>
    </w:p>
    <w:p w14:paraId="513DFC33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2012185" w14:textId="58B25251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C0CC77D" w14:textId="1AEBAB0F" w:rsidR="005C6718" w:rsidRPr="00AD45A9" w:rsidRDefault="005C6718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SZP.271-15/24.</w:t>
      </w:r>
      <w:r w:rsidR="006A73B3">
        <w:rPr>
          <w:rFonts w:ascii="Arial" w:hAnsi="Arial" w:cs="Arial"/>
          <w:bCs/>
          <w:sz w:val="18"/>
          <w:szCs w:val="18"/>
        </w:rPr>
        <w:t>397.</w:t>
      </w:r>
      <w:r>
        <w:rPr>
          <w:rFonts w:ascii="Arial" w:hAnsi="Arial" w:cs="Arial"/>
          <w:bCs/>
          <w:sz w:val="18"/>
          <w:szCs w:val="18"/>
        </w:rPr>
        <w:t>EJK</w:t>
      </w:r>
    </w:p>
    <w:p w14:paraId="106FC1DD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A6CE6E5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EE2AE18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13B5B27" w14:textId="77777777" w:rsidTr="00B32FF9">
        <w:tc>
          <w:tcPr>
            <w:tcW w:w="2269" w:type="dxa"/>
            <w:shd w:val="clear" w:color="auto" w:fill="auto"/>
          </w:tcPr>
          <w:p w14:paraId="493D8C76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42581E" w14:textId="77777777" w:rsidR="00035DEC" w:rsidRPr="004E4B64" w:rsidRDefault="00337FC6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7FC6">
              <w:rPr>
                <w:rFonts w:ascii="Arial" w:hAnsi="Arial" w:cs="Arial"/>
                <w:bCs/>
                <w:sz w:val="24"/>
                <w:szCs w:val="24"/>
              </w:rPr>
              <w:t>Dostawa wyrobów medycznych jednorazowych sterylnych - opatrunków specjalistycznych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37FC6" w:rsidRPr="004E4B64" w14:paraId="45A0037A" w14:textId="77777777" w:rsidTr="00E37836">
        <w:tc>
          <w:tcPr>
            <w:tcW w:w="2269" w:type="dxa"/>
            <w:shd w:val="clear" w:color="auto" w:fill="auto"/>
          </w:tcPr>
          <w:p w14:paraId="3D24C25B" w14:textId="77777777" w:rsidR="00337FC6" w:rsidRPr="004E4B64" w:rsidRDefault="00337FC6" w:rsidP="00E378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40F912" w14:textId="77777777" w:rsidR="00337FC6" w:rsidRPr="004E4B64" w:rsidRDefault="00337FC6" w:rsidP="00E378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7FC6">
              <w:rPr>
                <w:rFonts w:ascii="Arial" w:hAnsi="Arial" w:cs="Arial"/>
                <w:bCs/>
                <w:sz w:val="24"/>
                <w:szCs w:val="24"/>
              </w:rPr>
              <w:t>SZP-271-15/24</w:t>
            </w:r>
          </w:p>
        </w:tc>
      </w:tr>
    </w:tbl>
    <w:p w14:paraId="26B2344A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3EACD02C" w14:textId="77777777" w:rsidTr="00B32FF9">
        <w:tc>
          <w:tcPr>
            <w:tcW w:w="9330" w:type="dxa"/>
            <w:shd w:val="clear" w:color="auto" w:fill="F2F2F2"/>
            <w:hideMark/>
          </w:tcPr>
          <w:p w14:paraId="1D8CD3FA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6BB043A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37FC6" w:rsidRPr="00337FC6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37FC6" w:rsidRPr="00337FC6">
        <w:rPr>
          <w:rFonts w:ascii="Arial" w:hAnsi="Arial" w:cs="Arial"/>
          <w:sz w:val="24"/>
          <w:szCs w:val="24"/>
        </w:rPr>
        <w:t>(t.j.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37FC6" w:rsidRPr="009003D1" w14:paraId="72C57393" w14:textId="77777777" w:rsidTr="00E37836">
        <w:tc>
          <w:tcPr>
            <w:tcW w:w="9356" w:type="dxa"/>
            <w:shd w:val="clear" w:color="auto" w:fill="auto"/>
          </w:tcPr>
          <w:p w14:paraId="4F9DC92F" w14:textId="77777777" w:rsidR="00337FC6" w:rsidRPr="00035DEC" w:rsidRDefault="00337FC6" w:rsidP="00E3783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337FC6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5FB42335" w14:textId="68B13A44" w:rsidR="00337FC6" w:rsidRPr="00337FC6" w:rsidRDefault="00337FC6" w:rsidP="001C245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Zadanie nr. 8</w:t>
            </w:r>
          </w:p>
          <w:p w14:paraId="1CB79CC5" w14:textId="77777777" w:rsidR="00337FC6" w:rsidRP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Czy Zamawiający dopuści zaoferowanie w zadaniu nr 8 watek chirurgicznych wykonanych ze sztucznego jedwabiu o chłonności 8,62 krotnej wagi suchego wacika w rozmiarach:</w:t>
            </w:r>
          </w:p>
          <w:p w14:paraId="4B05F65A" w14:textId="77777777" w:rsidR="00337FC6" w:rsidRP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Poz. 1 – 12x12 mm</w:t>
            </w:r>
          </w:p>
          <w:p w14:paraId="3EC8AACB" w14:textId="77777777" w:rsidR="00337FC6" w:rsidRP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lastRenderedPageBreak/>
              <w:t>Poz. 2 - 19x19 mm</w:t>
            </w:r>
          </w:p>
          <w:p w14:paraId="334D0E41" w14:textId="77777777" w:rsidR="00337FC6" w:rsidRPr="00035DEC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Poz. 3 – 25x75mm ?</w:t>
            </w:r>
          </w:p>
          <w:p w14:paraId="694E0FEA" w14:textId="082466DD" w:rsidR="00337FC6" w:rsidRPr="005C6718" w:rsidRDefault="00337FC6" w:rsidP="00FF68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5C6718"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zgody.</w:t>
            </w:r>
          </w:p>
        </w:tc>
      </w:tr>
      <w:tr w:rsidR="00337FC6" w:rsidRPr="009003D1" w14:paraId="240A1324" w14:textId="77777777" w:rsidTr="00E37836">
        <w:tc>
          <w:tcPr>
            <w:tcW w:w="9356" w:type="dxa"/>
            <w:shd w:val="clear" w:color="auto" w:fill="auto"/>
          </w:tcPr>
          <w:p w14:paraId="1BEFBA00" w14:textId="77777777" w:rsidR="00337FC6" w:rsidRPr="00035DEC" w:rsidRDefault="00337FC6" w:rsidP="00E3783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337FC6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56BF658B" w14:textId="77777777" w:rsidR="00337FC6" w:rsidRP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Zadanie nr 1 :</w:t>
            </w:r>
          </w:p>
          <w:p w14:paraId="7554FDC4" w14:textId="1770B43C" w:rsidR="00337FC6" w:rsidRPr="00035DEC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Poz. 1 – Czy można zaoferować serwetę wykonaną z gazy w rozmiarach 45cm x 45cm,</w:t>
            </w:r>
            <w:r w:rsidR="005C67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FC6">
              <w:rPr>
                <w:rFonts w:ascii="Arial" w:hAnsi="Arial" w:cs="Arial"/>
                <w:sz w:val="24"/>
                <w:szCs w:val="24"/>
              </w:rPr>
              <w:t>której rozmiar po praniu wstępnym wynosi 40cm x 40cm?, z 2 etykietami samoprzylepnymi</w:t>
            </w:r>
            <w:r w:rsidR="005C67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FC6">
              <w:rPr>
                <w:rFonts w:ascii="Arial" w:hAnsi="Arial" w:cs="Arial"/>
                <w:sz w:val="24"/>
                <w:szCs w:val="24"/>
              </w:rPr>
              <w:t>wewnątrz opakowania? Pozostałe parametry zgodne z wymogami zawartymi w o.p.z.</w:t>
            </w:r>
          </w:p>
          <w:p w14:paraId="58982F3A" w14:textId="77777777" w:rsidR="00337FC6" w:rsidRPr="00035DEC" w:rsidRDefault="00337FC6" w:rsidP="00E3783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158BAFB" w14:textId="1D3CF11A" w:rsidR="00337FC6" w:rsidRPr="00337FC6" w:rsidRDefault="005C6718" w:rsidP="00E3783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dopuszcza zaoferowanie serwety wykonanej z gazy w rozmiarach </w:t>
            </w:r>
            <w:r w:rsidRPr="005C6718">
              <w:rPr>
                <w:rFonts w:ascii="Arial" w:hAnsi="Arial" w:cs="Arial"/>
                <w:b/>
                <w:bCs/>
                <w:sz w:val="24"/>
                <w:szCs w:val="24"/>
              </w:rPr>
              <w:t>w rozmiarach 45cm x 45cm, której rozmiar po praniu wstępnym wynosi 40cm x 40cm, z 2 etykietami samoprzylepnymi wewnątrz opakowania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, przy spełnieniu pozostałych parametrów. </w:t>
            </w:r>
          </w:p>
        </w:tc>
      </w:tr>
      <w:tr w:rsidR="00337FC6" w:rsidRPr="009003D1" w14:paraId="230B20F0" w14:textId="77777777" w:rsidTr="00E37836">
        <w:tc>
          <w:tcPr>
            <w:tcW w:w="9356" w:type="dxa"/>
            <w:shd w:val="clear" w:color="auto" w:fill="auto"/>
          </w:tcPr>
          <w:p w14:paraId="318D0B65" w14:textId="77777777" w:rsidR="00337FC6" w:rsidRPr="00035DEC" w:rsidRDefault="00337FC6" w:rsidP="00E3783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337FC6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0AFAE7D4" w14:textId="72153258" w:rsid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1. Czy w pakiecie nr 5 Zamawiający mógłby doprecyzować, czy (+/- 10%) w OPZ dotyczy rozmiaru, długości nitki czy obydwu parametrów?</w:t>
            </w:r>
          </w:p>
          <w:p w14:paraId="645A1D30" w14:textId="6ECAA8E9" w:rsidR="005C6718" w:rsidRPr="00035DEC" w:rsidRDefault="005C6718" w:rsidP="005C67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Długości nitki. </w:t>
            </w:r>
          </w:p>
          <w:p w14:paraId="59366D31" w14:textId="77777777" w:rsidR="001C2453" w:rsidRPr="00337FC6" w:rsidRDefault="001C2453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69C6417" w14:textId="77777777" w:rsidR="00337FC6" w:rsidRP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2. Czy Zamawiający w pakiecie nr 5 poz 1,2 wyrazi zgodę na zaoferowanie tamponów donosowych o następujących parametrach:</w:t>
            </w:r>
          </w:p>
          <w:p w14:paraId="48B8A969" w14:textId="6B6AD71C" w:rsid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Proponowany przez nas tampon donosowy składa się z rozprężalnej gąbki z alkoholu poliwinylowego oraz sznurka. Gąbka może się rozprężyć w celu wytworzenia odpowiedniej kompresji na powierzchni rany i doprowadzenia do fizycznej hemostazy za pomocą kompresji.</w:t>
            </w:r>
          </w:p>
          <w:p w14:paraId="4E7FEA3C" w14:textId="77777777" w:rsidR="005C6718" w:rsidRDefault="005C6718" w:rsidP="005C67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35C0D9A" w14:textId="77777777" w:rsidR="000A62AE" w:rsidRDefault="005C6718" w:rsidP="000A62A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</w:t>
            </w:r>
            <w:r w:rsidR="000A6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dopuszcza  </w:t>
            </w:r>
            <w:r w:rsidR="000A62AE" w:rsidRPr="00337FC6">
              <w:rPr>
                <w:rFonts w:ascii="Arial" w:hAnsi="Arial" w:cs="Arial"/>
                <w:sz w:val="24"/>
                <w:szCs w:val="24"/>
              </w:rPr>
              <w:t>tampon donosowy składa się z rozprężalnej gąbki z alkoholu poliwinylowego oraz sznurka. Gąbka może się rozprężyć w celu wytworzenia odpowiedniej kompresji na powierzchni rany i doprowadzenia do fizycznej hemostazy za pomocą kompresji.</w:t>
            </w:r>
          </w:p>
          <w:p w14:paraId="6F47FFED" w14:textId="5B766E1F" w:rsid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 xml:space="preserve">3. Czy dla pozycji nr 1 w pakiecie nr 5 Zamawiający wyrazi zgodę na zaoferowanie </w:t>
            </w:r>
            <w:r w:rsidRPr="00337FC6">
              <w:rPr>
                <w:rFonts w:ascii="Arial" w:hAnsi="Arial" w:cs="Arial"/>
                <w:sz w:val="24"/>
                <w:szCs w:val="24"/>
              </w:rPr>
              <w:lastRenderedPageBreak/>
              <w:t>rozmiaru 4,5 × 2 × 1,5 cm ?</w:t>
            </w:r>
          </w:p>
          <w:p w14:paraId="7D9E6610" w14:textId="5E5B8E9A" w:rsidR="001C2453" w:rsidRPr="00337FC6" w:rsidRDefault="001C2453" w:rsidP="00FF68F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0A62AE" w:rsidRPr="000A62AE"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</w:t>
            </w:r>
            <w:r w:rsidR="000A62A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8321EAF" w14:textId="77777777" w:rsidR="00337FC6" w:rsidRPr="00035DEC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4. Czy dla pozycji nr 1 w pakiecie nr 5 Zamawiający wyrazi zgodę na zaoferowanie rozmiaru 5,5 × 2,5 × 1,5 cm?</w:t>
            </w:r>
          </w:p>
          <w:p w14:paraId="3A24F9CC" w14:textId="7591F507" w:rsidR="000A62AE" w:rsidRPr="00337FC6" w:rsidRDefault="00337FC6" w:rsidP="00FF68F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0A62AE" w:rsidRPr="000A62AE"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</w:t>
            </w:r>
            <w:r w:rsidR="000A62A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60AAFE8" w14:textId="11E53B74" w:rsidR="00337FC6" w:rsidRPr="00337FC6" w:rsidRDefault="00337FC6" w:rsidP="00E3783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337FC6" w:rsidRPr="009003D1" w14:paraId="7B6DBBE5" w14:textId="77777777" w:rsidTr="00E37836">
        <w:tc>
          <w:tcPr>
            <w:tcW w:w="9356" w:type="dxa"/>
            <w:shd w:val="clear" w:color="auto" w:fill="auto"/>
          </w:tcPr>
          <w:p w14:paraId="7CFB5FDD" w14:textId="77777777" w:rsidR="00337FC6" w:rsidRPr="00035DEC" w:rsidRDefault="00337FC6" w:rsidP="00E3783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337FC6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6BEEBD7B" w14:textId="601214E7" w:rsidR="00337FC6" w:rsidRP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1.</w:t>
            </w:r>
            <w:r w:rsidR="00D2270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FC6">
              <w:rPr>
                <w:rFonts w:ascii="Arial" w:hAnsi="Arial" w:cs="Arial"/>
                <w:sz w:val="24"/>
                <w:szCs w:val="24"/>
              </w:rPr>
              <w:t>Czy Zamawiający w zadaniu 17 w pozycji 1 w miejsce pierwotnych zapisów wyrazi zgodę na złożenie oferty na oryginalny produkt znanego amerykańskiego producenta zgodnie z opisem: Stapler skórny jednorazowego użytku zawierający 35 zszywek w magazynku. Zszywki wykonane z wysokiej jakości stali nierdzewnej, powlekane teflonem w rozmiarach: grzbiet: 6,5 mm, nóżka: 4,7 mm. Wskaźnik ilości zszywek w staplerze, pozwala na kontrolowanie zużycia i minimalizację strat zszywek?</w:t>
            </w:r>
          </w:p>
          <w:p w14:paraId="642CCEB7" w14:textId="77777777" w:rsidR="001C2453" w:rsidRPr="00035DEC" w:rsidRDefault="001C2453" w:rsidP="001C245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1072C24" w14:textId="1D2BA018" w:rsidR="000A62AE" w:rsidRPr="00337FC6" w:rsidRDefault="000A62AE" w:rsidP="000A62A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dopuszcza </w:t>
            </w:r>
            <w:r w:rsidRPr="00337FC6">
              <w:rPr>
                <w:rFonts w:ascii="Arial" w:hAnsi="Arial" w:cs="Arial"/>
                <w:sz w:val="24"/>
                <w:szCs w:val="24"/>
              </w:rPr>
              <w:t>Stapler skórny jednorazowego użytku zawierający 35 zszywek w magazynku. Zszywki wykonane z wysokiej jakości stali nierdzewnej, powlekane teflonem w rozmiarach: grzbiet: 6,5 mm, nóżka: 4,7 mm. Wskaźnik ilości zszywek w staplerze, pozwala na kontrolowanie zużycia i minimalizację strat zszywek</w:t>
            </w:r>
          </w:p>
          <w:p w14:paraId="12B9331E" w14:textId="3BC27F3C" w:rsidR="00337FC6" w:rsidRP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2.</w:t>
            </w:r>
            <w:r w:rsidR="00D2270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FC6">
              <w:rPr>
                <w:rFonts w:ascii="Arial" w:hAnsi="Arial" w:cs="Arial"/>
                <w:sz w:val="24"/>
                <w:szCs w:val="24"/>
              </w:rPr>
              <w:t>Czy Zamawiający w zadaniu 17 w pozycji 1 wyrazi zgodę na realizację zamówień wyłącznie w pełnych opakowaniach zbiorczych po 6 sztuk?</w:t>
            </w:r>
          </w:p>
          <w:p w14:paraId="31DBD2E6" w14:textId="77777777" w:rsidR="008B30A7" w:rsidRPr="00035DEC" w:rsidRDefault="008B30A7" w:rsidP="008B30A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CA03082" w14:textId="6F8F3CC8" w:rsidR="008B30A7" w:rsidRDefault="008B30A7" w:rsidP="008B30A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6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dopuszcza </w:t>
            </w:r>
            <w:r w:rsidRPr="00337FC6">
              <w:rPr>
                <w:rFonts w:ascii="Arial" w:hAnsi="Arial" w:cs="Arial"/>
                <w:sz w:val="24"/>
                <w:szCs w:val="24"/>
              </w:rPr>
              <w:t>opakowania zbiorcz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337FC6">
              <w:rPr>
                <w:rFonts w:ascii="Arial" w:hAnsi="Arial" w:cs="Arial"/>
                <w:sz w:val="24"/>
                <w:szCs w:val="24"/>
              </w:rPr>
              <w:t xml:space="preserve"> po 6 sztuk</w:t>
            </w:r>
          </w:p>
          <w:p w14:paraId="03F4F248" w14:textId="7146B59D" w:rsidR="00337FC6" w:rsidRP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3.</w:t>
            </w:r>
            <w:r w:rsidR="00D2270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FC6">
              <w:rPr>
                <w:rFonts w:ascii="Arial" w:hAnsi="Arial" w:cs="Arial"/>
                <w:sz w:val="24"/>
                <w:szCs w:val="24"/>
              </w:rPr>
              <w:t>Czy Zamawiający w zadaniu 17 w pozycji 2 w miejsce pierwotnych zapisów wyrazi zgodę na złożenie oferty na oryginalny produkt znanego amerykańskiego producenta zgodnie z opisem: Stapler skórny jednorazowego użytku zawierający 35 zszywek w magazynku. Zszywki wykonane z wysokiej jakości stali nierdzewnej, powlekane teflonem w rozmiarach: grzbiet: 6,5 mm, nóżka: 4,7 mm. Wskaźnik ilości zszywek w staplerze, pozwala na kontrolowanie zużycia i minimalizację strat zszywek?</w:t>
            </w:r>
          </w:p>
          <w:p w14:paraId="180C13EA" w14:textId="77777777" w:rsidR="00D22707" w:rsidRPr="00035DEC" w:rsidRDefault="00D22707" w:rsidP="00D2270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796935B" w14:textId="5667240A" w:rsidR="00D22707" w:rsidRDefault="00D22707" w:rsidP="00D2270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6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dopuszcza </w:t>
            </w:r>
            <w:r w:rsidRPr="00337FC6">
              <w:rPr>
                <w:rFonts w:ascii="Arial" w:hAnsi="Arial" w:cs="Arial"/>
                <w:sz w:val="24"/>
                <w:szCs w:val="24"/>
              </w:rPr>
              <w:t xml:space="preserve">Stapler skórny jednorazowego użytku zawierający 35 zszywek w magazynku. Zszywki wykonane z wysokiej jakości stali nierdzewnej, powlekane teflonem w rozmiarach: grzbiet: 6,5 mm, nóżka: 4,7 mm. Wskaźnik ilości </w:t>
            </w:r>
            <w:r w:rsidRPr="00337FC6">
              <w:rPr>
                <w:rFonts w:ascii="Arial" w:hAnsi="Arial" w:cs="Arial"/>
                <w:sz w:val="24"/>
                <w:szCs w:val="24"/>
              </w:rPr>
              <w:lastRenderedPageBreak/>
              <w:t>zszywek w staplerze, pozwala na kontrolowanie zużycia i minimalizację strat zszywek</w:t>
            </w:r>
          </w:p>
          <w:p w14:paraId="62F27712" w14:textId="0FA47F47" w:rsidR="00337FC6" w:rsidRPr="00035DEC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4.</w:t>
            </w:r>
            <w:r w:rsidR="00D2270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FC6">
              <w:rPr>
                <w:rFonts w:ascii="Arial" w:hAnsi="Arial" w:cs="Arial"/>
                <w:sz w:val="24"/>
                <w:szCs w:val="24"/>
              </w:rPr>
              <w:t>Czy Zamawiający w zadaniu 17 w pozycji 2 wyrazi zgodę na realizację zamówień wyłącznie w pełnych opakowaniach zbiorczych po 6 szt</w:t>
            </w:r>
          </w:p>
          <w:p w14:paraId="6810B08B" w14:textId="2F37ED40" w:rsidR="00D22707" w:rsidRDefault="00D22707" w:rsidP="00FF68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0A6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dopuszcza </w:t>
            </w:r>
            <w:r w:rsidRPr="00337FC6">
              <w:rPr>
                <w:rFonts w:ascii="Arial" w:hAnsi="Arial" w:cs="Arial"/>
                <w:sz w:val="24"/>
                <w:szCs w:val="24"/>
              </w:rPr>
              <w:t>opakowania zbiorcz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337FC6">
              <w:rPr>
                <w:rFonts w:ascii="Arial" w:hAnsi="Arial" w:cs="Arial"/>
                <w:sz w:val="24"/>
                <w:szCs w:val="24"/>
              </w:rPr>
              <w:t xml:space="preserve"> po 6 sztuk</w:t>
            </w:r>
          </w:p>
          <w:p w14:paraId="3F38A70F" w14:textId="7E56F5AC" w:rsidR="00337FC6" w:rsidRPr="00337FC6" w:rsidRDefault="00337FC6" w:rsidP="00E3783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337FC6" w:rsidRPr="009003D1" w14:paraId="350D9099" w14:textId="77777777" w:rsidTr="00E37836">
        <w:tc>
          <w:tcPr>
            <w:tcW w:w="9356" w:type="dxa"/>
            <w:shd w:val="clear" w:color="auto" w:fill="auto"/>
          </w:tcPr>
          <w:p w14:paraId="3BCE2B0A" w14:textId="77777777" w:rsidR="00337FC6" w:rsidRPr="00035DEC" w:rsidRDefault="00337FC6" w:rsidP="00E3783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337FC6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</w:p>
          <w:p w14:paraId="504C8A14" w14:textId="3D400230" w:rsidR="00337FC6" w:rsidRPr="00337FC6" w:rsidRDefault="00337FC6" w:rsidP="001C245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Zadanie 1</w:t>
            </w:r>
          </w:p>
          <w:p w14:paraId="2359EFB8" w14:textId="31654439" w:rsidR="00337FC6" w:rsidRPr="00337FC6" w:rsidRDefault="001C2453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="00337FC6" w:rsidRPr="00337FC6">
              <w:rPr>
                <w:rFonts w:ascii="Arial" w:hAnsi="Arial" w:cs="Arial"/>
                <w:sz w:val="24"/>
                <w:szCs w:val="24"/>
              </w:rPr>
              <w:t>Czy zamawiający dopuści serwetę 4 warstwową, 17 nitkową, z nitką RTG i tasiemką, o wymiarach 45 cm x 45 cm, pakowaną indywidualnie , sterylną?</w:t>
            </w:r>
          </w:p>
          <w:p w14:paraId="0A945137" w14:textId="65580CEC" w:rsidR="005C6718" w:rsidRPr="00035DEC" w:rsidRDefault="001C2453" w:rsidP="001C245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5C671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zgody. </w:t>
            </w:r>
          </w:p>
          <w:p w14:paraId="6C33C4B1" w14:textId="0A0FC55F" w:rsidR="00337FC6" w:rsidRDefault="00337FC6" w:rsidP="001C245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Czy zamawiający dopuści wyroby z gazy sklasyfikowane w klasie I reg.4 ?</w:t>
            </w:r>
          </w:p>
          <w:p w14:paraId="1A13875C" w14:textId="765B75D6" w:rsidR="005C6718" w:rsidRPr="005C6718" w:rsidRDefault="005C6718" w:rsidP="005C67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zgody. </w:t>
            </w:r>
          </w:p>
          <w:p w14:paraId="3A324CA7" w14:textId="11D237CE" w:rsidR="00337FC6" w:rsidRPr="00337FC6" w:rsidRDefault="001C2453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337FC6" w:rsidRPr="00337FC6">
              <w:rPr>
                <w:rFonts w:ascii="Arial" w:hAnsi="Arial" w:cs="Arial"/>
                <w:sz w:val="24"/>
                <w:szCs w:val="24"/>
              </w:rPr>
              <w:t>Czy zamawiający dopuści serwetę bez naklejki jedno- lub dwudzielnej, data ważności , nr. Serii oraz producenta znajduje się na opakowaniu typu folia-papier?</w:t>
            </w:r>
          </w:p>
          <w:p w14:paraId="48B39FF8" w14:textId="77777777" w:rsidR="001C2453" w:rsidRPr="00035DEC" w:rsidRDefault="001C2453" w:rsidP="001C245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3977363" w14:textId="77777777" w:rsidR="005C6718" w:rsidRPr="00035DEC" w:rsidRDefault="005C6718" w:rsidP="005C67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zgody. </w:t>
            </w:r>
          </w:p>
          <w:p w14:paraId="20576668" w14:textId="09EBBB99" w:rsidR="00337FC6" w:rsidRPr="00035DEC" w:rsidRDefault="001C2453" w:rsidP="001C2453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3. </w:t>
            </w:r>
            <w:r w:rsidR="00337FC6" w:rsidRPr="00337FC6">
              <w:rPr>
                <w:rFonts w:ascii="Arial" w:hAnsi="Arial" w:cs="Arial"/>
                <w:sz w:val="24"/>
                <w:szCs w:val="24"/>
              </w:rPr>
              <w:t>Czy zamawiający dopuści wycenę za 1 szt - serwetę pakowaną indywidualnie?</w:t>
            </w:r>
          </w:p>
          <w:p w14:paraId="2F8E884D" w14:textId="54C90FAE" w:rsidR="005C6718" w:rsidRPr="00035DEC" w:rsidRDefault="00337FC6" w:rsidP="005C671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5C671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nie wyraża zgody. </w:t>
            </w:r>
          </w:p>
          <w:p w14:paraId="2FBB0723" w14:textId="54327A66" w:rsidR="00337FC6" w:rsidRPr="00337FC6" w:rsidRDefault="00337FC6" w:rsidP="00E3783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337FC6" w:rsidRPr="009003D1" w14:paraId="6E4B02E3" w14:textId="77777777" w:rsidTr="00E37836">
        <w:tc>
          <w:tcPr>
            <w:tcW w:w="9356" w:type="dxa"/>
            <w:shd w:val="clear" w:color="auto" w:fill="auto"/>
          </w:tcPr>
          <w:p w14:paraId="647110FA" w14:textId="77777777" w:rsidR="00337FC6" w:rsidRPr="00035DEC" w:rsidRDefault="00337FC6" w:rsidP="00E3783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337FC6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</w:p>
          <w:p w14:paraId="60A52707" w14:textId="338886B1" w:rsid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Zadanie 1, poz. 1 - Czy Zamawiający dopuści zaoferowanie serwety 17 nitkowej?</w:t>
            </w:r>
          </w:p>
          <w:p w14:paraId="51BA86CC" w14:textId="1F6F5050" w:rsidR="00D22707" w:rsidRDefault="00D22707" w:rsidP="00FF68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</w:t>
            </w:r>
            <w:r w:rsidRPr="000A6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nie wyraża zgody.</w:t>
            </w:r>
          </w:p>
          <w:p w14:paraId="3AD71A13" w14:textId="77777777" w:rsidR="00337FC6" w:rsidRP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101F45" w14:textId="599ECAD1" w:rsid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Zadanie 1, poz. 1 - Czy Zamawiający dopuści zaoferowanie serwet pakowanych po 2 sztuki w pojedynczym opakowaniu z 2 etykietami samoprzylepnymi?</w:t>
            </w:r>
          </w:p>
          <w:p w14:paraId="429169E5" w14:textId="77777777" w:rsidR="00D22707" w:rsidRPr="00035DEC" w:rsidRDefault="00D22707" w:rsidP="00D22707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F985EB7" w14:textId="4C08A16C" w:rsidR="00D22707" w:rsidRDefault="00D22707" w:rsidP="00D22707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6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dopuszcza </w:t>
            </w:r>
            <w:r w:rsidRPr="00337FC6">
              <w:rPr>
                <w:rFonts w:ascii="Arial" w:hAnsi="Arial" w:cs="Arial"/>
                <w:sz w:val="24"/>
                <w:szCs w:val="24"/>
              </w:rPr>
              <w:t>opakowania zbiorcz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337FC6">
              <w:rPr>
                <w:rFonts w:ascii="Arial" w:hAnsi="Arial" w:cs="Arial"/>
                <w:sz w:val="24"/>
                <w:szCs w:val="24"/>
              </w:rPr>
              <w:t xml:space="preserve"> po 6 sztuk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37FC6">
              <w:rPr>
                <w:rFonts w:ascii="Arial" w:hAnsi="Arial" w:cs="Arial"/>
                <w:sz w:val="24"/>
                <w:szCs w:val="24"/>
              </w:rPr>
              <w:t>zaoferowanie serwet pakowanych po 2 sztuki w pojedynczym opakowaniu z 2 etykietami samoprzylepnymi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A8C8823" w14:textId="77777777" w:rsidR="00337FC6" w:rsidRP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C4F7A08" w14:textId="1154D122" w:rsid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 xml:space="preserve">Zadanie 6, poz. 1 - Czy Zamawiający dopuści zaoferowanie tupferów w opakowaniu </w:t>
            </w:r>
            <w:r w:rsidRPr="00337FC6">
              <w:rPr>
                <w:rFonts w:ascii="Arial" w:hAnsi="Arial" w:cs="Arial"/>
                <w:sz w:val="24"/>
                <w:szCs w:val="24"/>
              </w:rPr>
              <w:lastRenderedPageBreak/>
              <w:t>torebka papierowo-foliowa z 2 etykietami do wklejania do dokumentacji i z marginesem ułatwiającym otwieranie?</w:t>
            </w:r>
          </w:p>
          <w:p w14:paraId="3E3A33B9" w14:textId="77777777" w:rsidR="001C2453" w:rsidRPr="00035DEC" w:rsidRDefault="001C2453" w:rsidP="001C2453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0FD88A3" w14:textId="65595039" w:rsidR="00D22707" w:rsidRPr="00337FC6" w:rsidRDefault="00D22707" w:rsidP="00FF68F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6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dopuszcza </w:t>
            </w:r>
            <w:r w:rsidRPr="00337FC6">
              <w:rPr>
                <w:rFonts w:ascii="Arial" w:hAnsi="Arial" w:cs="Arial"/>
                <w:sz w:val="24"/>
                <w:szCs w:val="24"/>
              </w:rPr>
              <w:t>zaoferowanie tupferów w opakowaniu torebka papierowo-foliowa z 2 etykietami do wklejania do dokumentacji i z marginesem ułatwiającym otwieranie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82D55F4" w14:textId="77777777" w:rsidR="00337FC6" w:rsidRP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Zadanie 17, poz. 1 - Czy Zamawiający dopuści zaoferowanie staplerów z 35 zszywkami bez powleczenia teflonem w rozmiarze 7,2mm x 4,9mm i średnicy 0,6mm?</w:t>
            </w:r>
          </w:p>
          <w:p w14:paraId="28ABDF61" w14:textId="4BFA88A7" w:rsidR="00D22707" w:rsidRDefault="001C2453" w:rsidP="00FF68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22707" w:rsidRPr="000A6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</w:t>
            </w:r>
            <w:r w:rsidR="00D22707">
              <w:rPr>
                <w:rFonts w:ascii="Arial" w:hAnsi="Arial" w:cs="Arial"/>
                <w:b/>
                <w:bCs/>
                <w:sz w:val="24"/>
                <w:szCs w:val="24"/>
              </w:rPr>
              <w:t>nie wyraża zgody.</w:t>
            </w:r>
          </w:p>
          <w:p w14:paraId="60529D6A" w14:textId="77777777" w:rsidR="00337FC6" w:rsidRP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Zadanie 17, poz. 1 - Czy Zamawiający dopuści zaoferowanie staplerów z 35 zszywkami bez powleczenia teflonem w rozmiarze 5,9mm x 3,9mm i średnicy 0,5mm?</w:t>
            </w:r>
          </w:p>
          <w:p w14:paraId="64A54841" w14:textId="339A0638" w:rsidR="00D22707" w:rsidRDefault="001C2453" w:rsidP="00FF68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22707" w:rsidRPr="000A6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</w:t>
            </w:r>
            <w:r w:rsidR="00D22707">
              <w:rPr>
                <w:rFonts w:ascii="Arial" w:hAnsi="Arial" w:cs="Arial"/>
                <w:b/>
                <w:bCs/>
                <w:sz w:val="24"/>
                <w:szCs w:val="24"/>
              </w:rPr>
              <w:t>nie wyraża zgody.</w:t>
            </w:r>
          </w:p>
          <w:p w14:paraId="7C63800A" w14:textId="77777777" w:rsidR="00337FC6" w:rsidRP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Zadanie 17, poz. 2 - Czy Zamawiający dopuści zaoferowanie staplerów z 35 zszywkami bez powleczenia teflonem w rozmiarze 7,2mm x 4,9mm i średnicy 0,6mm?</w:t>
            </w:r>
          </w:p>
          <w:p w14:paraId="33D1D269" w14:textId="25952960" w:rsidR="00D22707" w:rsidRDefault="001C2453" w:rsidP="00FF68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22707" w:rsidRPr="000A6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</w:t>
            </w:r>
            <w:r w:rsidR="00D22707">
              <w:rPr>
                <w:rFonts w:ascii="Arial" w:hAnsi="Arial" w:cs="Arial"/>
                <w:b/>
                <w:bCs/>
                <w:sz w:val="24"/>
                <w:szCs w:val="24"/>
              </w:rPr>
              <w:t>nie wyraża zgody.</w:t>
            </w:r>
          </w:p>
          <w:p w14:paraId="3763159F" w14:textId="77777777" w:rsidR="00337FC6" w:rsidRP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Zadanie 17, poz. 2 - Czy Zamawiający dopuści zaoferowanie staplerów z 35 zszywkami bez powleczenia teflonem w rozmiarze 5,9mm x 3,9mm i średnicy 0,5mm?</w:t>
            </w:r>
          </w:p>
          <w:p w14:paraId="1381D619" w14:textId="6BC3BA6B" w:rsidR="00D22707" w:rsidRDefault="001C2453" w:rsidP="00FF68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22707" w:rsidRPr="000A6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</w:t>
            </w:r>
            <w:r w:rsidR="00D22707">
              <w:rPr>
                <w:rFonts w:ascii="Arial" w:hAnsi="Arial" w:cs="Arial"/>
                <w:b/>
                <w:bCs/>
                <w:sz w:val="24"/>
                <w:szCs w:val="24"/>
              </w:rPr>
              <w:t>nie wyraża zgody.</w:t>
            </w:r>
          </w:p>
          <w:p w14:paraId="390C4920" w14:textId="77777777" w:rsidR="00337FC6" w:rsidRPr="00337FC6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Zadanie 17, poz. 3 - Czy Zamawiający dopuści zaoferowanie przyrządu do usuwania zszywek bez dodatkowego oznaczenia nazwą producenta na produkcie?</w:t>
            </w:r>
          </w:p>
          <w:p w14:paraId="76FF2949" w14:textId="0D7A60E1" w:rsidR="00D22707" w:rsidRDefault="001C2453" w:rsidP="00FF68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22707" w:rsidRPr="000A6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</w:t>
            </w:r>
            <w:r w:rsidR="00D2270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dopuszcza </w:t>
            </w:r>
            <w:r w:rsidR="00D22707" w:rsidRPr="00337FC6">
              <w:rPr>
                <w:rFonts w:ascii="Arial" w:hAnsi="Arial" w:cs="Arial"/>
                <w:sz w:val="24"/>
                <w:szCs w:val="24"/>
              </w:rPr>
              <w:t>zaoferowanie przyrządu do usuwania zszywek bez dodatkowego oznaczenia nazwą producenta na produkcie</w:t>
            </w:r>
            <w:r w:rsidR="00D22707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606DC179" w14:textId="77777777" w:rsidR="00337FC6" w:rsidRPr="00035DEC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Zadanie 17, poz. 3 - Czy Zamawiający dopuści zaoferowanie przyrządu do usuwania zszywek pakowanego po 20sztuk?</w:t>
            </w:r>
          </w:p>
          <w:p w14:paraId="4DA28166" w14:textId="4DB4918F" w:rsidR="00337FC6" w:rsidRPr="00337FC6" w:rsidRDefault="00337FC6" w:rsidP="00FF68F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22707" w:rsidRPr="000A62A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</w:t>
            </w:r>
            <w:r w:rsidR="00D2270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dopuszcza </w:t>
            </w:r>
            <w:r w:rsidR="00D22707" w:rsidRPr="00337FC6">
              <w:rPr>
                <w:rFonts w:ascii="Arial" w:hAnsi="Arial" w:cs="Arial"/>
                <w:sz w:val="24"/>
                <w:szCs w:val="24"/>
              </w:rPr>
              <w:t>zaoferowanie</w:t>
            </w:r>
            <w:r w:rsidR="00D2270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22707" w:rsidRPr="00337FC6">
              <w:rPr>
                <w:rFonts w:ascii="Arial" w:hAnsi="Arial" w:cs="Arial"/>
                <w:sz w:val="24"/>
                <w:szCs w:val="24"/>
              </w:rPr>
              <w:t>przyrządu do usuwania zszywek pakowanego po 20sztuk</w:t>
            </w:r>
          </w:p>
        </w:tc>
      </w:tr>
      <w:tr w:rsidR="00337FC6" w:rsidRPr="009003D1" w14:paraId="75F5DC69" w14:textId="77777777" w:rsidTr="00E37836">
        <w:tc>
          <w:tcPr>
            <w:tcW w:w="9356" w:type="dxa"/>
            <w:shd w:val="clear" w:color="auto" w:fill="auto"/>
          </w:tcPr>
          <w:p w14:paraId="4EBAC0B1" w14:textId="77777777" w:rsidR="00337FC6" w:rsidRPr="00035DEC" w:rsidRDefault="00337FC6" w:rsidP="00E3783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337FC6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  <w:p w14:paraId="6D7F1473" w14:textId="77777777" w:rsidR="00337FC6" w:rsidRPr="00035DEC" w:rsidRDefault="00337FC6" w:rsidP="00E3783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Pakiet nr 1 Czy zamawiający dopuści serwetę bez naklejek na opakowaniu? ponieważ opakowanie zawiera nadrukowane niezbędne informacje, potrzebnej dla bloku operacyjnego.</w:t>
            </w:r>
          </w:p>
          <w:p w14:paraId="2552D659" w14:textId="2AC05385" w:rsidR="00337FC6" w:rsidRPr="00337FC6" w:rsidRDefault="00337FC6" w:rsidP="00FF68F8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D22707" w:rsidRPr="000A62AE">
              <w:rPr>
                <w:rFonts w:ascii="Arial" w:hAnsi="Arial" w:cs="Arial"/>
                <w:b/>
                <w:bCs/>
                <w:sz w:val="24"/>
                <w:szCs w:val="24"/>
              </w:rPr>
              <w:t>Zamawiający</w:t>
            </w:r>
            <w:r w:rsidR="00D2270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nie wyraża zgody.</w:t>
            </w:r>
          </w:p>
        </w:tc>
      </w:tr>
      <w:tr w:rsidR="00487CDA" w:rsidRPr="009003D1" w14:paraId="54E791B1" w14:textId="77777777" w:rsidTr="00E37836">
        <w:tc>
          <w:tcPr>
            <w:tcW w:w="9356" w:type="dxa"/>
            <w:shd w:val="clear" w:color="auto" w:fill="auto"/>
          </w:tcPr>
          <w:p w14:paraId="2FA09EF7" w14:textId="77777777" w:rsidR="00487CDA" w:rsidRPr="00035DEC" w:rsidRDefault="00487CDA" w:rsidP="00487CD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337FC6">
              <w:rPr>
                <w:rFonts w:ascii="Arial" w:hAnsi="Arial" w:cs="Arial"/>
                <w:b/>
                <w:bCs/>
                <w:sz w:val="24"/>
                <w:szCs w:val="24"/>
              </w:rPr>
              <w:t>8</w:t>
            </w:r>
          </w:p>
          <w:p w14:paraId="3FFF3F4D" w14:textId="77777777" w:rsidR="00487CDA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1.</w:t>
            </w:r>
            <w:r w:rsidRPr="00337FC6">
              <w:rPr>
                <w:rFonts w:ascii="Arial" w:hAnsi="Arial" w:cs="Arial"/>
                <w:sz w:val="24"/>
                <w:szCs w:val="24"/>
              </w:rPr>
              <w:tab/>
              <w:t>Zadanie nr 1, Poz. nr 1 - Zwracamy się z prośbą o wyjaśnienie czy wymagane etykiety samoprzylepne powinny zawierać w szczególności minimum następujące dane: nazwa produktu, nr  katalogowy, data ważności, rozmiar oraz ilość sztuk w opakowaniu?</w:t>
            </w:r>
          </w:p>
          <w:p w14:paraId="4063D0BD" w14:textId="45F88338" w:rsidR="00487CDA" w:rsidRPr="00FF68F8" w:rsidRDefault="00487CDA" w:rsidP="00FF68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5D03B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5D03B0" w:rsidRPr="00337FC6">
              <w:rPr>
                <w:rFonts w:ascii="Arial" w:hAnsi="Arial" w:cs="Arial"/>
                <w:sz w:val="24"/>
                <w:szCs w:val="24"/>
              </w:rPr>
              <w:t>wymagane etykiety samoprzylepne powinny zawierać</w:t>
            </w:r>
            <w:r w:rsidR="005D03B0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5D03B0" w:rsidRPr="00337FC6">
              <w:rPr>
                <w:rFonts w:ascii="Arial" w:hAnsi="Arial" w:cs="Arial"/>
                <w:sz w:val="24"/>
                <w:szCs w:val="24"/>
              </w:rPr>
              <w:t>nazw</w:t>
            </w:r>
            <w:r w:rsidR="005D03B0">
              <w:rPr>
                <w:rFonts w:ascii="Arial" w:hAnsi="Arial" w:cs="Arial"/>
                <w:sz w:val="24"/>
                <w:szCs w:val="24"/>
              </w:rPr>
              <w:t>ę</w:t>
            </w:r>
            <w:r w:rsidR="005D03B0" w:rsidRPr="00337FC6">
              <w:rPr>
                <w:rFonts w:ascii="Arial" w:hAnsi="Arial" w:cs="Arial"/>
                <w:sz w:val="24"/>
                <w:szCs w:val="24"/>
              </w:rPr>
              <w:t xml:space="preserve"> produktu, nr  katalogowy, dat</w:t>
            </w:r>
            <w:r w:rsidR="005D03B0">
              <w:rPr>
                <w:rFonts w:ascii="Arial" w:hAnsi="Arial" w:cs="Arial"/>
                <w:sz w:val="24"/>
                <w:szCs w:val="24"/>
              </w:rPr>
              <w:t>ę</w:t>
            </w:r>
            <w:r w:rsidR="005D03B0" w:rsidRPr="00337FC6">
              <w:rPr>
                <w:rFonts w:ascii="Arial" w:hAnsi="Arial" w:cs="Arial"/>
                <w:sz w:val="24"/>
                <w:szCs w:val="24"/>
              </w:rPr>
              <w:t xml:space="preserve"> ważności, rozmiar</w:t>
            </w:r>
            <w:r w:rsidR="005D03B0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5D03B0" w:rsidRPr="00337FC6">
              <w:rPr>
                <w:rFonts w:ascii="Arial" w:hAnsi="Arial" w:cs="Arial"/>
                <w:sz w:val="24"/>
                <w:szCs w:val="24"/>
              </w:rPr>
              <w:t>ilość sztuk w opakowaniu</w:t>
            </w:r>
            <w:r w:rsidR="005D03B0">
              <w:rPr>
                <w:rFonts w:ascii="Arial" w:hAnsi="Arial" w:cs="Arial"/>
                <w:sz w:val="24"/>
                <w:szCs w:val="24"/>
              </w:rPr>
              <w:t xml:space="preserve"> i dodatkowo numer serii.</w:t>
            </w:r>
          </w:p>
          <w:p w14:paraId="504BC1E5" w14:textId="77777777" w:rsidR="00487CDA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2.</w:t>
            </w:r>
            <w:r w:rsidRPr="00337FC6">
              <w:rPr>
                <w:rFonts w:ascii="Arial" w:hAnsi="Arial" w:cs="Arial"/>
                <w:sz w:val="24"/>
                <w:szCs w:val="24"/>
              </w:rPr>
              <w:tab/>
              <w:t>Zadanie nr 1, Poz. nr 1 - Czy Zamawiający oczekuje zaoferowania wyrobu po praniu technologicznym oraz po praniu wstępnym produktu finalnego poprawiającego walory użytkowe niniejszej serwety w szczególności jej zdolności do absorbcji wysięku?</w:t>
            </w:r>
          </w:p>
          <w:p w14:paraId="055A42DD" w14:textId="2D0F7B43" w:rsidR="00487CDA" w:rsidRPr="00035DEC" w:rsidRDefault="00487CDA" w:rsidP="00487CD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5D03B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wymaga po praniu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5D03B0">
              <w:rPr>
                <w:rFonts w:ascii="Arial" w:hAnsi="Arial" w:cs="Arial"/>
                <w:b/>
                <w:bCs/>
                <w:sz w:val="24"/>
                <w:szCs w:val="24"/>
              </w:rPr>
              <w:t>wstępnym.</w:t>
            </w:r>
          </w:p>
          <w:p w14:paraId="72C3D580" w14:textId="4DAE40E8" w:rsidR="00487CDA" w:rsidRPr="00337FC6" w:rsidRDefault="00487CDA" w:rsidP="005D03B0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DE278B3" w14:textId="77777777" w:rsidR="00487CDA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3.</w:t>
            </w:r>
            <w:r w:rsidRPr="00337FC6">
              <w:rPr>
                <w:rFonts w:ascii="Arial" w:hAnsi="Arial" w:cs="Arial"/>
                <w:sz w:val="24"/>
                <w:szCs w:val="24"/>
              </w:rPr>
              <w:tab/>
              <w:t>Zadanie nr 1, Poz. nr 1 - Zwracamy się z zapytaniem czy w przypadku zaoferowania wyspecyfikowanej serwety poddanej procesowi prania wstępnego poprawiającego walory użytkowe niniejszej serwety czy Zamawiający dopuści tolerancję rozmiaru +/-5% wynikającą z przeprowadzonego procesu?</w:t>
            </w:r>
          </w:p>
          <w:p w14:paraId="543D45C4" w14:textId="2976EBF9" w:rsidR="00487CDA" w:rsidRPr="00035DEC" w:rsidRDefault="00487CDA" w:rsidP="00487CD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5D03B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5D03B0" w:rsidRPr="00337FC6">
              <w:rPr>
                <w:rFonts w:ascii="Arial" w:hAnsi="Arial" w:cs="Arial"/>
                <w:sz w:val="24"/>
                <w:szCs w:val="24"/>
              </w:rPr>
              <w:t>Zamawiający dopu</w:t>
            </w:r>
            <w:r w:rsidR="005D03B0">
              <w:rPr>
                <w:rFonts w:ascii="Arial" w:hAnsi="Arial" w:cs="Arial"/>
                <w:sz w:val="24"/>
                <w:szCs w:val="24"/>
              </w:rPr>
              <w:t>szcza</w:t>
            </w:r>
            <w:r w:rsidR="005D03B0" w:rsidRPr="00337FC6">
              <w:rPr>
                <w:rFonts w:ascii="Arial" w:hAnsi="Arial" w:cs="Arial"/>
                <w:sz w:val="24"/>
                <w:szCs w:val="24"/>
              </w:rPr>
              <w:t xml:space="preserve"> tolerancję rozmiaru +/-5% wynikającą z przeprowadzonego procesu</w:t>
            </w:r>
            <w:r w:rsidR="005D03B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DAA48C5" w14:textId="2323A4D3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8B67BDF" w14:textId="77777777" w:rsidR="00487CDA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4.</w:t>
            </w:r>
            <w:r w:rsidRPr="00337FC6">
              <w:rPr>
                <w:rFonts w:ascii="Arial" w:hAnsi="Arial" w:cs="Arial"/>
                <w:sz w:val="24"/>
                <w:szCs w:val="24"/>
              </w:rPr>
              <w:tab/>
              <w:t>Zadanie nr 7, Poz. nr 1 - Czy Zamawiający dopuści możliwość zaoferowania opatrunku spełniającego wymogi SWZ, który w swoim składzie zawiera poliakrylan sodu (SAP) pozbawiony PHMB? SAP dzięki swoim właściwościom fizyczno-chemicznym wiąże i zamyka wysięk oraz bytujące w nim patogeny w swojej strukturze obniżając ich miano, jednocześnie nie wykazując właściwości bójczych. W konsekwencji działanie opatrunku, obojętne dla zdrowych i nowopowstałych tkanek, pozwala na opanowanie infekcji bez ryzyka wywołania oporności bakteryjnej oraz niepożądanych skutków związanych z cytotoksycznością powstałą w wyniku agresywnego działania środków bakteriobójczych.</w:t>
            </w:r>
          </w:p>
          <w:p w14:paraId="2BBAC65F" w14:textId="751F4611" w:rsidR="00487CDA" w:rsidRPr="00035DEC" w:rsidRDefault="00487CDA" w:rsidP="00487CD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5D03B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dopuszcza opatrunek </w:t>
            </w:r>
            <w:r w:rsidR="005D03B0" w:rsidRPr="00337FC6">
              <w:rPr>
                <w:rFonts w:ascii="Arial" w:hAnsi="Arial" w:cs="Arial"/>
                <w:sz w:val="24"/>
                <w:szCs w:val="24"/>
              </w:rPr>
              <w:t>zawiera</w:t>
            </w:r>
            <w:r w:rsidR="005D03B0">
              <w:rPr>
                <w:rFonts w:ascii="Arial" w:hAnsi="Arial" w:cs="Arial"/>
                <w:sz w:val="24"/>
                <w:szCs w:val="24"/>
              </w:rPr>
              <w:t>jący</w:t>
            </w:r>
            <w:r w:rsidR="005D03B0" w:rsidRPr="00337FC6">
              <w:rPr>
                <w:rFonts w:ascii="Arial" w:hAnsi="Arial" w:cs="Arial"/>
                <w:sz w:val="24"/>
                <w:szCs w:val="24"/>
              </w:rPr>
              <w:t xml:space="preserve"> poliakrylan sodu (SAP) pozbawiony PHMB</w:t>
            </w:r>
          </w:p>
          <w:p w14:paraId="3758F25E" w14:textId="57567500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56E167" w14:textId="77777777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5.</w:t>
            </w:r>
            <w:r w:rsidRPr="00337FC6">
              <w:rPr>
                <w:rFonts w:ascii="Arial" w:hAnsi="Arial" w:cs="Arial"/>
                <w:sz w:val="24"/>
                <w:szCs w:val="24"/>
              </w:rPr>
              <w:tab/>
              <w:t xml:space="preserve">Zadanie nr 7, Poz. nr 4 - Czy Zamawiający dopuści możliwość zaoferowania tupferów sklasyfikowanych w klasie medycznej II a, reguła 7? </w:t>
            </w:r>
          </w:p>
          <w:p w14:paraId="221223C8" w14:textId="77777777" w:rsidR="00487CDA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Wyjaśniamy, iż wyspecyfikowane tupfery z gazy nie należą do grupy opatrunków specjalistycznych.</w:t>
            </w:r>
          </w:p>
          <w:p w14:paraId="2CF370B2" w14:textId="4CF65AF0" w:rsidR="00487CDA" w:rsidRPr="00035DEC" w:rsidRDefault="00487CDA" w:rsidP="00487CD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5D03B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Tak.</w:t>
            </w:r>
          </w:p>
          <w:p w14:paraId="1237299E" w14:textId="60C663EF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445AC7" w14:textId="77777777" w:rsidR="00487CDA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6.</w:t>
            </w:r>
            <w:r w:rsidRPr="00337FC6">
              <w:rPr>
                <w:rFonts w:ascii="Arial" w:hAnsi="Arial" w:cs="Arial"/>
                <w:sz w:val="24"/>
                <w:szCs w:val="24"/>
              </w:rPr>
              <w:tab/>
              <w:t>Zadanie nr 16, Poz. nr 1 - Czy Zamawiający dopuści możliwość zaoferowania zestawu do podciśnieniowej terapii leczenia ran jednorazowego użytku o dłuższym czasie stosowania niż 7 dni tj. 10 dni, w którego skład wchodzi: pompa (generująca szerszy zakres podciśnienia niż 80mmHg tj. do 120 mmHg), 2 opatrunki piankowe z silikonową warstwą kontaktową, paski mocujące oraz 2 baterie alkaliczne AA?</w:t>
            </w:r>
          </w:p>
          <w:p w14:paraId="7E5B6FF6" w14:textId="01C78C97" w:rsidR="00487CDA" w:rsidRPr="00035DEC" w:rsidRDefault="00487CDA" w:rsidP="00487CD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5D03B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Tak.</w:t>
            </w:r>
          </w:p>
          <w:p w14:paraId="14E3313F" w14:textId="5F7E7878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E5018B" w14:textId="77777777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7.</w:t>
            </w:r>
            <w:r w:rsidRPr="00337FC6">
              <w:rPr>
                <w:rFonts w:ascii="Arial" w:hAnsi="Arial" w:cs="Arial"/>
                <w:sz w:val="24"/>
                <w:szCs w:val="24"/>
              </w:rPr>
              <w:tab/>
              <w:t>Zadanie nr 16, Poz. nr 1 - Czy Zamawiający dopuści możliwość zaoferowania zestawów do podciśnieniowej terapii leczenia ran jednorazowego użytku dostępnego z opatrunkami w rozmiarach do wyboru przez Zamawiającego:</w:t>
            </w:r>
          </w:p>
          <w:p w14:paraId="6E793285" w14:textId="77777777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 xml:space="preserve">- ZESTAWY Z 2 OPATRUNKAMI 10cm x 20 cm </w:t>
            </w:r>
          </w:p>
          <w:p w14:paraId="3A94106D" w14:textId="77777777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 xml:space="preserve">- ZESTAWY Z 2 OPATRUNKAMI 10cm x 30 cm </w:t>
            </w:r>
          </w:p>
          <w:p w14:paraId="5D470607" w14:textId="77777777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 xml:space="preserve">- ZESTAWY Z 2 OPATRUNKAMI 10cm x 40 cm </w:t>
            </w:r>
          </w:p>
          <w:p w14:paraId="08BF31FB" w14:textId="77777777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 xml:space="preserve">- ZESTAWY Z 2 OPATRUNKAMI 16cm x 16 cm zamiast 15cm x 15 cm </w:t>
            </w:r>
          </w:p>
          <w:p w14:paraId="29ED3231" w14:textId="77777777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- ZESTAWY Z 2 OPATRUNKAMI 16cm x 21 cm zamiast 15cm x 20 cm</w:t>
            </w:r>
          </w:p>
          <w:p w14:paraId="0BAB4AA2" w14:textId="77777777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- ZESTAWY Z 2 OPATRUNKAMI 16cm x 31 cm zamiast 15cm x 30 cm</w:t>
            </w:r>
          </w:p>
          <w:p w14:paraId="455AF19B" w14:textId="77777777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- ZESTAWY Z 2 OPATRUNKAMI 21cm x 21 cm zamiast 20cm x 20 cm</w:t>
            </w:r>
          </w:p>
          <w:p w14:paraId="4CF3AF75" w14:textId="77777777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- ZESTAWY Z 2 OPATRUNKAMI 26cm x 26 cm zamiast 25cm x 25 cm</w:t>
            </w:r>
          </w:p>
          <w:p w14:paraId="3B9F07C7" w14:textId="77777777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EFA22D3" w14:textId="77777777" w:rsidR="00487CDA" w:rsidRPr="00337FC6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 xml:space="preserve">- ZESTAWY Z 2 OPATRUNKAMI 15cm x 20 cm </w:t>
            </w:r>
          </w:p>
          <w:p w14:paraId="3D16E812" w14:textId="77777777" w:rsidR="00487CDA" w:rsidRPr="00035DEC" w:rsidRDefault="00487CDA" w:rsidP="00487CD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7FC6">
              <w:rPr>
                <w:rFonts w:ascii="Arial" w:hAnsi="Arial" w:cs="Arial"/>
                <w:sz w:val="24"/>
                <w:szCs w:val="24"/>
              </w:rPr>
              <w:t>- ZESTAWY Z 2 OPATRUNKAMI 20cm x 25 cm  ?</w:t>
            </w:r>
          </w:p>
          <w:p w14:paraId="32D1D833" w14:textId="5C0E8191" w:rsidR="00487CDA" w:rsidRPr="00035DEC" w:rsidRDefault="00487CDA" w:rsidP="00487CD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5D03B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Tak.</w:t>
            </w:r>
          </w:p>
          <w:p w14:paraId="1C21B9F4" w14:textId="295E2370" w:rsidR="00487CDA" w:rsidRPr="00035DEC" w:rsidRDefault="00487CDA" w:rsidP="00487CD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37FC6" w:rsidRPr="009003D1" w14:paraId="5F9A4291" w14:textId="77777777" w:rsidTr="00E37836">
        <w:tc>
          <w:tcPr>
            <w:tcW w:w="9356" w:type="dxa"/>
            <w:shd w:val="clear" w:color="auto" w:fill="auto"/>
          </w:tcPr>
          <w:p w14:paraId="025923D7" w14:textId="34AD5E7D" w:rsidR="00487CDA" w:rsidRPr="00487CDA" w:rsidRDefault="00487CDA" w:rsidP="00487CD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7CD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Pytanie nr 9</w:t>
            </w:r>
          </w:p>
          <w:p w14:paraId="0CA372C4" w14:textId="77777777" w:rsidR="00487CDA" w:rsidRPr="00487CDA" w:rsidRDefault="00487CDA" w:rsidP="00487CDA">
            <w:pPr>
              <w:suppressAutoHyphens/>
              <w:rPr>
                <w:rFonts w:ascii="Tahoma" w:hAnsi="Tahoma" w:cs="Tahoma"/>
                <w:color w:val="000000"/>
                <w:sz w:val="24"/>
                <w:szCs w:val="24"/>
              </w:rPr>
            </w:pPr>
            <w:r w:rsidRPr="00487CDA">
              <w:rPr>
                <w:rFonts w:ascii="Tahoma" w:hAnsi="Tahoma" w:cs="Tahoma"/>
                <w:color w:val="000000"/>
                <w:sz w:val="24"/>
                <w:szCs w:val="24"/>
              </w:rPr>
              <w:t xml:space="preserve">Czy </w:t>
            </w:r>
            <w:r w:rsidRPr="00FF68F8">
              <w:rPr>
                <w:rFonts w:ascii="Tahoma" w:hAnsi="Tahoma" w:cs="Tahoma"/>
                <w:sz w:val="24"/>
                <w:szCs w:val="24"/>
              </w:rPr>
              <w:t>Zamawiający wymaga</w:t>
            </w:r>
            <w:r w:rsidRPr="00487CDA">
              <w:rPr>
                <w:rFonts w:ascii="Tahoma" w:hAnsi="Tahoma" w:cs="Tahoma"/>
                <w:color w:val="000000"/>
                <w:sz w:val="24"/>
                <w:szCs w:val="24"/>
              </w:rPr>
              <w:t xml:space="preserve"> opatrunków w klasie I s , zgodnie z regułą 4 klasyfikacji wyrobów medycznych.</w:t>
            </w:r>
          </w:p>
          <w:p w14:paraId="7A0EC3F0" w14:textId="14BE0633" w:rsidR="00487CDA" w:rsidRPr="00487CDA" w:rsidRDefault="00487CDA" w:rsidP="00FF68F8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7CDA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FF68F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FF68F8">
              <w:rPr>
                <w:rFonts w:ascii="Arial" w:hAnsi="Arial" w:cs="Arial"/>
                <w:sz w:val="24"/>
                <w:szCs w:val="24"/>
              </w:rPr>
              <w:t>Tak, wymaga.</w:t>
            </w:r>
          </w:p>
          <w:p w14:paraId="2F154F91" w14:textId="083D382C" w:rsidR="00337FC6" w:rsidRPr="00337FC6" w:rsidRDefault="00337FC6" w:rsidP="00E3783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10769FA6" w14:textId="05990FDC" w:rsidR="005A757C" w:rsidRPr="00B517AC" w:rsidRDefault="00B517AC" w:rsidP="00FF68F8">
      <w:pPr>
        <w:pStyle w:val="Tekstpodstawowywcity2"/>
        <w:spacing w:before="480" w:after="120"/>
        <w:ind w:firstLine="284"/>
        <w:rPr>
          <w:rFonts w:ascii="Arial" w:hAnsi="Arial" w:cs="Arial"/>
          <w:u w:val="none"/>
        </w:rPr>
      </w:pPr>
      <w:r w:rsidRPr="00B517AC">
        <w:rPr>
          <w:rFonts w:ascii="Arial" w:hAnsi="Arial" w:cs="Arial"/>
          <w:u w:val="none"/>
        </w:rPr>
        <w:t>D</w:t>
      </w:r>
      <w:r w:rsidR="005A757C" w:rsidRPr="00B517AC">
        <w:rPr>
          <w:rFonts w:ascii="Arial" w:hAnsi="Arial" w:cs="Arial"/>
          <w:u w:val="none"/>
        </w:rPr>
        <w:t xml:space="preserve">ziałając na podstawie art. 90 ust. 1 i 2 ustawy z dnia 11 września 2019r. Prawo zamówień publicznych (t.j. Dz. U. z 2023r. poz. 1605), </w:t>
      </w:r>
      <w:r w:rsidRPr="00B517AC">
        <w:rPr>
          <w:rFonts w:ascii="Arial" w:hAnsi="Arial" w:cs="Arial"/>
          <w:u w:val="none"/>
        </w:rPr>
        <w:t xml:space="preserve">Zamawiający </w:t>
      </w:r>
      <w:r w:rsidR="005A757C" w:rsidRPr="00B517AC">
        <w:rPr>
          <w:rFonts w:ascii="Arial" w:hAnsi="Arial" w:cs="Arial"/>
          <w:u w:val="none"/>
        </w:rPr>
        <w:t xml:space="preserve"> informuje, że zmianie ulegają terminy:</w:t>
      </w:r>
    </w:p>
    <w:p w14:paraId="31D76F95" w14:textId="77777777" w:rsidR="005A757C" w:rsidRPr="00B517AC" w:rsidRDefault="005A757C" w:rsidP="005A757C">
      <w:pPr>
        <w:pStyle w:val="Tekstpodstawowywcity2"/>
        <w:numPr>
          <w:ilvl w:val="0"/>
          <w:numId w:val="8"/>
        </w:numPr>
        <w:spacing w:after="60" w:line="360" w:lineRule="auto"/>
        <w:ind w:left="284" w:hanging="284"/>
        <w:jc w:val="both"/>
        <w:rPr>
          <w:rFonts w:ascii="Arial" w:hAnsi="Arial" w:cs="Arial"/>
          <w:u w:val="none"/>
        </w:rPr>
      </w:pPr>
      <w:r w:rsidRPr="00B517AC">
        <w:rPr>
          <w:rFonts w:ascii="Arial" w:hAnsi="Arial" w:cs="Arial"/>
          <w:u w:val="none"/>
        </w:rPr>
        <w:t xml:space="preserve">składania ofert, z dnia </w:t>
      </w:r>
      <w:r w:rsidRPr="00B517AC">
        <w:rPr>
          <w:rFonts w:ascii="Arial" w:hAnsi="Arial" w:cs="Arial"/>
          <w:b/>
          <w:u w:val="none"/>
        </w:rPr>
        <w:t>2024-06-21</w:t>
      </w:r>
      <w:r w:rsidRPr="00B517AC">
        <w:rPr>
          <w:rFonts w:ascii="Arial" w:hAnsi="Arial" w:cs="Arial"/>
          <w:u w:val="none"/>
        </w:rPr>
        <w:t xml:space="preserve"> godz. </w:t>
      </w:r>
      <w:r w:rsidRPr="00B517AC">
        <w:rPr>
          <w:rFonts w:ascii="Arial" w:hAnsi="Arial" w:cs="Arial"/>
          <w:b/>
          <w:u w:val="none"/>
        </w:rPr>
        <w:t>09:00</w:t>
      </w:r>
      <w:r w:rsidRPr="00B517AC">
        <w:rPr>
          <w:rFonts w:ascii="Arial" w:hAnsi="Arial" w:cs="Arial"/>
          <w:u w:val="none"/>
        </w:rPr>
        <w:t xml:space="preserve"> na dzień </w:t>
      </w:r>
      <w:r w:rsidRPr="00B517AC">
        <w:rPr>
          <w:rFonts w:ascii="Arial" w:hAnsi="Arial" w:cs="Arial"/>
          <w:b/>
          <w:u w:val="none"/>
        </w:rPr>
        <w:t>2024-06-26</w:t>
      </w:r>
      <w:r w:rsidRPr="00B517AC">
        <w:rPr>
          <w:rFonts w:ascii="Arial" w:hAnsi="Arial" w:cs="Arial"/>
          <w:u w:val="none"/>
        </w:rPr>
        <w:t xml:space="preserve"> godz. </w:t>
      </w:r>
      <w:r w:rsidRPr="00B517AC">
        <w:rPr>
          <w:rFonts w:ascii="Arial" w:hAnsi="Arial" w:cs="Arial"/>
          <w:b/>
          <w:u w:val="none"/>
        </w:rPr>
        <w:t>09:00</w:t>
      </w:r>
      <w:r w:rsidRPr="00B517AC">
        <w:rPr>
          <w:rFonts w:ascii="Arial" w:hAnsi="Arial" w:cs="Arial"/>
          <w:bCs/>
          <w:u w:val="none"/>
        </w:rPr>
        <w:t>.</w:t>
      </w:r>
    </w:p>
    <w:p w14:paraId="30E07D86" w14:textId="15301653" w:rsidR="005A757C" w:rsidRPr="00B517AC" w:rsidRDefault="005A757C" w:rsidP="005A757C">
      <w:pPr>
        <w:pStyle w:val="Tekstpodstawowywcity2"/>
        <w:numPr>
          <w:ilvl w:val="0"/>
          <w:numId w:val="8"/>
        </w:numPr>
        <w:spacing w:after="120" w:line="360" w:lineRule="auto"/>
        <w:ind w:left="284" w:hanging="284"/>
        <w:jc w:val="both"/>
        <w:rPr>
          <w:rFonts w:ascii="Arial" w:hAnsi="Arial" w:cs="Arial"/>
          <w:u w:val="none"/>
        </w:rPr>
      </w:pPr>
      <w:r w:rsidRPr="00B517AC">
        <w:rPr>
          <w:rFonts w:ascii="Arial" w:hAnsi="Arial" w:cs="Arial"/>
          <w:u w:val="none"/>
        </w:rPr>
        <w:t xml:space="preserve">otwarcia ofert, z dnia  </w:t>
      </w:r>
      <w:r w:rsidRPr="00B517AC">
        <w:rPr>
          <w:rFonts w:ascii="Arial" w:hAnsi="Arial" w:cs="Arial"/>
          <w:b/>
          <w:u w:val="none"/>
        </w:rPr>
        <w:t>2024-06-21</w:t>
      </w:r>
      <w:r w:rsidRPr="00B517AC">
        <w:rPr>
          <w:rFonts w:ascii="Arial" w:hAnsi="Arial" w:cs="Arial"/>
          <w:u w:val="none"/>
        </w:rPr>
        <w:t xml:space="preserve"> godz. </w:t>
      </w:r>
      <w:r w:rsidRPr="00B517AC">
        <w:rPr>
          <w:rFonts w:ascii="Arial" w:hAnsi="Arial" w:cs="Arial"/>
          <w:b/>
          <w:u w:val="none"/>
        </w:rPr>
        <w:t>09:30</w:t>
      </w:r>
      <w:r w:rsidRPr="00B517AC">
        <w:rPr>
          <w:rFonts w:ascii="Arial" w:hAnsi="Arial" w:cs="Arial"/>
          <w:u w:val="none"/>
        </w:rPr>
        <w:t xml:space="preserve"> na dzień </w:t>
      </w:r>
      <w:r w:rsidRPr="00B517AC">
        <w:rPr>
          <w:rFonts w:ascii="Arial" w:hAnsi="Arial" w:cs="Arial"/>
          <w:b/>
          <w:u w:val="none"/>
        </w:rPr>
        <w:t>2024-06-26</w:t>
      </w:r>
      <w:r w:rsidRPr="00B517AC">
        <w:rPr>
          <w:rFonts w:ascii="Arial" w:hAnsi="Arial" w:cs="Arial"/>
          <w:u w:val="none"/>
        </w:rPr>
        <w:t xml:space="preserve"> godz. </w:t>
      </w:r>
      <w:r w:rsidRPr="00B517AC">
        <w:rPr>
          <w:rFonts w:ascii="Arial" w:hAnsi="Arial" w:cs="Arial"/>
          <w:b/>
          <w:u w:val="none"/>
        </w:rPr>
        <w:t>09:30</w:t>
      </w:r>
      <w:r w:rsidRPr="00B517AC">
        <w:rPr>
          <w:rFonts w:ascii="Arial" w:hAnsi="Arial" w:cs="Arial"/>
          <w:bCs/>
          <w:u w:val="none"/>
        </w:rPr>
        <w:t>.</w:t>
      </w:r>
    </w:p>
    <w:p w14:paraId="70D53794" w14:textId="62AD8986" w:rsidR="005A757C" w:rsidRPr="00B517AC" w:rsidRDefault="005A757C" w:rsidP="005A757C">
      <w:pPr>
        <w:pStyle w:val="Tekstpodstawowywcity2"/>
        <w:numPr>
          <w:ilvl w:val="0"/>
          <w:numId w:val="8"/>
        </w:numPr>
        <w:spacing w:after="120" w:line="360" w:lineRule="auto"/>
        <w:ind w:left="284" w:hanging="284"/>
        <w:jc w:val="both"/>
        <w:rPr>
          <w:rFonts w:ascii="Arial" w:hAnsi="Arial" w:cs="Arial"/>
          <w:u w:val="none"/>
        </w:rPr>
      </w:pPr>
      <w:r w:rsidRPr="00B517AC">
        <w:rPr>
          <w:rFonts w:ascii="Arial" w:hAnsi="Arial" w:cs="Arial"/>
          <w:bCs/>
          <w:u w:val="none"/>
        </w:rPr>
        <w:t>Termin związania ofertą</w:t>
      </w:r>
      <w:r w:rsidR="00B517AC" w:rsidRPr="00B517AC">
        <w:rPr>
          <w:rFonts w:ascii="Arial" w:hAnsi="Arial" w:cs="Arial"/>
          <w:bCs/>
          <w:u w:val="none"/>
        </w:rPr>
        <w:t xml:space="preserve">: do dnia  23.09.2024 r. </w:t>
      </w:r>
    </w:p>
    <w:p w14:paraId="114DFB2D" w14:textId="40CF1DAF" w:rsidR="005A757C" w:rsidRPr="00FF68F8" w:rsidRDefault="005A757C" w:rsidP="00FF68F8">
      <w:pPr>
        <w:pStyle w:val="Tekstpodstawowywcity"/>
        <w:spacing w:before="120" w:after="360"/>
        <w:ind w:firstLine="0"/>
        <w:rPr>
          <w:rFonts w:ascii="Arial" w:hAnsi="Arial" w:cs="Arial"/>
        </w:rPr>
      </w:pPr>
      <w:r w:rsidRPr="00B517AC">
        <w:rPr>
          <w:rFonts w:ascii="Arial" w:hAnsi="Arial" w:cs="Arial"/>
        </w:rPr>
        <w:t>Jednocześnie Zamawiający informuje, że nie ulega zmianie miejsce składania             i otwarcia ofert</w:t>
      </w:r>
      <w:r w:rsidR="00FF68F8">
        <w:rPr>
          <w:rFonts w:ascii="Arial" w:hAnsi="Arial" w:cs="Arial"/>
        </w:rPr>
        <w:t>.</w:t>
      </w:r>
    </w:p>
    <w:p w14:paraId="599F324F" w14:textId="0554625B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1DBE7" w14:textId="77777777" w:rsidR="000811C7" w:rsidRDefault="000811C7">
      <w:r>
        <w:separator/>
      </w:r>
    </w:p>
  </w:endnote>
  <w:endnote w:type="continuationSeparator" w:id="0">
    <w:p w14:paraId="480348FB" w14:textId="77777777" w:rsidR="000811C7" w:rsidRDefault="00081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631E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461A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2CBC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C2164DE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0264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1A87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D6D5E7" w14:textId="77777777" w:rsidR="006D4AB3" w:rsidRDefault="006D4AB3">
    <w:pPr>
      <w:pStyle w:val="Stopka"/>
      <w:tabs>
        <w:tab w:val="clear" w:pos="4536"/>
        <w:tab w:val="left" w:pos="6237"/>
      </w:tabs>
    </w:pPr>
  </w:p>
  <w:p w14:paraId="40D8A9C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4E118" w14:textId="77777777" w:rsidR="000811C7" w:rsidRDefault="000811C7">
      <w:r>
        <w:separator/>
      </w:r>
    </w:p>
  </w:footnote>
  <w:footnote w:type="continuationSeparator" w:id="0">
    <w:p w14:paraId="36EF2911" w14:textId="77777777" w:rsidR="000811C7" w:rsidRDefault="00081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C176B" w14:textId="77777777" w:rsidR="00337FC6" w:rsidRDefault="00337F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BDE46" w14:textId="77777777" w:rsidR="00337FC6" w:rsidRDefault="00337F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F77DC" w14:textId="77777777" w:rsidR="00337FC6" w:rsidRDefault="00337F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22043558">
    <w:abstractNumId w:val="4"/>
  </w:num>
  <w:num w:numId="2" w16cid:durableId="439842509">
    <w:abstractNumId w:val="7"/>
  </w:num>
  <w:num w:numId="3" w16cid:durableId="2013218750">
    <w:abstractNumId w:val="3"/>
  </w:num>
  <w:num w:numId="4" w16cid:durableId="267928645">
    <w:abstractNumId w:val="6"/>
  </w:num>
  <w:num w:numId="5" w16cid:durableId="1143934888">
    <w:abstractNumId w:val="1"/>
  </w:num>
  <w:num w:numId="6" w16cid:durableId="1614437656">
    <w:abstractNumId w:val="2"/>
  </w:num>
  <w:num w:numId="7" w16cid:durableId="859658438">
    <w:abstractNumId w:val="5"/>
  </w:num>
  <w:num w:numId="8" w16cid:durableId="731195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1C7"/>
    <w:rsid w:val="00031374"/>
    <w:rsid w:val="00035DEC"/>
    <w:rsid w:val="000811C7"/>
    <w:rsid w:val="0009523B"/>
    <w:rsid w:val="000A1097"/>
    <w:rsid w:val="000A62AE"/>
    <w:rsid w:val="000E2A8F"/>
    <w:rsid w:val="0012774F"/>
    <w:rsid w:val="00144B7A"/>
    <w:rsid w:val="00180C6E"/>
    <w:rsid w:val="001C2453"/>
    <w:rsid w:val="0029606A"/>
    <w:rsid w:val="00337FC6"/>
    <w:rsid w:val="004848F3"/>
    <w:rsid w:val="00487CDA"/>
    <w:rsid w:val="004A75F2"/>
    <w:rsid w:val="005144A9"/>
    <w:rsid w:val="00520165"/>
    <w:rsid w:val="005A757C"/>
    <w:rsid w:val="005B1B08"/>
    <w:rsid w:val="005C6718"/>
    <w:rsid w:val="005D03B0"/>
    <w:rsid w:val="00632C3C"/>
    <w:rsid w:val="00662BDB"/>
    <w:rsid w:val="006A5DF1"/>
    <w:rsid w:val="006A73B3"/>
    <w:rsid w:val="006B7198"/>
    <w:rsid w:val="006D4AB3"/>
    <w:rsid w:val="006F3B81"/>
    <w:rsid w:val="007D7198"/>
    <w:rsid w:val="00870F9F"/>
    <w:rsid w:val="008804B6"/>
    <w:rsid w:val="00897AB0"/>
    <w:rsid w:val="008A3553"/>
    <w:rsid w:val="008B30A7"/>
    <w:rsid w:val="009003D1"/>
    <w:rsid w:val="00947A50"/>
    <w:rsid w:val="00A905AC"/>
    <w:rsid w:val="00B1255C"/>
    <w:rsid w:val="00B32FF9"/>
    <w:rsid w:val="00B517AC"/>
    <w:rsid w:val="00BA6584"/>
    <w:rsid w:val="00BE7BFD"/>
    <w:rsid w:val="00C370F2"/>
    <w:rsid w:val="00C44EEC"/>
    <w:rsid w:val="00D2270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  <w:rsid w:val="00FF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E3D6B9"/>
  <w15:chartTrackingRefBased/>
  <w15:docId w15:val="{80ECACC1-E02B-4993-9969-BA73C0601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4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51</TotalTime>
  <Pages>8</Pages>
  <Words>1739</Words>
  <Characters>10812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13</cp:revision>
  <cp:lastPrinted>2001-02-10T14:28:00Z</cp:lastPrinted>
  <dcterms:created xsi:type="dcterms:W3CDTF">2024-06-13T06:34:00Z</dcterms:created>
  <dcterms:modified xsi:type="dcterms:W3CDTF">2024-06-14T09:25:00Z</dcterms:modified>
</cp:coreProperties>
</file>