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361EE" w14:textId="14014AB9" w:rsidR="002F286A" w:rsidRDefault="002F286A" w:rsidP="002F286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B70AB58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6A3E8A" w14:textId="77777777" w:rsidR="002F286A" w:rsidRDefault="002F286A" w:rsidP="002F286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2EDF95D" w14:textId="77777777" w:rsidR="002F286A" w:rsidRDefault="002F286A" w:rsidP="002F286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22D44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7C36FCBC" w14:textId="77777777" w:rsidR="00E67735" w:rsidRPr="00FA50AF" w:rsidRDefault="00E67735" w:rsidP="00E6773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48AC10A" w14:textId="77777777" w:rsidR="00E67735" w:rsidRPr="00FA50AF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3A1C8981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3D3F0C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24C8F71C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CBCA78A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C744613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3B14B27" w14:textId="77777777" w:rsidR="00E67735" w:rsidRPr="0022732C" w:rsidRDefault="00E67735" w:rsidP="00E6773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39CE193" w14:textId="77777777" w:rsidR="00E67735" w:rsidRDefault="00E67735" w:rsidP="00E67735">
      <w:pPr>
        <w:spacing w:line="360" w:lineRule="auto"/>
      </w:pPr>
      <w:r>
        <w:t>Do: Nazwa i siedziba Zamawiającego:</w:t>
      </w:r>
    </w:p>
    <w:p w14:paraId="0486860B" w14:textId="77777777" w:rsidR="00E67735" w:rsidRPr="00DD6D32" w:rsidRDefault="00E67735" w:rsidP="00E67735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14:paraId="55B6B521" w14:textId="77777777" w:rsidR="00E67735" w:rsidRDefault="00E67735" w:rsidP="00E67735">
      <w:pPr>
        <w:widowControl w:val="0"/>
        <w:ind w:right="1"/>
        <w:jc w:val="both"/>
        <w:rPr>
          <w:sz w:val="22"/>
          <w:szCs w:val="22"/>
        </w:rPr>
      </w:pPr>
    </w:p>
    <w:p w14:paraId="1B576F76" w14:textId="3D165EB5" w:rsidR="002F286A" w:rsidRDefault="00E67735" w:rsidP="00E67735">
      <w:pPr>
        <w:widowControl w:val="0"/>
        <w:ind w:right="1"/>
        <w:jc w:val="both"/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D85382" w:rsidRPr="00D85382">
        <w:rPr>
          <w:b/>
        </w:rPr>
        <w:t xml:space="preserve">usługa </w:t>
      </w:r>
      <w:r w:rsidR="00C82FE2" w:rsidRPr="00C82FE2">
        <w:rPr>
          <w:b/>
        </w:rPr>
        <w:t>druku i dostawy Biuletynu Informacyjnego Studentów AGH (3 wydania) - DE-dzp.272-176/24</w:t>
      </w:r>
      <w:r w:rsidR="002F286A">
        <w:rPr>
          <w:b/>
          <w:sz w:val="26"/>
        </w:rPr>
        <w:t xml:space="preserve">, </w:t>
      </w:r>
      <w:r w:rsidR="002F286A">
        <w:t>oferuję realizację przedmiotu zamówienia, zgodnie z zasadami określonymi w specyfikacji istotnych warunków zamówienia.</w:t>
      </w:r>
    </w:p>
    <w:p w14:paraId="5171F28F" w14:textId="77777777" w:rsidR="00E67735" w:rsidRDefault="00E67735" w:rsidP="002F286A">
      <w:pPr>
        <w:widowControl w:val="0"/>
        <w:spacing w:line="264" w:lineRule="auto"/>
        <w:ind w:right="1"/>
        <w:rPr>
          <w:b/>
        </w:rPr>
      </w:pPr>
      <w:bookmarkStart w:id="0" w:name="_Hlk67054875"/>
    </w:p>
    <w:bookmarkEnd w:id="0"/>
    <w:p w14:paraId="0CB901C8" w14:textId="77777777" w:rsidR="00C82FE2" w:rsidRPr="00C82FE2" w:rsidRDefault="00C82FE2" w:rsidP="00C82FE2">
      <w:pPr>
        <w:spacing w:line="360" w:lineRule="auto"/>
        <w:jc w:val="both"/>
        <w:rPr>
          <w:sz w:val="22"/>
          <w:szCs w:val="22"/>
        </w:rPr>
      </w:pPr>
      <w:r w:rsidRPr="00C82FE2">
        <w:rPr>
          <w:b/>
          <w:sz w:val="22"/>
          <w:szCs w:val="22"/>
        </w:rPr>
        <w:t>Cena brutto za całość przedmiotu zamówienia ............................... PLN</w:t>
      </w:r>
    </w:p>
    <w:p w14:paraId="30861B91" w14:textId="77777777" w:rsidR="00C82FE2" w:rsidRPr="00C82FE2" w:rsidRDefault="00C82FE2" w:rsidP="00C82FE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bookmarkStart w:id="1" w:name="_Hlk106705224"/>
      <w:r w:rsidRPr="00C82FE2">
        <w:rPr>
          <w:i/>
          <w:sz w:val="22"/>
          <w:szCs w:val="22"/>
        </w:rPr>
        <w:t>(słownie brutto.....................................................................................................................................)</w:t>
      </w:r>
    </w:p>
    <w:bookmarkEnd w:id="1"/>
    <w:p w14:paraId="23DC4F36" w14:textId="77777777" w:rsidR="00C82FE2" w:rsidRPr="00C82FE2" w:rsidRDefault="00C82FE2" w:rsidP="00C82FE2">
      <w:pPr>
        <w:widowControl w:val="0"/>
        <w:spacing w:line="360" w:lineRule="auto"/>
        <w:ind w:right="1"/>
        <w:jc w:val="both"/>
        <w:rPr>
          <w:sz w:val="22"/>
          <w:szCs w:val="22"/>
          <w:u w:val="single"/>
        </w:rPr>
      </w:pPr>
      <w:r w:rsidRPr="00C82FE2">
        <w:rPr>
          <w:sz w:val="22"/>
          <w:szCs w:val="22"/>
          <w:u w:val="single"/>
        </w:rPr>
        <w:t xml:space="preserve">w tym: </w:t>
      </w:r>
    </w:p>
    <w:p w14:paraId="55D793AC" w14:textId="77777777" w:rsidR="00C82FE2" w:rsidRPr="00C82FE2" w:rsidRDefault="00C82FE2" w:rsidP="00C82FE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82FE2">
        <w:rPr>
          <w:b/>
          <w:sz w:val="22"/>
          <w:szCs w:val="22"/>
        </w:rPr>
        <w:t>Cena brutto za jedno wydanie Biuletynu ............................... PLN</w:t>
      </w:r>
    </w:p>
    <w:p w14:paraId="4A490B25" w14:textId="77777777" w:rsidR="00C82FE2" w:rsidRPr="00C82FE2" w:rsidRDefault="00C82FE2" w:rsidP="00C82FE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C82FE2">
        <w:rPr>
          <w:i/>
          <w:sz w:val="22"/>
          <w:szCs w:val="22"/>
        </w:rPr>
        <w:t>(słownie brutto.....................................................................................................................................)</w:t>
      </w:r>
    </w:p>
    <w:p w14:paraId="6F3D663A" w14:textId="77777777" w:rsidR="00C82FE2" w:rsidRPr="00C82FE2" w:rsidRDefault="00C82FE2" w:rsidP="00C82FE2">
      <w:pPr>
        <w:pStyle w:val="Tekstpodstawowy"/>
        <w:rPr>
          <w:sz w:val="22"/>
          <w:szCs w:val="22"/>
        </w:rPr>
      </w:pPr>
      <w:r w:rsidRPr="00C82FE2">
        <w:rPr>
          <w:sz w:val="22"/>
          <w:szCs w:val="22"/>
        </w:rPr>
        <w:t>Powyższe ceny zawierają właściwą stawkę podatku VAT</w:t>
      </w:r>
    </w:p>
    <w:p w14:paraId="2187AC78" w14:textId="77777777" w:rsidR="00C82FE2" w:rsidRPr="00C82FE2" w:rsidRDefault="00C82FE2" w:rsidP="00C82FE2">
      <w:pPr>
        <w:rPr>
          <w:b/>
          <w:sz w:val="22"/>
          <w:szCs w:val="22"/>
        </w:rPr>
      </w:pPr>
      <w:r w:rsidRPr="00C82FE2">
        <w:rPr>
          <w:b/>
          <w:sz w:val="22"/>
          <w:szCs w:val="22"/>
        </w:rPr>
        <w:t xml:space="preserve">Termin realizacji pojedynczego wydania </w:t>
      </w:r>
      <w:r w:rsidRPr="00C82FE2">
        <w:rPr>
          <w:b/>
          <w:color w:val="FF0000"/>
          <w:sz w:val="22"/>
          <w:szCs w:val="22"/>
        </w:rPr>
        <w:t xml:space="preserve">(Kryterium oceny ofert): </w:t>
      </w:r>
      <w:r w:rsidRPr="00C82FE2">
        <w:rPr>
          <w:sz w:val="22"/>
          <w:szCs w:val="22"/>
        </w:rPr>
        <w:t xml:space="preserve">do </w:t>
      </w:r>
      <w:r w:rsidRPr="00C82FE2">
        <w:rPr>
          <w:sz w:val="22"/>
          <w:szCs w:val="22"/>
          <w:highlight w:val="yellow"/>
        </w:rPr>
        <w:t>………</w:t>
      </w:r>
      <w:r w:rsidRPr="00C82FE2">
        <w:rPr>
          <w:sz w:val="22"/>
          <w:szCs w:val="22"/>
        </w:rPr>
        <w:t xml:space="preserve"> dni roboczych od daty dostarczenia ostatecznej wersji wydania przeznaczonej do druku.</w:t>
      </w:r>
    </w:p>
    <w:p w14:paraId="6CF0328F" w14:textId="4CDBAD5C" w:rsidR="00C82FE2" w:rsidRPr="00C82FE2" w:rsidRDefault="00C82FE2" w:rsidP="00C82FE2">
      <w:pPr>
        <w:rPr>
          <w:b/>
          <w:sz w:val="22"/>
          <w:szCs w:val="22"/>
        </w:rPr>
      </w:pPr>
      <w:r w:rsidRPr="00C82FE2">
        <w:rPr>
          <w:b/>
          <w:sz w:val="22"/>
          <w:szCs w:val="22"/>
        </w:rPr>
        <w:t xml:space="preserve">Termin realizacji umowy: </w:t>
      </w:r>
      <w:r w:rsidRPr="00C82FE2">
        <w:rPr>
          <w:sz w:val="22"/>
          <w:szCs w:val="22"/>
        </w:rPr>
        <w:t>od daty podpisania umowy do 31.12.202</w:t>
      </w:r>
      <w:r w:rsidR="00937192">
        <w:rPr>
          <w:sz w:val="22"/>
          <w:szCs w:val="22"/>
        </w:rPr>
        <w:t>5</w:t>
      </w:r>
      <w:bookmarkStart w:id="2" w:name="_GoBack"/>
      <w:bookmarkEnd w:id="2"/>
      <w:r w:rsidRPr="00C82FE2">
        <w:rPr>
          <w:sz w:val="22"/>
          <w:szCs w:val="22"/>
        </w:rPr>
        <w:t xml:space="preserve"> r.</w:t>
      </w:r>
      <w:r w:rsidRPr="00C82FE2">
        <w:rPr>
          <w:b/>
          <w:sz w:val="22"/>
          <w:szCs w:val="22"/>
        </w:rPr>
        <w:t xml:space="preserve"> </w:t>
      </w:r>
    </w:p>
    <w:p w14:paraId="55D09647" w14:textId="77777777" w:rsidR="00C82FE2" w:rsidRPr="00C82FE2" w:rsidRDefault="00C82FE2" w:rsidP="00C82FE2">
      <w:pPr>
        <w:rPr>
          <w:sz w:val="22"/>
          <w:szCs w:val="22"/>
        </w:rPr>
      </w:pPr>
    </w:p>
    <w:p w14:paraId="3E220539" w14:textId="77777777" w:rsidR="00C82FE2" w:rsidRPr="00C82FE2" w:rsidRDefault="00C82FE2" w:rsidP="00C82FE2">
      <w:pPr>
        <w:tabs>
          <w:tab w:val="left" w:pos="426"/>
        </w:tabs>
        <w:jc w:val="both"/>
        <w:rPr>
          <w:sz w:val="22"/>
          <w:szCs w:val="22"/>
        </w:rPr>
      </w:pPr>
      <w:r w:rsidRPr="00C82FE2">
        <w:rPr>
          <w:b/>
          <w:sz w:val="22"/>
          <w:szCs w:val="22"/>
        </w:rPr>
        <w:t xml:space="preserve">Termin płatności: </w:t>
      </w:r>
      <w:r w:rsidRPr="00C82FE2">
        <w:rPr>
          <w:sz w:val="22"/>
          <w:szCs w:val="22"/>
        </w:rPr>
        <w:t>po realizacji każdego wydania,</w:t>
      </w:r>
      <w:r w:rsidRPr="00C82FE2">
        <w:rPr>
          <w:b/>
          <w:sz w:val="22"/>
          <w:szCs w:val="22"/>
        </w:rPr>
        <w:t xml:space="preserve"> </w:t>
      </w:r>
      <w:r w:rsidRPr="00C82F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2DAF9A1" w14:textId="25A755EE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3D952EBA" w14:textId="77777777" w:rsidR="00030AAA" w:rsidRDefault="00030AAA" w:rsidP="00BF5FDA">
      <w:pPr>
        <w:jc w:val="both"/>
        <w:rPr>
          <w:b/>
          <w:sz w:val="22"/>
          <w:szCs w:val="22"/>
        </w:rPr>
      </w:pPr>
    </w:p>
    <w:p w14:paraId="20ACF95F" w14:textId="44A9B518" w:rsidR="00BF5FDA" w:rsidRPr="00BF5FDA" w:rsidRDefault="00BF5FDA" w:rsidP="00BF5FDA">
      <w:pPr>
        <w:jc w:val="both"/>
        <w:rPr>
          <w:sz w:val="22"/>
          <w:szCs w:val="22"/>
        </w:rPr>
      </w:pPr>
      <w:r w:rsidRPr="00BF5FDA">
        <w:rPr>
          <w:b/>
          <w:sz w:val="22"/>
          <w:szCs w:val="22"/>
        </w:rPr>
        <w:t>ZOBOWIĄZUJEMY</w:t>
      </w:r>
      <w:r w:rsidRPr="00BF5FDA">
        <w:rPr>
          <w:sz w:val="22"/>
          <w:szCs w:val="22"/>
        </w:rPr>
        <w:t xml:space="preserve"> </w:t>
      </w:r>
      <w:r w:rsidRPr="00BF5FDA">
        <w:rPr>
          <w:b/>
          <w:sz w:val="22"/>
          <w:szCs w:val="22"/>
        </w:rPr>
        <w:t>SIĘ</w:t>
      </w:r>
      <w:r w:rsidRPr="00BF5FDA">
        <w:rPr>
          <w:sz w:val="22"/>
          <w:szCs w:val="22"/>
        </w:rPr>
        <w:t xml:space="preserve"> 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BF5FDA">
        <w:rPr>
          <w:sz w:val="22"/>
          <w:szCs w:val="22"/>
        </w:rPr>
        <w:br/>
        <w:t>w przypadku gdy przypada na nich ponad 10% wartości zamówienia.</w:t>
      </w:r>
    </w:p>
    <w:p w14:paraId="1F984709" w14:textId="2FE9D7E5" w:rsidR="00BF5FDA" w:rsidRDefault="00BF5FDA" w:rsidP="00E67735">
      <w:pPr>
        <w:tabs>
          <w:tab w:val="left" w:pos="426"/>
        </w:tabs>
        <w:jc w:val="both"/>
        <w:rPr>
          <w:sz w:val="22"/>
        </w:rPr>
      </w:pPr>
    </w:p>
    <w:p w14:paraId="00AEBE52" w14:textId="77777777" w:rsidR="00E67735" w:rsidRDefault="00E67735" w:rsidP="00E67735">
      <w:pPr>
        <w:tabs>
          <w:tab w:val="left" w:pos="426"/>
        </w:tabs>
        <w:jc w:val="both"/>
        <w:rPr>
          <w:sz w:val="22"/>
        </w:rPr>
      </w:pPr>
    </w:p>
    <w:p w14:paraId="25D4637E" w14:textId="77777777" w:rsidR="00E67735" w:rsidRDefault="00E67735" w:rsidP="00E6773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5FF9A426" w14:textId="467D57DF" w:rsidR="00E67735" w:rsidRPr="00E67735" w:rsidRDefault="00E67735" w:rsidP="00E67735">
      <w:pPr>
        <w:pStyle w:val="Akapitzlist"/>
        <w:numPr>
          <w:ilvl w:val="0"/>
          <w:numId w:val="1"/>
        </w:numPr>
        <w:rPr>
          <w:sz w:val="22"/>
          <w:szCs w:val="22"/>
          <w:lang w:eastAsia="ar-SA"/>
        </w:rPr>
      </w:pPr>
      <w:r w:rsidRPr="00E67735">
        <w:rPr>
          <w:color w:val="000000"/>
          <w:sz w:val="22"/>
          <w:szCs w:val="22"/>
          <w:lang w:eastAsia="ar-SA"/>
        </w:rPr>
        <w:t xml:space="preserve">Jesteśmy </w:t>
      </w:r>
      <w:r w:rsidRPr="00E67735">
        <w:rPr>
          <w:sz w:val="22"/>
          <w:szCs w:val="22"/>
          <w:lang w:eastAsia="ar-SA"/>
        </w:rPr>
        <w:t>związani niniejszą ofertą przez okres wskazany w SWZ.</w:t>
      </w:r>
    </w:p>
    <w:p w14:paraId="071B3BAC" w14:textId="77777777" w:rsidR="00E67735" w:rsidRPr="000D6057" w:rsidRDefault="00E67735" w:rsidP="00E677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3ACCDE3F" w14:textId="77777777" w:rsidR="00E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6076E988" w14:textId="77777777" w:rsidR="00E67735" w:rsidRPr="001973F4" w:rsidRDefault="00E67735" w:rsidP="00E67735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4CE9EDA8" w14:textId="77777777" w:rsidR="00E67735" w:rsidRPr="001973F4" w:rsidRDefault="00E67735" w:rsidP="00E67735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412BC5" w14:textId="22FBE9CF" w:rsidR="00E67735" w:rsidRPr="001D671E" w:rsidRDefault="00E67735" w:rsidP="00E677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7735" w:rsidRPr="00FE545C" w14:paraId="07C8ECD0" w14:textId="77777777" w:rsidTr="00F8031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8E921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4522F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BE19B95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A7A0B" w14:textId="77777777" w:rsidR="00E67735" w:rsidRPr="00FE545C" w:rsidRDefault="00E67735" w:rsidP="00F8031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E67735" w:rsidRPr="00FE545C" w14:paraId="52EFE573" w14:textId="77777777" w:rsidTr="00F8031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1A1E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E1469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1B7AA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67735" w:rsidRPr="00FE545C" w14:paraId="2F7C2028" w14:textId="77777777" w:rsidTr="00F80314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24DC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FE0A9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A5A6F" w14:textId="77777777" w:rsidR="00E67735" w:rsidRPr="00FE545C" w:rsidRDefault="00E67735" w:rsidP="00F8031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C46CA53" w14:textId="64E875B4" w:rsidR="00871E24" w:rsidRPr="00E94B1B" w:rsidRDefault="00871E24" w:rsidP="00871E24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E94B1B">
        <w:rPr>
          <w:b/>
          <w:sz w:val="22"/>
          <w:szCs w:val="22"/>
        </w:rPr>
        <w:t xml:space="preserve">Oświadczenie, w przypadku </w:t>
      </w:r>
      <w:r w:rsidRPr="00E94B1B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78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6237"/>
      </w:tblGrid>
      <w:tr w:rsidR="00871E24" w:rsidRPr="00E94B1B" w14:paraId="4AF0E7BE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CCCE9C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61F0546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A16A9" w14:textId="77777777" w:rsidR="00871E24" w:rsidRPr="00E94B1B" w:rsidRDefault="00871E24" w:rsidP="005809BF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871E24" w:rsidRPr="00E94B1B" w14:paraId="119F0924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6F74D4D" w14:textId="77777777" w:rsidR="00871E24" w:rsidRPr="00E94B1B" w:rsidRDefault="00871E24" w:rsidP="005809B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85D3E51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C7DDF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71E24" w:rsidRPr="00E94B1B" w14:paraId="565122E3" w14:textId="77777777" w:rsidTr="00871E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D2E5D68" w14:textId="77777777" w:rsidR="00871E24" w:rsidRPr="00E94B1B" w:rsidRDefault="00871E24" w:rsidP="005809B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C22285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30396" w14:textId="77777777" w:rsidR="00871E24" w:rsidRPr="00E94B1B" w:rsidRDefault="00871E24" w:rsidP="005809B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6A813A3" w14:textId="77777777" w:rsidR="00871E24" w:rsidRDefault="00871E24" w:rsidP="00871E24">
      <w:pPr>
        <w:jc w:val="both"/>
        <w:rPr>
          <w:sz w:val="22"/>
          <w:szCs w:val="22"/>
        </w:rPr>
      </w:pPr>
    </w:p>
    <w:p w14:paraId="47EA621E" w14:textId="766AB4D4" w:rsidR="00E67735" w:rsidRPr="00A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05C2EC99" w14:textId="77777777" w:rsidR="00E67735" w:rsidRPr="00A67735" w:rsidRDefault="00E67735" w:rsidP="00E67735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21FB58F0" w14:textId="77777777" w:rsidR="00E67735" w:rsidRPr="00A67735" w:rsidRDefault="00E67735" w:rsidP="00E6773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28FC13C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1FF4F0AB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C189BE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5CE0BA7" w14:textId="77777777" w:rsidR="00E67735" w:rsidRPr="00A67735" w:rsidRDefault="00E67735" w:rsidP="00E677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A1C009" w14:textId="77777777" w:rsidR="00E67735" w:rsidRPr="00A67735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4510638" w14:textId="77777777" w:rsidR="00E67735" w:rsidRPr="00C34D4B" w:rsidRDefault="00E67735" w:rsidP="00E67735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03684A05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2EC53B8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4F5492A2" w14:textId="77777777" w:rsidR="00E67735" w:rsidRPr="00C34D4B" w:rsidRDefault="00E67735" w:rsidP="00E67735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21F8732F" w14:textId="77777777" w:rsidR="002F286A" w:rsidRDefault="002F286A" w:rsidP="002F286A">
      <w:pPr>
        <w:jc w:val="both"/>
        <w:rPr>
          <w:sz w:val="22"/>
          <w:szCs w:val="22"/>
        </w:rPr>
      </w:pPr>
    </w:p>
    <w:p w14:paraId="536796A2" w14:textId="77777777" w:rsidR="002F286A" w:rsidRPr="00030AA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sz w:val="20"/>
          <w:szCs w:val="20"/>
          <w:lang w:eastAsia="zh-CN"/>
        </w:rPr>
      </w:pP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Oferta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030AAA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030AAA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75F3E1F0" w14:textId="77777777" w:rsidR="002F286A" w:rsidRDefault="002F286A" w:rsidP="002F2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</w:p>
    <w:p w14:paraId="0510D312" w14:textId="0C27DFBB" w:rsidR="00E67735" w:rsidRPr="006966E3" w:rsidRDefault="00E67735" w:rsidP="00E67735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37E787DF" w14:textId="34DA5602" w:rsidR="00FE545C" w:rsidRPr="00C82FE2" w:rsidRDefault="00E67735" w:rsidP="002F286A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sectPr w:rsidR="00FE545C" w:rsidRPr="00C82FE2" w:rsidSect="00E67735">
      <w:footerReference w:type="default" r:id="rId8"/>
      <w:pgSz w:w="11906" w:h="16838"/>
      <w:pgMar w:top="709" w:right="1418" w:bottom="1418" w:left="1418" w:header="56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DB9B6" w14:textId="77777777" w:rsidR="004951C8" w:rsidRDefault="004951C8">
      <w:r>
        <w:separator/>
      </w:r>
    </w:p>
  </w:endnote>
  <w:endnote w:type="continuationSeparator" w:id="0">
    <w:p w14:paraId="68374382" w14:textId="77777777" w:rsidR="004951C8" w:rsidRDefault="00495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B82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44D165" w14:textId="77777777" w:rsidR="004951C8" w:rsidRDefault="004951C8">
      <w:r>
        <w:separator/>
      </w:r>
    </w:p>
  </w:footnote>
  <w:footnote w:type="continuationSeparator" w:id="0">
    <w:p w14:paraId="18F4B8FC" w14:textId="77777777" w:rsidR="004951C8" w:rsidRDefault="004951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47F"/>
    <w:rsid w:val="00012286"/>
    <w:rsid w:val="000139B0"/>
    <w:rsid w:val="00020E16"/>
    <w:rsid w:val="00030AAA"/>
    <w:rsid w:val="00037381"/>
    <w:rsid w:val="00071CCC"/>
    <w:rsid w:val="000A0E1F"/>
    <w:rsid w:val="000B731D"/>
    <w:rsid w:val="000D04A1"/>
    <w:rsid w:val="000D6134"/>
    <w:rsid w:val="000E09C7"/>
    <w:rsid w:val="000E4B66"/>
    <w:rsid w:val="000F6589"/>
    <w:rsid w:val="00104CFB"/>
    <w:rsid w:val="00106636"/>
    <w:rsid w:val="00116EC6"/>
    <w:rsid w:val="001526A2"/>
    <w:rsid w:val="001801DD"/>
    <w:rsid w:val="001D4612"/>
    <w:rsid w:val="00207E98"/>
    <w:rsid w:val="002311F8"/>
    <w:rsid w:val="00271EA3"/>
    <w:rsid w:val="002723B0"/>
    <w:rsid w:val="00286812"/>
    <w:rsid w:val="002E219E"/>
    <w:rsid w:val="002F286A"/>
    <w:rsid w:val="00303D94"/>
    <w:rsid w:val="00315A4A"/>
    <w:rsid w:val="00383A9A"/>
    <w:rsid w:val="003A2EF2"/>
    <w:rsid w:val="003B7804"/>
    <w:rsid w:val="0042439E"/>
    <w:rsid w:val="004951C8"/>
    <w:rsid w:val="004B7300"/>
    <w:rsid w:val="004C6753"/>
    <w:rsid w:val="00501D44"/>
    <w:rsid w:val="00527AF8"/>
    <w:rsid w:val="005468A7"/>
    <w:rsid w:val="00595C87"/>
    <w:rsid w:val="005C6F1B"/>
    <w:rsid w:val="005D2C65"/>
    <w:rsid w:val="005E1DED"/>
    <w:rsid w:val="005E6D94"/>
    <w:rsid w:val="0063384F"/>
    <w:rsid w:val="00643C6F"/>
    <w:rsid w:val="00646202"/>
    <w:rsid w:val="0065290F"/>
    <w:rsid w:val="00653257"/>
    <w:rsid w:val="006815F6"/>
    <w:rsid w:val="00697CD8"/>
    <w:rsid w:val="006D14F5"/>
    <w:rsid w:val="00726A85"/>
    <w:rsid w:val="00771D85"/>
    <w:rsid w:val="007748F0"/>
    <w:rsid w:val="007A4321"/>
    <w:rsid w:val="007E77CB"/>
    <w:rsid w:val="00824E35"/>
    <w:rsid w:val="00833933"/>
    <w:rsid w:val="00853083"/>
    <w:rsid w:val="00871E24"/>
    <w:rsid w:val="008B2F0C"/>
    <w:rsid w:val="008B4928"/>
    <w:rsid w:val="008D2AB8"/>
    <w:rsid w:val="008D5B6C"/>
    <w:rsid w:val="008F1C66"/>
    <w:rsid w:val="008F7266"/>
    <w:rsid w:val="00937192"/>
    <w:rsid w:val="00970FE4"/>
    <w:rsid w:val="00971A87"/>
    <w:rsid w:val="009807FE"/>
    <w:rsid w:val="009942C4"/>
    <w:rsid w:val="009C0E2A"/>
    <w:rsid w:val="009C3979"/>
    <w:rsid w:val="009E4801"/>
    <w:rsid w:val="00A0022B"/>
    <w:rsid w:val="00A346FE"/>
    <w:rsid w:val="00A47B4D"/>
    <w:rsid w:val="00A83018"/>
    <w:rsid w:val="00A8315E"/>
    <w:rsid w:val="00AF53FF"/>
    <w:rsid w:val="00B16A0D"/>
    <w:rsid w:val="00B31CEF"/>
    <w:rsid w:val="00B774DC"/>
    <w:rsid w:val="00BF0106"/>
    <w:rsid w:val="00BF5FDA"/>
    <w:rsid w:val="00C82FE2"/>
    <w:rsid w:val="00C969A6"/>
    <w:rsid w:val="00CA247F"/>
    <w:rsid w:val="00CA5D81"/>
    <w:rsid w:val="00CA7D36"/>
    <w:rsid w:val="00D07572"/>
    <w:rsid w:val="00D24208"/>
    <w:rsid w:val="00D51EDC"/>
    <w:rsid w:val="00D60C38"/>
    <w:rsid w:val="00D66893"/>
    <w:rsid w:val="00D85382"/>
    <w:rsid w:val="00D90ACB"/>
    <w:rsid w:val="00DB7D4F"/>
    <w:rsid w:val="00DC1500"/>
    <w:rsid w:val="00E44371"/>
    <w:rsid w:val="00E67735"/>
    <w:rsid w:val="00E949B0"/>
    <w:rsid w:val="00E97A60"/>
    <w:rsid w:val="00F00591"/>
    <w:rsid w:val="00F51688"/>
    <w:rsid w:val="00F53146"/>
    <w:rsid w:val="00F708E1"/>
    <w:rsid w:val="00F91018"/>
    <w:rsid w:val="00F9640C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B8C5AAA"/>
  <w15:chartTrackingRefBased/>
  <w15:docId w15:val="{8B6C1B28-BE30-4E44-B0BF-184A23ED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0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D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D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2F286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F28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28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773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E21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9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21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21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FF72A-2D25-4AFD-9A19-E5ED5D9EE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558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2024-06-11T11:32:00Z</cp:lastPrinted>
  <dcterms:created xsi:type="dcterms:W3CDTF">2024-06-11T11:32:00Z</dcterms:created>
  <dcterms:modified xsi:type="dcterms:W3CDTF">2024-06-11T11:32:00Z</dcterms:modified>
</cp:coreProperties>
</file>