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A2CD8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2F72938" w14:textId="77777777" w:rsidR="00170531" w:rsidRPr="00FA6DAD" w:rsidRDefault="00170531" w:rsidP="00170531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  <w:r w:rsidRPr="00FA6DAD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EF51F82" w14:textId="77777777" w:rsidR="00170531" w:rsidRPr="00FA6DAD" w:rsidRDefault="00170531" w:rsidP="00170531">
      <w:pPr>
        <w:suppressAutoHyphens/>
        <w:spacing w:before="48" w:line="240" w:lineRule="atLeast"/>
        <w:jc w:val="center"/>
        <w:rPr>
          <w:rFonts w:ascii="Verdana" w:hAnsi="Verdana"/>
          <w:b/>
          <w:color w:val="00000A"/>
          <w:sz w:val="18"/>
          <w:szCs w:val="18"/>
          <w:lang w:val="pl-PL"/>
        </w:rPr>
      </w:pPr>
    </w:p>
    <w:p w14:paraId="1CC6BA16" w14:textId="77777777" w:rsidR="00170531" w:rsidRPr="00FA6DAD" w:rsidRDefault="00170531" w:rsidP="00170531">
      <w:pPr>
        <w:suppressAutoHyphens/>
        <w:spacing w:before="48"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/>
          <w:color w:val="00000A"/>
          <w:sz w:val="18"/>
          <w:szCs w:val="18"/>
          <w:lang w:val="pl-PL"/>
        </w:rPr>
        <w:t>WZÓR UMOWY</w:t>
      </w:r>
    </w:p>
    <w:p w14:paraId="0EDD9B36" w14:textId="77777777" w:rsidR="00170531" w:rsidRPr="00FA6DAD" w:rsidRDefault="00170531" w:rsidP="00170531">
      <w:pPr>
        <w:suppressAutoHyphens/>
        <w:spacing w:before="48"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/>
          <w:color w:val="00000A"/>
          <w:sz w:val="18"/>
          <w:szCs w:val="18"/>
          <w:lang w:val="pl-PL"/>
        </w:rPr>
        <w:t xml:space="preserve">Ostateczna treść umowy może ulec zmianie w zakresie nie zmieniającym postanowień wzoru umowy i SWZ. </w:t>
      </w:r>
    </w:p>
    <w:p w14:paraId="66982974" w14:textId="77777777" w:rsidR="00170531" w:rsidRPr="00FA6DAD" w:rsidRDefault="00170531" w:rsidP="00170531">
      <w:pPr>
        <w:spacing w:before="48" w:line="240" w:lineRule="atLeast"/>
        <w:rPr>
          <w:rFonts w:ascii="Verdana" w:hAnsi="Verdana"/>
          <w:b/>
          <w:sz w:val="18"/>
          <w:szCs w:val="18"/>
          <w:lang w:val="pl-PL"/>
        </w:rPr>
      </w:pPr>
    </w:p>
    <w:p w14:paraId="767B21E0" w14:textId="73CDCB0F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Zawarta w Krakowie w wyniku przeprowadzonego postępowania o zamówienie publiczne w trybie </w:t>
      </w:r>
      <w:r w:rsidR="00563157"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t>przetargu nieograniczonego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pomiędzy:</w:t>
      </w:r>
    </w:p>
    <w:p w14:paraId="6CCF8D4D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/>
          <w:color w:val="00000A"/>
          <w:sz w:val="18"/>
          <w:szCs w:val="18"/>
          <w:lang w:val="pl-PL"/>
        </w:rPr>
        <w:t>Akademią Górniczo-Hutniczą im. Stanisława Staszica w Krakowie al. Mickiewicza 30, 30-059 Kraków</w:t>
      </w:r>
    </w:p>
    <w:p w14:paraId="716CB7C8" w14:textId="5E05699C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Wydział/inna jednostka .........................................................................................................</w:t>
      </w:r>
    </w:p>
    <w:p w14:paraId="72D37AC0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reprezentowaną przez:</w:t>
      </w:r>
    </w:p>
    <w:p w14:paraId="361904C6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1. Dziekana Wydziału /Kierownika Jednostki/............................................................................</w:t>
      </w:r>
    </w:p>
    <w:p w14:paraId="32DC7B50" w14:textId="283F1DCE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zwaną dalej </w:t>
      </w:r>
      <w:r w:rsidR="00F324DC" w:rsidRPr="00FA6DAD">
        <w:rPr>
          <w:rFonts w:ascii="Verdana" w:hAnsi="Verdana"/>
          <w:color w:val="00000A"/>
          <w:sz w:val="18"/>
          <w:szCs w:val="18"/>
          <w:lang w:val="pl-PL"/>
        </w:rPr>
        <w:t>ZAMAWIAJĄCYM</w:t>
      </w:r>
    </w:p>
    <w:p w14:paraId="4F73897F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a </w:t>
      </w:r>
    </w:p>
    <w:p w14:paraId="1E6EBA62" w14:textId="10B16309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.........................................................................................................................................</w:t>
      </w:r>
    </w:p>
    <w:p w14:paraId="18F11500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i/>
          <w:color w:val="00000A"/>
          <w:sz w:val="18"/>
          <w:szCs w:val="18"/>
          <w:lang w:val="pl-PL"/>
        </w:rPr>
        <w:t xml:space="preserve">(nazwa i siedziba przedsiębiorcy oraz jego adres). </w:t>
      </w:r>
    </w:p>
    <w:p w14:paraId="73BF5AD8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reprezentowanym przez:</w:t>
      </w:r>
    </w:p>
    <w:p w14:paraId="0F0CF301" w14:textId="00311030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1........................................................................................................................................</w:t>
      </w:r>
    </w:p>
    <w:p w14:paraId="7ED31B71" w14:textId="61227CA5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zwanym dalej </w:t>
      </w:r>
      <w:r w:rsidR="00F324DC" w:rsidRPr="00FA6DAD">
        <w:rPr>
          <w:rFonts w:ascii="Verdana" w:hAnsi="Verdana"/>
          <w:color w:val="00000A"/>
          <w:sz w:val="18"/>
          <w:szCs w:val="18"/>
          <w:lang w:val="pl-PL"/>
        </w:rPr>
        <w:t>WYKONAWCĄ</w:t>
      </w:r>
    </w:p>
    <w:p w14:paraId="03D0B318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</w:p>
    <w:p w14:paraId="787348B4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§ 1</w:t>
      </w:r>
    </w:p>
    <w:p w14:paraId="79B908F0" w14:textId="4BCA20A0" w:rsidR="00170531" w:rsidRPr="00FA6DAD" w:rsidRDefault="00170531" w:rsidP="00170531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Przedmiotem niniejszej umowy jest</w:t>
      </w:r>
      <w:r w:rsidR="00D624FF" w:rsidRPr="00FA6DAD">
        <w:rPr>
          <w:rFonts w:ascii="Verdana" w:hAnsi="Verdana"/>
          <w:color w:val="00000A"/>
          <w:sz w:val="18"/>
          <w:szCs w:val="18"/>
          <w:lang w:val="pl-PL"/>
        </w:rPr>
        <w:t>: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</w:t>
      </w:r>
      <w:r w:rsidR="005F6548"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t xml:space="preserve">dostawa i montaż wyposażenia meblowego dla </w:t>
      </w:r>
      <w:proofErr w:type="spellStart"/>
      <w:r w:rsidR="005F6548"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t>WGGiIŚ</w:t>
      </w:r>
      <w:proofErr w:type="spellEnd"/>
      <w:r w:rsidR="005F6548"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t xml:space="preserve"> - DE-dzp.272-289/24.</w:t>
      </w:r>
    </w:p>
    <w:p w14:paraId="4A98E097" w14:textId="77777777" w:rsidR="00170531" w:rsidRPr="00FA6DAD" w:rsidRDefault="00170531" w:rsidP="00170531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Szczegółowa specyfikacja mebli jest określona w .................... (</w:t>
      </w:r>
      <w:r w:rsidRPr="00FA6DAD">
        <w:rPr>
          <w:rFonts w:ascii="Verdana" w:hAnsi="Verdana"/>
          <w:i/>
          <w:color w:val="00000A"/>
          <w:sz w:val="18"/>
          <w:szCs w:val="18"/>
          <w:lang w:val="pl-PL"/>
        </w:rPr>
        <w:t>załącznik: nr 1, ofercie Sprzedawcy nr............., specyfikacji warunków zamówienia),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który stanowi integralną część niniejszej umowy.</w:t>
      </w:r>
    </w:p>
    <w:p w14:paraId="65ECCF01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2</w:t>
      </w:r>
    </w:p>
    <w:p w14:paraId="48CE4483" w14:textId="5E94BE6F" w:rsidR="00170531" w:rsidRPr="00FA6DAD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Wykonawca zobowiązuje się dostarczyć, wnieść i zamontować meble, o których mowa w § 1 w terminie  ….. dni od podpisania umowy do siedziby Zamawiającego tj. </w:t>
      </w:r>
      <w:r w:rsidR="00FB1F5B" w:rsidRPr="00FA6DAD">
        <w:rPr>
          <w:rFonts w:ascii="Verdana" w:hAnsi="Verdana"/>
          <w:color w:val="00000A"/>
          <w:sz w:val="18"/>
          <w:szCs w:val="18"/>
          <w:lang w:val="pl-PL"/>
        </w:rPr>
        <w:t>……………………………</w:t>
      </w:r>
      <w:r w:rsidRPr="00FA6DAD">
        <w:rPr>
          <w:rFonts w:ascii="Verdana" w:hAnsi="Verdana"/>
          <w:sz w:val="18"/>
          <w:szCs w:val="18"/>
          <w:lang w:val="pl-PL"/>
        </w:rPr>
        <w:t>.</w:t>
      </w:r>
    </w:p>
    <w:p w14:paraId="1F2A945C" w14:textId="0F7E7614" w:rsidR="00664C46" w:rsidRPr="00FA6DAD" w:rsidRDefault="00664C46" w:rsidP="007750F7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spacing w:val="-3"/>
          <w:sz w:val="18"/>
          <w:szCs w:val="18"/>
          <w:lang w:val="pl-PL"/>
        </w:rPr>
        <w:t>Wykonawca przed rozpoczęciem realizacji zamówienia,</w:t>
      </w:r>
      <w:r w:rsidRPr="00FA6DAD">
        <w:rPr>
          <w:rFonts w:ascii="Verdana" w:hAnsi="Verdana"/>
          <w:b/>
          <w:bCs/>
          <w:spacing w:val="-3"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spacing w:val="-3"/>
          <w:sz w:val="18"/>
          <w:szCs w:val="18"/>
          <w:lang w:val="pl-PL"/>
        </w:rPr>
        <w:t xml:space="preserve">przedstawi Zamawiającemu </w:t>
      </w:r>
      <w:r w:rsidRPr="00FA6DAD">
        <w:rPr>
          <w:rFonts w:ascii="Verdana" w:hAnsi="Verdana"/>
          <w:sz w:val="18"/>
          <w:szCs w:val="18"/>
          <w:lang w:val="pl-PL"/>
        </w:rPr>
        <w:t>fabrycznego próbnika metali na nóżki i stelaż oraz plastikowych wybarwień kubełka krzesła</w:t>
      </w:r>
      <w:r w:rsidRPr="00FA6DAD">
        <w:rPr>
          <w:rFonts w:ascii="Verdana" w:hAnsi="Verdana"/>
          <w:spacing w:val="-3"/>
          <w:sz w:val="18"/>
          <w:szCs w:val="18"/>
          <w:lang w:val="pl-PL"/>
        </w:rPr>
        <w:t xml:space="preserve"> do akceptacji </w:t>
      </w:r>
      <w:r w:rsidRPr="00FA6DAD">
        <w:rPr>
          <w:rFonts w:ascii="Verdana" w:hAnsi="Verdana"/>
          <w:sz w:val="18"/>
          <w:szCs w:val="18"/>
          <w:lang w:val="pl-PL"/>
        </w:rPr>
        <w:t>w terminie nie później niż w ciągu</w:t>
      </w:r>
      <w:r w:rsidRPr="00FA6DAD">
        <w:rPr>
          <w:rFonts w:ascii="Verdana" w:hAnsi="Verdana"/>
          <w:b/>
          <w:bCs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sz w:val="18"/>
          <w:szCs w:val="18"/>
          <w:lang w:val="pl-PL"/>
        </w:rPr>
        <w:t>7 dni roboczych od zawarcia umowy</w:t>
      </w:r>
      <w:r w:rsidR="00373D3C" w:rsidRPr="00FA6DAD">
        <w:rPr>
          <w:rFonts w:ascii="Verdana" w:hAnsi="Verdana"/>
          <w:sz w:val="18"/>
          <w:szCs w:val="18"/>
          <w:lang w:val="pl-PL"/>
        </w:rPr>
        <w:t>.</w:t>
      </w:r>
    </w:p>
    <w:p w14:paraId="74DDB171" w14:textId="448AC22E" w:rsidR="00170531" w:rsidRPr="00FA6DAD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Termin wykonania umowy uznaje się za dotrzymany, jeżeli przed jego upływem Wykonawca dostarczy przedmiot umowy do miejsca wskazanego w ust. 1 niniejszego paragrafu w stanie zupełnym oraz zamontuje </w:t>
      </w:r>
      <w:r w:rsidR="005F6548" w:rsidRPr="00FA6DAD">
        <w:rPr>
          <w:rFonts w:ascii="Verdana" w:hAnsi="Verdana"/>
          <w:color w:val="00000A"/>
          <w:sz w:val="18"/>
          <w:szCs w:val="18"/>
          <w:lang w:val="pl-PL"/>
        </w:rPr>
        <w:t>je.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</w:t>
      </w:r>
    </w:p>
    <w:p w14:paraId="77ED3A74" w14:textId="6CA4808A" w:rsidR="00170531" w:rsidRPr="00FA6DAD" w:rsidRDefault="00170531" w:rsidP="00170531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Przedmiot umowy może być dostarczony</w:t>
      </w:r>
      <w:r w:rsidR="00273925" w:rsidRPr="00FA6DAD">
        <w:rPr>
          <w:rFonts w:ascii="Verdana" w:hAnsi="Verdana"/>
          <w:color w:val="00000A"/>
          <w:sz w:val="18"/>
          <w:szCs w:val="18"/>
          <w:lang w:val="pl-PL"/>
        </w:rPr>
        <w:t xml:space="preserve"> i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zmontowany</w:t>
      </w:r>
      <w:r w:rsidR="00833F27" w:rsidRPr="00FA6DAD">
        <w:rPr>
          <w:rFonts w:ascii="Verdana" w:hAnsi="Verdana"/>
          <w:color w:val="00000A"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w miejscu odbioru wskazanym w ust. 1 niniejszego paragrafu wyłącznie w dni robocze Zamawiającego w godzinach od 8:00 do 15:00, po wcześniejszym uzgodnieniu terminu z Zamawiającym. </w:t>
      </w:r>
    </w:p>
    <w:p w14:paraId="62E85E76" w14:textId="77777777" w:rsidR="00170531" w:rsidRPr="00FA6DAD" w:rsidRDefault="00170531" w:rsidP="00170531">
      <w:pPr>
        <w:tabs>
          <w:tab w:val="left" w:pos="284"/>
        </w:tabs>
        <w:suppressAutoHyphens/>
        <w:spacing w:line="240" w:lineRule="atLeast"/>
        <w:ind w:left="426"/>
        <w:jc w:val="both"/>
        <w:rPr>
          <w:rFonts w:ascii="Verdana" w:hAnsi="Verdana"/>
          <w:color w:val="00000A"/>
          <w:sz w:val="18"/>
          <w:szCs w:val="18"/>
          <w:lang w:val="pl-PL"/>
        </w:rPr>
      </w:pPr>
    </w:p>
    <w:p w14:paraId="077CCB7C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3</w:t>
      </w:r>
    </w:p>
    <w:p w14:paraId="5996F5C3" w14:textId="77777777" w:rsidR="00170531" w:rsidRPr="00FA6DAD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Wykonawca oświadcza, że posiada odpowiednią wiedzę, doświadczenie i dysponuje odpowiednimi środkami do wykonania przedmiotu umowy.</w:t>
      </w:r>
    </w:p>
    <w:p w14:paraId="0F5F3001" w14:textId="343E2AB1" w:rsidR="00170531" w:rsidRPr="00FA6DAD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Wykonawca zobowiązuje się do wykonania przedmiotu umowy z zachowaniem wysokiej jakości użytych materiałów i wykonywanych prac oraz dotrzymania umówionych terminów, przy zachowaniu należytej staranności, uwzględniając zawodowy  charakter   prowadzonej   przez  niego   działalności, przy  czym przez „wysoką jakość użytych materiałów” rozumieć należy</w:t>
      </w:r>
      <w:r w:rsidR="003C09BC" w:rsidRPr="00FA6DAD">
        <w:rPr>
          <w:rFonts w:ascii="Verdana" w:hAnsi="Verdana"/>
          <w:color w:val="00000A"/>
          <w:sz w:val="18"/>
          <w:szCs w:val="18"/>
          <w:lang w:val="pl-PL" w:eastAsia="en-US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elementy składające się na przedmiot umowy zapewniające osiągnięcie co najmniej wymaganych parametrów, funkcjonalności i zakresów wynikających z opisu przedmiotu zamówienia zawartym w SWZ i jej załącznikach.</w:t>
      </w:r>
    </w:p>
    <w:p w14:paraId="51C15AFF" w14:textId="77777777" w:rsidR="00170531" w:rsidRPr="00FA6DAD" w:rsidRDefault="00170531" w:rsidP="00170531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0EB0A4EE" w14:textId="77777777" w:rsidR="003C09BC" w:rsidRPr="00FA6DAD" w:rsidRDefault="003C09BC" w:rsidP="003C09BC">
      <w:pPr>
        <w:widowControl w:val="0"/>
        <w:tabs>
          <w:tab w:val="left" w:pos="426"/>
        </w:tabs>
        <w:suppressAutoHyphens/>
        <w:ind w:right="116"/>
        <w:jc w:val="both"/>
        <w:rPr>
          <w:rFonts w:ascii="Verdana" w:hAnsi="Verdana"/>
          <w:color w:val="00000A"/>
          <w:sz w:val="18"/>
          <w:szCs w:val="18"/>
          <w:lang w:val="pl-PL"/>
        </w:rPr>
      </w:pPr>
    </w:p>
    <w:p w14:paraId="75DFA6AB" w14:textId="77777777" w:rsidR="003C09BC" w:rsidRPr="00FA6DAD" w:rsidRDefault="003C09BC" w:rsidP="003C09BC">
      <w:pPr>
        <w:widowControl w:val="0"/>
        <w:tabs>
          <w:tab w:val="left" w:pos="426"/>
        </w:tabs>
        <w:suppressAutoHyphens/>
        <w:ind w:right="116"/>
        <w:jc w:val="both"/>
        <w:rPr>
          <w:rFonts w:ascii="Verdana" w:hAnsi="Verdana"/>
          <w:color w:val="00000A"/>
          <w:sz w:val="18"/>
          <w:szCs w:val="18"/>
          <w:lang w:val="pl-PL"/>
        </w:rPr>
      </w:pPr>
    </w:p>
    <w:p w14:paraId="01CCD12A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lastRenderedPageBreak/>
        <w:t>§ 4</w:t>
      </w:r>
    </w:p>
    <w:p w14:paraId="2980FAA5" w14:textId="00486772" w:rsidR="00170531" w:rsidRPr="00FA6DAD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Strony ustalają cenę netto za przedmiot umowy szczegółowo określony w § 1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br/>
        <w:t xml:space="preserve">na  kwotę ........................... </w:t>
      </w:r>
      <w:r w:rsidRPr="00FA6DAD">
        <w:rPr>
          <w:rFonts w:ascii="Verdana" w:hAnsi="Verdana"/>
          <w:i/>
          <w:color w:val="00000A"/>
          <w:sz w:val="18"/>
          <w:szCs w:val="18"/>
        </w:rPr>
        <w:t>(słownie.............................................................................).</w:t>
      </w:r>
    </w:p>
    <w:p w14:paraId="541C633C" w14:textId="77777777" w:rsidR="00170531" w:rsidRPr="00FA6DAD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Do powyższej kwoty Wykonawca doliczy podatek VAT w wysokości ................................ </w:t>
      </w:r>
      <w:r w:rsidRPr="00FA6DAD">
        <w:rPr>
          <w:rFonts w:ascii="Verdana" w:hAnsi="Verdana"/>
          <w:i/>
          <w:color w:val="00000A"/>
          <w:sz w:val="18"/>
          <w:szCs w:val="18"/>
        </w:rPr>
        <w:t>(</w:t>
      </w:r>
      <w:proofErr w:type="spellStart"/>
      <w:r w:rsidRPr="00FA6DAD">
        <w:rPr>
          <w:rFonts w:ascii="Verdana" w:hAnsi="Verdana"/>
          <w:i/>
          <w:color w:val="00000A"/>
          <w:sz w:val="18"/>
          <w:szCs w:val="18"/>
        </w:rPr>
        <w:t>słownie</w:t>
      </w:r>
      <w:proofErr w:type="spellEnd"/>
      <w:r w:rsidRPr="00FA6DAD">
        <w:rPr>
          <w:rFonts w:ascii="Verdana" w:hAnsi="Verdana"/>
          <w:i/>
          <w:color w:val="00000A"/>
          <w:sz w:val="18"/>
          <w:szCs w:val="18"/>
        </w:rPr>
        <w:t>: ...................................................................................).</w:t>
      </w:r>
    </w:p>
    <w:p w14:paraId="6017D6BA" w14:textId="77777777" w:rsidR="00170531" w:rsidRPr="00FA6DAD" w:rsidRDefault="00170531" w:rsidP="00170531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Cena brutto za przedmiot umowy szczegółowo określony w § 1 wynosi …………… </w:t>
      </w:r>
      <w:r w:rsidRPr="00FA6DAD">
        <w:rPr>
          <w:rFonts w:ascii="Verdana" w:hAnsi="Verdana"/>
          <w:color w:val="00000A"/>
          <w:sz w:val="18"/>
          <w:szCs w:val="18"/>
        </w:rPr>
        <w:t>(</w:t>
      </w:r>
      <w:proofErr w:type="spellStart"/>
      <w:r w:rsidRPr="00FA6DAD">
        <w:rPr>
          <w:rFonts w:ascii="Verdana" w:hAnsi="Verdana"/>
          <w:i/>
          <w:color w:val="00000A"/>
          <w:sz w:val="18"/>
          <w:szCs w:val="18"/>
        </w:rPr>
        <w:t>słownie</w:t>
      </w:r>
      <w:proofErr w:type="spellEnd"/>
      <w:r w:rsidRPr="00FA6DAD">
        <w:rPr>
          <w:rFonts w:ascii="Verdana" w:hAnsi="Verdana"/>
          <w:i/>
          <w:color w:val="00000A"/>
          <w:sz w:val="18"/>
          <w:szCs w:val="18"/>
        </w:rPr>
        <w:t>:………………………….).</w:t>
      </w:r>
    </w:p>
    <w:p w14:paraId="05EFF1CC" w14:textId="2A898109" w:rsidR="004160BB" w:rsidRPr="00FA6DAD" w:rsidRDefault="00170531" w:rsidP="003C09BC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Cena obejmuje całkowitą należność jaką Zamawiający zobowiązany jest zapłacić za </w:t>
      </w:r>
      <w:r w:rsidR="00435E21" w:rsidRPr="00FA6DAD">
        <w:rPr>
          <w:rFonts w:ascii="Verdana" w:hAnsi="Verdana"/>
          <w:color w:val="00000A"/>
          <w:sz w:val="18"/>
          <w:szCs w:val="18"/>
          <w:lang w:val="pl-PL"/>
        </w:rPr>
        <w:t>przedmiot zamówienia</w:t>
      </w:r>
      <w:r w:rsidR="00CD52D1" w:rsidRPr="00FA6DAD">
        <w:rPr>
          <w:rFonts w:ascii="Verdana" w:hAnsi="Verdana"/>
          <w:color w:val="00000A"/>
          <w:sz w:val="18"/>
          <w:szCs w:val="18"/>
          <w:lang w:val="pl-PL"/>
        </w:rPr>
        <w:t xml:space="preserve"> i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</w:t>
      </w:r>
      <w:r w:rsidR="00CD52D1" w:rsidRPr="00FA6DAD">
        <w:rPr>
          <w:rFonts w:ascii="Verdana" w:hAnsi="Verdana"/>
          <w:color w:val="00000A"/>
          <w:sz w:val="18"/>
          <w:szCs w:val="18"/>
          <w:lang w:val="pl-PL"/>
        </w:rPr>
        <w:t>jego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dostarczenie do miejsca przeznaczenia oraz zamontowanie</w:t>
      </w:r>
      <w:r w:rsidR="005F6548" w:rsidRPr="00FA6DAD">
        <w:rPr>
          <w:rFonts w:ascii="Verdana" w:hAnsi="Verdana"/>
          <w:color w:val="00000A"/>
          <w:sz w:val="18"/>
          <w:szCs w:val="18"/>
          <w:lang w:val="pl-PL"/>
        </w:rPr>
        <w:t xml:space="preserve">.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3C65CE0C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5</w:t>
      </w:r>
    </w:p>
    <w:p w14:paraId="289E72AF" w14:textId="77777777" w:rsidR="00170531" w:rsidRPr="00FA6DAD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14:paraId="61A2729F" w14:textId="77777777" w:rsidR="00170531" w:rsidRPr="00FA6DAD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shd w:val="clear" w:color="auto" w:fill="FFFFFF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0142FCE" w14:textId="77777777" w:rsidR="00170531" w:rsidRPr="00FA6DAD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14:paraId="117AB6D9" w14:textId="77777777" w:rsidR="00170531" w:rsidRPr="00FA6DAD" w:rsidRDefault="00170531" w:rsidP="00170531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Wykonawca nie może dokonywać cesji wierzytelności wynikających z niniejszej umowy.</w:t>
      </w:r>
    </w:p>
    <w:p w14:paraId="2BC56179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</w:p>
    <w:p w14:paraId="4E39331A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6</w:t>
      </w:r>
    </w:p>
    <w:p w14:paraId="036A459D" w14:textId="77777777" w:rsidR="00170531" w:rsidRPr="00FA6DAD" w:rsidRDefault="00170531" w:rsidP="00170531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23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1EFD515C" w14:textId="77777777" w:rsidR="00170531" w:rsidRPr="00FA6DAD" w:rsidRDefault="00170531" w:rsidP="00170531">
      <w:pPr>
        <w:widowControl w:val="0"/>
        <w:tabs>
          <w:tab w:val="left" w:pos="426"/>
        </w:tabs>
        <w:suppressAutoHyphens/>
        <w:ind w:left="426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a.      Ze strony Zamawiającego: ....................... – tel. ..........., e-mail: ........................;</w:t>
      </w:r>
    </w:p>
    <w:p w14:paraId="7726E82C" w14:textId="77777777" w:rsidR="00170531" w:rsidRPr="00FA6DAD" w:rsidRDefault="00170531" w:rsidP="00170531">
      <w:pPr>
        <w:widowControl w:val="0"/>
        <w:tabs>
          <w:tab w:val="left" w:pos="426"/>
        </w:tabs>
        <w:suppressAutoHyphens/>
        <w:ind w:left="426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b.      Ze strony Wykonawcy - ........................... – tel. ..........., e-mail: .........................</w:t>
      </w:r>
    </w:p>
    <w:p w14:paraId="173A0E38" w14:textId="10704EFB" w:rsidR="004160BB" w:rsidRPr="00FA6DAD" w:rsidRDefault="00170531" w:rsidP="004160BB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18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Strony zgodnie postanawiają, iż osoby wskazane powyżej nie są uprawnione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br/>
        <w:t>do podejmowania decyzji w zakresie zmiany zasad wykonywania umowy, a także zaciągania nowych zobowiązań lub zmiany umowy.</w:t>
      </w:r>
    </w:p>
    <w:p w14:paraId="36577D0D" w14:textId="77777777" w:rsidR="00170531" w:rsidRPr="00FA6DAD" w:rsidRDefault="00170531" w:rsidP="00170531">
      <w:pPr>
        <w:widowControl w:val="0"/>
        <w:suppressAutoHyphens/>
        <w:spacing w:before="69" w:line="274" w:lineRule="exact"/>
        <w:ind w:left="1"/>
        <w:jc w:val="center"/>
        <w:outlineLvl w:val="0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§ 7</w:t>
      </w:r>
    </w:p>
    <w:p w14:paraId="5565284C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Zamawiający przystąpi do czynności odbioru mebli  po pisemnym powiadomieniu go przez Wykonawcę o gotowości do odbioru na co najmniej trzy (3) dni robocze przed planowanym terminem dostawy.</w:t>
      </w:r>
    </w:p>
    <w:p w14:paraId="24C7DDE1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14:paraId="2297B44B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14:paraId="30EC5386" w14:textId="77777777" w:rsidR="00170531" w:rsidRPr="00FA6DAD" w:rsidRDefault="00170531" w:rsidP="00170531">
      <w:p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- karty gwarancyjne Wyposażenia obejmującą wszystkie elementy objęte przedmiotem umowy, instrukcje obsługi i eksploatacji (o ile dotyczy);</w:t>
      </w:r>
    </w:p>
    <w:p w14:paraId="754D10F2" w14:textId="77777777" w:rsidR="00170531" w:rsidRPr="00FA6DAD" w:rsidRDefault="00170531" w:rsidP="00170531">
      <w:p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- certyfikaty, atesty lub sprawozdania z badań, deklaracje zgodności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br/>
        <w:t>z wymaganymi normami (o ile dotyczy).</w:t>
      </w:r>
    </w:p>
    <w:p w14:paraId="289008E1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Odbiór przedmiotu umowy nie wyłącza roszczeń Zamawiającego z tytułu niewykonania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br/>
        <w:t>lub nienależytego wykonania umowy, w szczególności w przypadku wykrycia wad przedmiotu umowy przez Zamawiającego po dokonaniu odbioru.</w:t>
      </w:r>
    </w:p>
    <w:p w14:paraId="38B1680B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08F152B4" w14:textId="77777777" w:rsidR="00170531" w:rsidRPr="00FA6DAD" w:rsidRDefault="00170531" w:rsidP="00170531">
      <w:pPr>
        <w:numPr>
          <w:ilvl w:val="0"/>
          <w:numId w:val="13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lastRenderedPageBreak/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2CFE7BAA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8</w:t>
      </w:r>
    </w:p>
    <w:p w14:paraId="39DAEC0B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14:paraId="1E9E402F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Wykonawca udziela Zamawiającemu gwarancji, że dostarczony przedmiot zamówienia jest fabrycznie nowy i wolny od wad fizycznych i wad prawnych.</w:t>
      </w:r>
    </w:p>
    <w:p w14:paraId="38110AEA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00DC838F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26AFC28B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 xml:space="preserve">Wykonawca zapewni wykonanie napraw w okresie gwarancyjnym w siedzibie Zamawiającego bądź przewóz do serwisu na własny koszt.  </w:t>
      </w:r>
    </w:p>
    <w:p w14:paraId="3FC70DD0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5269B632" w14:textId="5616E60D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Czas reakcji na zgłoszoną przez Zamawiającego wadę, tj. przystąpienie do niezwłocznego usunięcia wady przez stawiennictwo serwisanta w miejscu wskazanym przez Zamawiającego, powinno nastąpić w terminie nie dłuższym niż </w:t>
      </w:r>
      <w:r w:rsidR="00D63C4C" w:rsidRPr="00FA6DAD">
        <w:rPr>
          <w:rFonts w:ascii="Verdana" w:hAnsi="Verdana"/>
          <w:color w:val="00000A"/>
          <w:sz w:val="18"/>
          <w:szCs w:val="18"/>
          <w:lang w:val="pl-PL"/>
        </w:rPr>
        <w:t>1</w:t>
      </w:r>
      <w:r w:rsidR="004C4B3E" w:rsidRPr="00FA6DAD">
        <w:rPr>
          <w:rFonts w:ascii="Verdana" w:hAnsi="Verdana"/>
          <w:color w:val="00000A"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d</w:t>
      </w:r>
      <w:r w:rsidR="00D63C4C" w:rsidRPr="00FA6DAD">
        <w:rPr>
          <w:rFonts w:ascii="Verdana" w:hAnsi="Verdana"/>
          <w:color w:val="00000A"/>
          <w:sz w:val="18"/>
          <w:szCs w:val="18"/>
          <w:lang w:val="pl-PL"/>
        </w:rPr>
        <w:t>zień roboczy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od zgłoszenia wady, z wyłączeniem dni ustawowo wolnych od pracy.</w:t>
      </w:r>
    </w:p>
    <w:p w14:paraId="3C7F8537" w14:textId="40067B1F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Naprawa gwarancyjna powinna zostać wykonana w terminie nie dłuższym niż </w:t>
      </w:r>
      <w:r w:rsidR="002D31D6" w:rsidRPr="00FA6DAD">
        <w:rPr>
          <w:rFonts w:ascii="Verdana" w:hAnsi="Verdana"/>
          <w:color w:val="00000A"/>
          <w:sz w:val="18"/>
          <w:szCs w:val="18"/>
          <w:lang w:val="pl-PL"/>
        </w:rPr>
        <w:t>5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dni roboczych</w:t>
      </w:r>
      <w:r w:rsidR="003E676D" w:rsidRPr="00FA6DAD">
        <w:rPr>
          <w:rFonts w:ascii="Verdana" w:hAnsi="Verdana"/>
          <w:color w:val="00000A"/>
          <w:sz w:val="18"/>
          <w:szCs w:val="18"/>
          <w:lang w:val="pl-PL"/>
        </w:rPr>
        <w:t xml:space="preserve"> (21 dni roboczych w przypadku </w:t>
      </w:r>
      <w:r w:rsidR="007E3FE9" w:rsidRPr="00FA6DAD">
        <w:rPr>
          <w:rFonts w:ascii="Verdana" w:hAnsi="Verdana"/>
          <w:color w:val="00000A"/>
          <w:sz w:val="18"/>
          <w:szCs w:val="18"/>
          <w:lang w:val="pl-PL"/>
        </w:rPr>
        <w:t>konieczności zamówienia części w  producenta)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(od poniedziałku do piątku, z wyłączeniem dni ustawowo wolnych od pracy) licząc od dnia zgłoszenia do serwisu. </w:t>
      </w:r>
    </w:p>
    <w:p w14:paraId="03265BC9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14:paraId="719BE876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0531EACA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Okres gwarancji na meble zostanie automatycznie wydłużony o czas, który minie od momentu zgłoszenia usterki do uruchomienia sprzętu po wykonaniu naprawy.</w:t>
      </w:r>
    </w:p>
    <w:p w14:paraId="6708EB6C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5C3C763C" w14:textId="77777777" w:rsidR="00170531" w:rsidRPr="00FA6DAD" w:rsidRDefault="00170531" w:rsidP="00170531">
      <w:pPr>
        <w:numPr>
          <w:ilvl w:val="0"/>
          <w:numId w:val="14"/>
        </w:numPr>
        <w:suppressAutoHyphens/>
        <w:ind w:left="284"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Wykonawca zobowiązuje się do wymiany wadliwego urządzenia (zespołu) na wolny od wad po bezskutecznych dwóch naprawach gwarancyjnych.</w:t>
      </w:r>
    </w:p>
    <w:p w14:paraId="49417820" w14:textId="4588CC59" w:rsidR="00170531" w:rsidRPr="00FA6DAD" w:rsidRDefault="00170531" w:rsidP="004160BB">
      <w:pPr>
        <w:numPr>
          <w:ilvl w:val="0"/>
          <w:numId w:val="14"/>
        </w:numPr>
        <w:suppressAutoHyphens/>
        <w:ind w:left="284"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6FAA524B" w14:textId="77777777" w:rsidR="00170531" w:rsidRPr="00FA6DAD" w:rsidRDefault="00170531" w:rsidP="00170531">
      <w:pPr>
        <w:widowControl w:val="0"/>
        <w:suppressAutoHyphens/>
        <w:spacing w:before="1" w:line="274" w:lineRule="exact"/>
        <w:ind w:left="1"/>
        <w:jc w:val="center"/>
        <w:outlineLvl w:val="0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§ 9</w:t>
      </w:r>
    </w:p>
    <w:p w14:paraId="7423EBF2" w14:textId="77777777" w:rsidR="00170531" w:rsidRPr="00FA6DAD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Strony ustanawiają odpowiedzialność za niewykonanie lub nienależyte wykonanie umowy w formie kar umownych.</w:t>
      </w:r>
    </w:p>
    <w:p w14:paraId="211FA7EA" w14:textId="77777777" w:rsidR="00170531" w:rsidRPr="00FA6DAD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Wykonawca zapłaci Zamawiającemu kary umowne:</w:t>
      </w:r>
    </w:p>
    <w:p w14:paraId="56797F5E" w14:textId="77777777" w:rsidR="00170531" w:rsidRPr="00FA6DAD" w:rsidRDefault="00170531" w:rsidP="00170531">
      <w:pPr>
        <w:numPr>
          <w:ilvl w:val="1"/>
          <w:numId w:val="16"/>
        </w:numPr>
        <w:tabs>
          <w:tab w:val="left" w:pos="567"/>
        </w:tabs>
        <w:suppressAutoHyphens/>
        <w:spacing w:line="240" w:lineRule="atLeast"/>
        <w:ind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14:paraId="0E181E4E" w14:textId="77777777" w:rsidR="00170531" w:rsidRPr="00FA6DAD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lastRenderedPageBreak/>
        <w:t>za zwłokę w usunięciu wad stwierdzonych przy odbiorze lub w okresie rękojmi, gwarancji w wysokości 0,2%</w:t>
      </w:r>
      <w:r w:rsidRPr="00FA6DAD">
        <w:rPr>
          <w:rFonts w:ascii="Verdana" w:hAnsi="Verdana"/>
          <w:i/>
          <w:color w:val="00000A"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ceny netto określonej w § 4 pkt.1 za każdy dzień zwłoki liczony od dnia  wyznaczonego na usunięcie wad;</w:t>
      </w:r>
    </w:p>
    <w:p w14:paraId="4E4F520E" w14:textId="70768A55" w:rsidR="00170531" w:rsidRPr="00FA6DAD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 tytułu odstąpienia od umowy w całości przez którąkolwiek ze stron z </w:t>
      </w:r>
      <w:r w:rsidR="008464BC" w:rsidRPr="00FA6DAD">
        <w:rPr>
          <w:rFonts w:ascii="Verdana" w:hAnsi="Verdana"/>
          <w:color w:val="00000A"/>
          <w:sz w:val="18"/>
          <w:szCs w:val="18"/>
          <w:lang w:val="pl-PL"/>
        </w:rPr>
        <w:t xml:space="preserve">winy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Wykonawcy, w wysokości 10% całkowitego wynagrodzenia netto określonego w  § 4 ust. 1;</w:t>
      </w:r>
    </w:p>
    <w:p w14:paraId="540BB402" w14:textId="2FE46A7D" w:rsidR="00170531" w:rsidRPr="00FA6DAD" w:rsidRDefault="00170531" w:rsidP="00170531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 tytułu odstąpienia od umowy w części przez którąkolwiek ze stron z </w:t>
      </w:r>
      <w:r w:rsidR="008464BC" w:rsidRPr="00FA6DAD">
        <w:rPr>
          <w:rFonts w:ascii="Verdana" w:hAnsi="Verdana"/>
          <w:color w:val="00000A"/>
          <w:sz w:val="18"/>
          <w:szCs w:val="18"/>
          <w:lang w:val="pl-PL"/>
        </w:rPr>
        <w:t xml:space="preserve">winy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Wykonawcy, w wysokości 10% wartości netto części przedmiotu umowy, której dotyczy odstąpienie;</w:t>
      </w:r>
    </w:p>
    <w:p w14:paraId="60059128" w14:textId="77777777" w:rsidR="00170531" w:rsidRPr="00FA6DAD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Zamawiający zapłaci Wykonawcy karę umową:</w:t>
      </w:r>
    </w:p>
    <w:p w14:paraId="509EA2F7" w14:textId="1B5530EB" w:rsidR="00170531" w:rsidRPr="00FA6DAD" w:rsidRDefault="00170531" w:rsidP="00170531">
      <w:pPr>
        <w:numPr>
          <w:ilvl w:val="0"/>
          <w:numId w:val="17"/>
        </w:num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 tytułu odstąpienia od umowy w całości przez którąkolwiek ze stron z </w:t>
      </w:r>
      <w:r w:rsidR="00444C8C" w:rsidRPr="00FA6DAD">
        <w:rPr>
          <w:rFonts w:ascii="Verdana" w:hAnsi="Verdana"/>
          <w:color w:val="00000A"/>
          <w:sz w:val="18"/>
          <w:szCs w:val="18"/>
          <w:lang w:val="pl-PL"/>
        </w:rPr>
        <w:t xml:space="preserve">winy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Zamawiającego, w wysokości 10% całkowitego wynagrodzenia netto określonego w § 4 ust. 1;</w:t>
      </w:r>
    </w:p>
    <w:p w14:paraId="24311B30" w14:textId="215F9A1C" w:rsidR="00AA4969" w:rsidRPr="00FA6DAD" w:rsidRDefault="00170531" w:rsidP="00444C8C">
      <w:pPr>
        <w:numPr>
          <w:ilvl w:val="0"/>
          <w:numId w:val="17"/>
        </w:num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z tytułu odstąpienia od umowy w części przez którąkolwiek ze stron z </w:t>
      </w:r>
      <w:r w:rsidR="00444C8C" w:rsidRPr="00FA6DAD">
        <w:rPr>
          <w:rFonts w:ascii="Verdana" w:hAnsi="Verdana"/>
          <w:color w:val="00000A"/>
          <w:sz w:val="18"/>
          <w:szCs w:val="18"/>
          <w:lang w:val="pl-PL"/>
        </w:rPr>
        <w:t xml:space="preserve">winy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Zamawiającego, w wysokości 10% wartości netto części przedmiotu umowy, której dotyczy odstąpienie</w:t>
      </w:r>
    </w:p>
    <w:p w14:paraId="2E48CA47" w14:textId="77777777" w:rsidR="00170531" w:rsidRPr="00FA6DAD" w:rsidRDefault="00170531" w:rsidP="00170531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Łączna maksymalna wysokość kar umownych, których mogą dochodzić Strony nie może przekroczyć 20% wynagrodzenia netto, o którym mowa w § 4 ust. 1 umowy.</w:t>
      </w:r>
    </w:p>
    <w:p w14:paraId="3984CE8D" w14:textId="77777777" w:rsidR="00170531" w:rsidRPr="00FA6DAD" w:rsidRDefault="00170531" w:rsidP="00170531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6F4B903" w14:textId="77777777" w:rsidR="00170531" w:rsidRPr="00FA6DAD" w:rsidRDefault="00170531" w:rsidP="00170531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3F0ABB89" w14:textId="11DE214B" w:rsidR="00170531" w:rsidRPr="00FA6DAD" w:rsidRDefault="00170531" w:rsidP="003C09BC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14:paraId="19C93FD4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§ 10</w:t>
      </w:r>
    </w:p>
    <w:p w14:paraId="58A25F50" w14:textId="77777777" w:rsidR="00170531" w:rsidRPr="00FA6DAD" w:rsidRDefault="00170531" w:rsidP="00170531">
      <w:pPr>
        <w:suppressAutoHyphens/>
        <w:spacing w:line="240" w:lineRule="atLeast"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t xml:space="preserve">W razie zaistnienia istotnej zmiany okoliczności powodującej, że wykonanie umowy </w:t>
      </w: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14:paraId="682F5BD9" w14:textId="77777777" w:rsidR="00170531" w:rsidRPr="00FA6DAD" w:rsidRDefault="00170531" w:rsidP="00170531">
      <w:pPr>
        <w:suppressAutoHyphens/>
        <w:spacing w:line="240" w:lineRule="atLeast"/>
        <w:ind w:left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t>W tym wypadku postanowienia o karze umownej nie mają zastosowania.</w:t>
      </w:r>
    </w:p>
    <w:p w14:paraId="7BE38139" w14:textId="77777777" w:rsidR="00170531" w:rsidRPr="00FA6DAD" w:rsidRDefault="00170531" w:rsidP="00170531">
      <w:pPr>
        <w:suppressAutoHyphens/>
        <w:spacing w:line="240" w:lineRule="atLeast"/>
        <w:rPr>
          <w:rFonts w:ascii="Verdana" w:hAnsi="Verdana"/>
          <w:color w:val="00000A"/>
          <w:sz w:val="18"/>
          <w:szCs w:val="18"/>
          <w:lang w:val="pl-PL"/>
        </w:rPr>
      </w:pPr>
    </w:p>
    <w:p w14:paraId="61E16F67" w14:textId="77777777" w:rsidR="00170531" w:rsidRPr="00FA6DAD" w:rsidRDefault="00170531" w:rsidP="00170531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bCs/>
          <w:color w:val="00000A"/>
          <w:sz w:val="18"/>
          <w:szCs w:val="18"/>
          <w:lang w:val="pl-PL"/>
        </w:rPr>
        <w:t>§ 11</w:t>
      </w:r>
    </w:p>
    <w:p w14:paraId="207B9A76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40E164C1" w14:textId="77777777" w:rsidR="00170531" w:rsidRPr="00FA6DAD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14:paraId="21E30952" w14:textId="77777777" w:rsidR="00170531" w:rsidRPr="00FA6DAD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t xml:space="preserve">zostanie podjęta likwidacja lub rozwiązanie firmy Wykonawcy, </w:t>
      </w:r>
    </w:p>
    <w:p w14:paraId="1DE95406" w14:textId="77777777" w:rsidR="00170531" w:rsidRPr="00FA6DAD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eastAsia="Calibri" w:hAnsi="Verdana"/>
          <w:color w:val="00000A"/>
          <w:sz w:val="18"/>
          <w:szCs w:val="18"/>
          <w:lang w:val="pl-PL" w:eastAsia="en-US"/>
        </w:rPr>
        <w:t xml:space="preserve">został wydany nakaz zajęcia majątku Wykonawcy, </w:t>
      </w:r>
    </w:p>
    <w:p w14:paraId="1B493DBA" w14:textId="77777777" w:rsidR="00170531" w:rsidRPr="00FA6DAD" w:rsidRDefault="00170531" w:rsidP="00170531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ascii="Verdana" w:eastAsia="Calibri" w:hAnsi="Verdana"/>
          <w:color w:val="00000A"/>
          <w:sz w:val="18"/>
          <w:szCs w:val="18"/>
          <w:lang w:val="pl-PL" w:eastAsia="en-US"/>
        </w:rPr>
      </w:pP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Wykonawca nienależycie wykonuje umowę przez co rozumieć należy naruszenie przez Wykonawcę ustalonych w umowie, ofercie Wykonawcy lub SWZ zasad wykonywania umowy tj. w szczególności w razie dostarczenia przez Wykonawcę mebli lub ich części nieodpowiadających treści umowy, samowolnej zmiany parametrów technicznych wykonanych/dostarczonych mebli</w:t>
      </w:r>
      <w:r w:rsidRPr="00FA6DAD">
        <w:rPr>
          <w:rFonts w:ascii="Verdana" w:hAnsi="Verdana"/>
          <w:i/>
          <w:color w:val="00000A"/>
          <w:sz w:val="18"/>
          <w:szCs w:val="18"/>
          <w:lang w:val="pl-PL" w:eastAsia="en-US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bądź też poszczególnych komponentów mebli, samowolnej zmiany materiałów użytych do wykonania mebli</w:t>
      </w:r>
      <w:r w:rsidRPr="00FA6DAD">
        <w:rPr>
          <w:rFonts w:ascii="Verdana" w:hAnsi="Verdana"/>
          <w:i/>
          <w:color w:val="00000A"/>
          <w:sz w:val="18"/>
          <w:szCs w:val="18"/>
          <w:lang w:val="pl-PL" w:eastAsia="en-US"/>
        </w:rPr>
        <w:t xml:space="preserve"> </w:t>
      </w:r>
      <w:r w:rsidRPr="00FA6DAD">
        <w:rPr>
          <w:rFonts w:ascii="Verdana" w:hAnsi="Verdana"/>
          <w:color w:val="00000A"/>
          <w:sz w:val="18"/>
          <w:szCs w:val="18"/>
          <w:lang w:val="pl-PL" w:eastAsia="en-US"/>
        </w:rPr>
        <w:t>lub samowolnej zmiany ich kolorystyki.;</w:t>
      </w:r>
    </w:p>
    <w:p w14:paraId="63D1D05A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14:paraId="0332E6FD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52D426AA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Odstąpienie od umowy nie wpływa na istnienie i skuteczność roszczeń o zapłatę kar umownych. </w:t>
      </w:r>
    </w:p>
    <w:p w14:paraId="2FDC2ECA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14:paraId="2CFBBC7F" w14:textId="77777777" w:rsidR="00170531" w:rsidRPr="00FA6DAD" w:rsidRDefault="00170531" w:rsidP="00170531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W razie zaistnienia okoliczności wskazanych w ust. 1 lit. a)÷c) Wykonawca ma obowiązek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lastRenderedPageBreak/>
        <w:t xml:space="preserve">poinformowania Zamawiającego na piśmie w terminie 7 dni od zaistnienia tego zdarzenia. </w:t>
      </w:r>
    </w:p>
    <w:p w14:paraId="1FBC8BB6" w14:textId="77777777" w:rsidR="00170531" w:rsidRPr="00FA6DAD" w:rsidRDefault="00170531" w:rsidP="00170531">
      <w:pPr>
        <w:suppressAutoHyphens/>
        <w:spacing w:line="240" w:lineRule="atLeast"/>
        <w:rPr>
          <w:rFonts w:ascii="Verdana" w:hAnsi="Verdana"/>
          <w:color w:val="00000A"/>
          <w:sz w:val="18"/>
          <w:szCs w:val="18"/>
          <w:lang w:val="pl-PL"/>
        </w:rPr>
      </w:pPr>
    </w:p>
    <w:p w14:paraId="1F488ACE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</w:rPr>
      </w:pPr>
      <w:r w:rsidRPr="00FA6DAD">
        <w:rPr>
          <w:rFonts w:ascii="Verdana" w:hAnsi="Verdana"/>
          <w:color w:val="00000A"/>
          <w:sz w:val="18"/>
          <w:szCs w:val="18"/>
        </w:rPr>
        <w:t>§ 12</w:t>
      </w:r>
    </w:p>
    <w:p w14:paraId="3D01B177" w14:textId="77777777" w:rsidR="00170531" w:rsidRPr="00FA6DAD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501F7A7" w14:textId="77777777" w:rsidR="00170531" w:rsidRPr="00FA6DAD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378677D8" w14:textId="77777777" w:rsidR="00170531" w:rsidRPr="00FA6DAD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Wykonawca zobowiązuje się do wykorzystania uzyskanych, powyższych informacji jedynie w celu wykonania przedmiotu umowy. </w:t>
      </w:r>
    </w:p>
    <w:p w14:paraId="3CB05975" w14:textId="77777777" w:rsidR="00170531" w:rsidRPr="00FA6DAD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5464BBFD" w14:textId="77777777" w:rsidR="00170531" w:rsidRPr="00FA6DAD" w:rsidRDefault="00170531" w:rsidP="00170531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378CB4A0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</w:rPr>
        <w:t>§ 13</w:t>
      </w:r>
    </w:p>
    <w:p w14:paraId="2BFA1E31" w14:textId="77777777" w:rsidR="00170531" w:rsidRPr="00FA6DAD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Wszelkie zmiany Umowy wymagają zgody obu Stron i zachowania formy pisemnej </w:t>
      </w:r>
      <w:r w:rsidRPr="00FA6DAD">
        <w:rPr>
          <w:rFonts w:ascii="Verdana" w:hAnsi="Verdana"/>
          <w:color w:val="000000"/>
          <w:sz w:val="18"/>
          <w:szCs w:val="18"/>
          <w:lang w:val="pl-PL"/>
        </w:rPr>
        <w:br/>
        <w:t>pod rygorem nieważności.</w:t>
      </w:r>
    </w:p>
    <w:p w14:paraId="3564FCE4" w14:textId="77777777" w:rsidR="00170531" w:rsidRPr="00FA6DAD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Pr="00FA6DAD">
        <w:rPr>
          <w:rFonts w:ascii="Verdana" w:hAnsi="Verdana"/>
          <w:i/>
          <w:color w:val="000000"/>
          <w:sz w:val="18"/>
          <w:szCs w:val="18"/>
          <w:lang w:val="pl-PL"/>
        </w:rPr>
        <w:t xml:space="preserve">  </w:t>
      </w:r>
    </w:p>
    <w:p w14:paraId="7E468E6A" w14:textId="77777777" w:rsidR="00170531" w:rsidRPr="00FA6DAD" w:rsidRDefault="00170531" w:rsidP="00170531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FA6DAD">
        <w:rPr>
          <w:rFonts w:ascii="Verdana" w:hAnsi="Verdana"/>
          <w:color w:val="000000"/>
          <w:sz w:val="18"/>
          <w:szCs w:val="18"/>
          <w:lang w:val="pl-PL"/>
        </w:rPr>
        <w:br/>
        <w:t xml:space="preserve">w następującym zakresie: </w:t>
      </w:r>
    </w:p>
    <w:p w14:paraId="73D285AB" w14:textId="77777777" w:rsidR="00170531" w:rsidRPr="00FA6DAD" w:rsidRDefault="00170531" w:rsidP="00170531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następstwem wprowadzania </w:t>
      </w:r>
      <w:r w:rsidRPr="00FA6DAD">
        <w:rPr>
          <w:rFonts w:ascii="Verdana" w:hAnsi="Verdana"/>
          <w:b/>
          <w:bCs/>
          <w:color w:val="000000"/>
          <w:sz w:val="18"/>
          <w:szCs w:val="18"/>
          <w:lang w:val="pl-PL"/>
        </w:rPr>
        <w:t>zmian w obowiązujących przepisach prawa</w:t>
      </w:r>
      <w:r w:rsidRPr="00FA6DAD">
        <w:rPr>
          <w:rFonts w:ascii="Verdana" w:hAnsi="Verdana"/>
          <w:color w:val="000000"/>
          <w:sz w:val="18"/>
          <w:szCs w:val="18"/>
          <w:lang w:val="pl-PL"/>
        </w:rPr>
        <w:t xml:space="preserve"> mających wpływ na realizację przedmiotu zamówienia</w:t>
      </w:r>
    </w:p>
    <w:p w14:paraId="6E5EF96A" w14:textId="77777777" w:rsidR="00170531" w:rsidRPr="00FA6DAD" w:rsidRDefault="00170531" w:rsidP="00170531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rFonts w:ascii="Verdana" w:hAnsi="Verdana"/>
          <w:color w:val="000000"/>
          <w:sz w:val="18"/>
          <w:szCs w:val="18"/>
          <w:lang w:val="pl-PL"/>
        </w:rPr>
      </w:pPr>
      <w:r w:rsidRPr="00FA6DAD">
        <w:rPr>
          <w:rFonts w:ascii="Verdana" w:hAnsi="Verdana"/>
          <w:b/>
          <w:color w:val="000000"/>
          <w:kern w:val="2"/>
          <w:sz w:val="18"/>
          <w:szCs w:val="18"/>
          <w:lang w:val="pl-PL"/>
        </w:rPr>
        <w:t>jakości lub innych</w:t>
      </w: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 </w:t>
      </w:r>
      <w:r w:rsidRPr="00FA6DAD">
        <w:rPr>
          <w:rFonts w:ascii="Verdana" w:hAnsi="Verdana"/>
          <w:b/>
          <w:color w:val="000000"/>
          <w:kern w:val="2"/>
          <w:sz w:val="18"/>
          <w:szCs w:val="18"/>
          <w:lang w:val="pl-PL"/>
        </w:rPr>
        <w:t>parametrów urządzeń zaoferowanych w ofercie</w:t>
      </w: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>, przy czym zmiana taka może być spowodowana:</w:t>
      </w:r>
    </w:p>
    <w:p w14:paraId="4C9340EE" w14:textId="77777777" w:rsidR="00170531" w:rsidRPr="00FA6DAD" w:rsidRDefault="00170531" w:rsidP="00170531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>niedostępnością na rynku urządzeń wskazanych w ofercie wynikającą z zaprzestania produkcji lub wycofaniem z rynku tych urządzeń;</w:t>
      </w:r>
    </w:p>
    <w:p w14:paraId="482EDA2E" w14:textId="77777777" w:rsidR="00170531" w:rsidRPr="00FA6DAD" w:rsidRDefault="00170531" w:rsidP="00170531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pojawieniem się na rynku urządzeń nowszej generacji pozwalających </w:t>
      </w: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br/>
        <w:t xml:space="preserve">na zaoszczędzenie kosztów realizacji przedmiotu umowy lub kosztów eksploatacji  przedmiotu umowy, </w:t>
      </w:r>
    </w:p>
    <w:p w14:paraId="4874E9E2" w14:textId="77777777" w:rsidR="00170531" w:rsidRPr="00FA6DAD" w:rsidRDefault="00170531" w:rsidP="00170531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color w:val="00000A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>pojawieniem się na rynku urządzeń o lepszych</w:t>
      </w:r>
      <w:r w:rsidRPr="00FA6DAD">
        <w:rPr>
          <w:rFonts w:ascii="Verdana" w:hAnsi="Verdana"/>
          <w:color w:val="00000A"/>
          <w:kern w:val="2"/>
          <w:sz w:val="18"/>
          <w:szCs w:val="18"/>
          <w:lang w:val="pl-PL"/>
        </w:rPr>
        <w:t xml:space="preserve"> parametrach niż wskazane w ofercie</w:t>
      </w:r>
    </w:p>
    <w:p w14:paraId="483D4E68" w14:textId="77777777" w:rsidR="00170531" w:rsidRPr="00FA6DAD" w:rsidRDefault="00170531" w:rsidP="00170531">
      <w:pPr>
        <w:numPr>
          <w:ilvl w:val="1"/>
          <w:numId w:val="20"/>
        </w:numPr>
        <w:tabs>
          <w:tab w:val="clear" w:pos="1353"/>
        </w:tabs>
        <w:suppressAutoHyphens/>
        <w:autoSpaceDN w:val="0"/>
        <w:ind w:left="709" w:hanging="426"/>
        <w:jc w:val="both"/>
        <w:rPr>
          <w:rFonts w:ascii="Verdana" w:hAnsi="Verdana"/>
          <w:color w:val="00000A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t xml:space="preserve">zmiany wysokości wynagrodzenia w przypadku zmiany stawki podatku </w:t>
      </w:r>
      <w:r w:rsidRPr="00FA6DAD">
        <w:rPr>
          <w:rFonts w:ascii="Verdana" w:hAnsi="Verdana"/>
          <w:b/>
          <w:bCs/>
          <w:color w:val="00000A"/>
          <w:sz w:val="18"/>
          <w:szCs w:val="18"/>
          <w:lang w:val="pl-PL"/>
        </w:rPr>
        <w:br/>
        <w:t>od towarów i usług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, zmiana wysokości wynagrodzenia należnego Wykonawcy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72F5B44F" w14:textId="77777777" w:rsidR="00170531" w:rsidRPr="00FA6DAD" w:rsidRDefault="00170531" w:rsidP="00170531">
      <w:pPr>
        <w:numPr>
          <w:ilvl w:val="0"/>
          <w:numId w:val="19"/>
        </w:numPr>
        <w:suppressAutoHyphens/>
        <w:autoSpaceDN w:val="0"/>
        <w:ind w:left="567" w:hanging="425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kern w:val="2"/>
          <w:sz w:val="18"/>
          <w:szCs w:val="18"/>
          <w:lang w:val="pl-PL"/>
        </w:rPr>
        <w:t>W przypadku zmiany, o której mowa w ust. 3 pkt. d), wartość wynagrodzenia netto nie zmieni się, a wartość</w:t>
      </w: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 wynagrodzenia brutto zostanie wyliczona na podstawie nowych przepisów</w:t>
      </w:r>
    </w:p>
    <w:p w14:paraId="5713344F" w14:textId="77777777" w:rsidR="00170531" w:rsidRPr="00FA6DAD" w:rsidRDefault="00170531" w:rsidP="00170531">
      <w:pPr>
        <w:numPr>
          <w:ilvl w:val="0"/>
          <w:numId w:val="19"/>
        </w:numPr>
        <w:suppressAutoHyphens/>
        <w:autoSpaceDN w:val="0"/>
        <w:spacing w:after="120"/>
        <w:ind w:left="567" w:hanging="425"/>
        <w:jc w:val="both"/>
        <w:rPr>
          <w:rFonts w:ascii="Verdana" w:hAnsi="Verdana"/>
          <w:color w:val="000000"/>
          <w:kern w:val="2"/>
          <w:sz w:val="18"/>
          <w:szCs w:val="18"/>
          <w:lang w:val="pl-PL"/>
        </w:rPr>
      </w:pPr>
      <w:r w:rsidRPr="00FA6DAD">
        <w:rPr>
          <w:rFonts w:ascii="Verdana" w:hAnsi="Verdana"/>
          <w:color w:val="000000"/>
          <w:kern w:val="2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  <w:r w:rsidRPr="00FA6DAD">
        <w:rPr>
          <w:rFonts w:ascii="Verdana" w:hAnsi="Verdana"/>
          <w:color w:val="00000A"/>
          <w:sz w:val="18"/>
          <w:szCs w:val="18"/>
          <w:lang w:val="pl-PL"/>
        </w:rPr>
        <w:t xml:space="preserve">  </w:t>
      </w:r>
    </w:p>
    <w:p w14:paraId="16CA8D0C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§14</w:t>
      </w:r>
    </w:p>
    <w:p w14:paraId="7391D0BC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Właściwym dla rozpoznania sporów wynikłych na tle realizacji niniejszej umowy jest sąd  właściwy dla siedziby Zamawiającego.</w:t>
      </w:r>
    </w:p>
    <w:p w14:paraId="3C01B229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§15</w:t>
      </w:r>
    </w:p>
    <w:p w14:paraId="281C9E18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 sprawach nie uregulowanych w niniejszej umowie stosuje się przepisy kodeksu cywilnego i ustawy prawo zamówień publicznych.</w:t>
      </w:r>
    </w:p>
    <w:p w14:paraId="6CE9D855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§16</w:t>
      </w:r>
    </w:p>
    <w:p w14:paraId="621D1802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Wszelkie załączniki stanowią integralną część niniejszej umowy.</w:t>
      </w:r>
    </w:p>
    <w:p w14:paraId="112EEA8F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</w:p>
    <w:p w14:paraId="4FE91DA8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lastRenderedPageBreak/>
        <w:t>§17</w:t>
      </w:r>
    </w:p>
    <w:p w14:paraId="3D23883A" w14:textId="77777777" w:rsidR="00170531" w:rsidRPr="00FA6DAD" w:rsidRDefault="00170531" w:rsidP="00170531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FA6DAD">
        <w:rPr>
          <w:rFonts w:ascii="Verdana" w:hAnsi="Verdana"/>
          <w:color w:val="00000A"/>
          <w:sz w:val="18"/>
          <w:szCs w:val="18"/>
          <w:lang w:val="pl-PL"/>
        </w:rPr>
        <w:t>Umowę sporządzono w 2 jednobrzmiących egzemplarzach po 1 dla każdej ze stron.</w:t>
      </w:r>
    </w:p>
    <w:p w14:paraId="172DFCE1" w14:textId="77777777" w:rsidR="00170531" w:rsidRPr="00FA6DAD" w:rsidRDefault="00170531" w:rsidP="00170531">
      <w:pPr>
        <w:suppressAutoHyphens/>
        <w:jc w:val="both"/>
        <w:rPr>
          <w:rFonts w:ascii="Verdana" w:hAnsi="Verdana"/>
          <w:sz w:val="18"/>
          <w:szCs w:val="18"/>
          <w:lang w:val="pl-PL"/>
        </w:rPr>
      </w:pPr>
    </w:p>
    <w:p w14:paraId="5A4AF51D" w14:textId="77777777" w:rsidR="00170531" w:rsidRPr="00FA6DAD" w:rsidRDefault="00170531" w:rsidP="00170531">
      <w:pPr>
        <w:suppressAutoHyphens/>
        <w:jc w:val="both"/>
        <w:rPr>
          <w:rFonts w:ascii="Verdana" w:hAnsi="Verdana"/>
          <w:sz w:val="18"/>
          <w:szCs w:val="18"/>
          <w:lang w:val="pl-PL"/>
        </w:rPr>
      </w:pPr>
    </w:p>
    <w:p w14:paraId="08AA4E47" w14:textId="77777777" w:rsidR="00170531" w:rsidRPr="00FA6DAD" w:rsidRDefault="00170531" w:rsidP="00170531">
      <w:pPr>
        <w:suppressAutoHyphens/>
        <w:jc w:val="both"/>
        <w:rPr>
          <w:rFonts w:ascii="Verdana" w:hAnsi="Verdana"/>
          <w:sz w:val="18"/>
          <w:szCs w:val="18"/>
          <w:lang w:val="pl-PL"/>
        </w:rPr>
      </w:pPr>
    </w:p>
    <w:p w14:paraId="0889AD1F" w14:textId="77777777" w:rsidR="00170531" w:rsidRPr="00FA6DAD" w:rsidRDefault="00170531" w:rsidP="00170531">
      <w:p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 xml:space="preserve">     </w:t>
      </w:r>
    </w:p>
    <w:p w14:paraId="24C34200" w14:textId="77777777" w:rsidR="00170531" w:rsidRPr="00FA6DAD" w:rsidRDefault="00170531" w:rsidP="00170531">
      <w:pPr>
        <w:suppressAutoHyphens/>
        <w:jc w:val="both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b/>
          <w:sz w:val="18"/>
          <w:szCs w:val="18"/>
          <w:lang w:val="pl-PL"/>
        </w:rPr>
        <w:t xml:space="preserve">                  Za Zamawiającego                                                                   Za Wykonawcę </w:t>
      </w:r>
    </w:p>
    <w:p w14:paraId="71C7B544" w14:textId="77777777" w:rsidR="00170531" w:rsidRPr="00FA6DAD" w:rsidRDefault="00170531" w:rsidP="00170531">
      <w:pPr>
        <w:suppressAutoHyphens/>
        <w:rPr>
          <w:rFonts w:ascii="Verdana" w:hAnsi="Verdana"/>
          <w:sz w:val="18"/>
          <w:szCs w:val="18"/>
          <w:lang w:val="pl-PL"/>
        </w:rPr>
      </w:pPr>
    </w:p>
    <w:p w14:paraId="1581E58C" w14:textId="77777777" w:rsidR="00170531" w:rsidRPr="00FA6DAD" w:rsidRDefault="00170531" w:rsidP="00170531">
      <w:pPr>
        <w:suppressAutoHyphens/>
        <w:rPr>
          <w:rFonts w:ascii="Verdana" w:hAnsi="Verdana"/>
          <w:sz w:val="18"/>
          <w:szCs w:val="18"/>
          <w:lang w:val="pl-PL"/>
        </w:rPr>
      </w:pPr>
    </w:p>
    <w:p w14:paraId="334FD871" w14:textId="77777777" w:rsidR="008940E2" w:rsidRPr="00FA6DAD" w:rsidRDefault="008940E2" w:rsidP="00170531">
      <w:pPr>
        <w:suppressAutoHyphens/>
        <w:rPr>
          <w:rFonts w:ascii="Verdana" w:hAnsi="Verdana"/>
          <w:sz w:val="18"/>
          <w:szCs w:val="18"/>
          <w:lang w:val="pl-PL"/>
        </w:rPr>
      </w:pPr>
    </w:p>
    <w:p w14:paraId="192F43D1" w14:textId="0294DE5C" w:rsidR="00170531" w:rsidRPr="00FA6DAD" w:rsidRDefault="00170531" w:rsidP="00170531">
      <w:pPr>
        <w:suppressAutoHyphens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......................................................</w:t>
      </w:r>
      <w:r w:rsidRPr="00FA6DAD">
        <w:rPr>
          <w:rFonts w:ascii="Verdana" w:hAnsi="Verdana"/>
          <w:sz w:val="18"/>
          <w:szCs w:val="18"/>
          <w:lang w:val="pl-PL"/>
        </w:rPr>
        <w:tab/>
      </w:r>
      <w:r w:rsidRPr="00FA6DAD">
        <w:rPr>
          <w:rFonts w:ascii="Verdana" w:hAnsi="Verdana"/>
          <w:sz w:val="18"/>
          <w:szCs w:val="18"/>
          <w:lang w:val="pl-PL"/>
        </w:rPr>
        <w:tab/>
      </w:r>
      <w:r w:rsidRPr="00FA6DAD">
        <w:rPr>
          <w:rFonts w:ascii="Verdana" w:hAnsi="Verdana"/>
          <w:sz w:val="18"/>
          <w:szCs w:val="18"/>
          <w:lang w:val="pl-PL"/>
        </w:rPr>
        <w:tab/>
      </w:r>
      <w:r w:rsidR="003C09BC" w:rsidRPr="00FA6DAD">
        <w:rPr>
          <w:rFonts w:ascii="Verdana" w:hAnsi="Verdana"/>
          <w:sz w:val="18"/>
          <w:szCs w:val="18"/>
          <w:lang w:val="pl-PL"/>
        </w:rPr>
        <w:t xml:space="preserve">                                </w:t>
      </w:r>
      <w:r w:rsidRPr="00FA6DAD">
        <w:rPr>
          <w:rFonts w:ascii="Verdana" w:hAnsi="Verdana"/>
          <w:sz w:val="18"/>
          <w:szCs w:val="18"/>
          <w:lang w:val="pl-PL"/>
        </w:rPr>
        <w:t>………………………………....</w:t>
      </w:r>
      <w:r w:rsidRPr="00FA6DAD">
        <w:rPr>
          <w:rFonts w:ascii="Verdana" w:hAnsi="Verdana"/>
          <w:sz w:val="18"/>
          <w:szCs w:val="18"/>
          <w:lang w:val="pl-PL"/>
        </w:rPr>
        <w:tab/>
        <w:t xml:space="preserve">                                 </w:t>
      </w:r>
    </w:p>
    <w:p w14:paraId="45495775" w14:textId="77777777" w:rsidR="00170531" w:rsidRPr="00FA6DAD" w:rsidRDefault="00170531" w:rsidP="00170531">
      <w:pPr>
        <w:tabs>
          <w:tab w:val="left" w:pos="7050"/>
        </w:tabs>
        <w:suppressAutoHyphens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 xml:space="preserve">                      (data i podpis)                                                                          (data i podpis)</w:t>
      </w:r>
    </w:p>
    <w:p w14:paraId="29ACF5A1" w14:textId="77777777" w:rsidR="00170531" w:rsidRPr="00FA6DAD" w:rsidRDefault="00170531" w:rsidP="00170531">
      <w:pPr>
        <w:suppressAutoHyphens/>
        <w:rPr>
          <w:rFonts w:ascii="Verdana" w:hAnsi="Verdana"/>
          <w:sz w:val="18"/>
          <w:szCs w:val="18"/>
          <w:lang w:val="pl-PL"/>
        </w:rPr>
      </w:pPr>
    </w:p>
    <w:p w14:paraId="6B57D7F5" w14:textId="77777777" w:rsidR="00170531" w:rsidRPr="00FA6DAD" w:rsidRDefault="00170531" w:rsidP="00170531">
      <w:pPr>
        <w:suppressAutoHyphens/>
        <w:spacing w:line="240" w:lineRule="atLeast"/>
        <w:jc w:val="center"/>
        <w:rPr>
          <w:rFonts w:ascii="Verdana" w:hAnsi="Verdana"/>
          <w:color w:val="00000A"/>
          <w:sz w:val="18"/>
          <w:szCs w:val="18"/>
          <w:lang w:val="pl-PL"/>
        </w:rPr>
      </w:pPr>
    </w:p>
    <w:p w14:paraId="2404D43B" w14:textId="77777777" w:rsidR="00170531" w:rsidRPr="00FA6DAD" w:rsidRDefault="00170531" w:rsidP="00170531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684EA995" w14:textId="77777777" w:rsidR="00170531" w:rsidRPr="00FA6DAD" w:rsidRDefault="00170531" w:rsidP="00170531">
      <w:pPr>
        <w:spacing w:before="48" w:line="240" w:lineRule="atLeast"/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2CCCA447" w14:textId="3CA6CC7D" w:rsidR="00170531" w:rsidRPr="00FA6DAD" w:rsidRDefault="00887341" w:rsidP="00B5669D">
      <w:pPr>
        <w:pStyle w:val="Zwykytekst"/>
        <w:tabs>
          <w:tab w:val="left" w:pos="6570"/>
        </w:tabs>
        <w:rPr>
          <w:rFonts w:ascii="Verdana" w:hAnsi="Verdana" w:cs="Times New Roman"/>
          <w:b/>
          <w:bCs/>
          <w:sz w:val="18"/>
          <w:szCs w:val="18"/>
          <w:lang w:val="pl-PL"/>
        </w:rPr>
      </w:pPr>
      <w:r w:rsidRPr="00FA6DAD">
        <w:rPr>
          <w:rFonts w:ascii="Verdana" w:hAnsi="Verdana" w:cs="Times New Roman"/>
          <w:sz w:val="18"/>
          <w:szCs w:val="18"/>
          <w:lang w:val="pl-PL"/>
        </w:rPr>
        <w:t xml:space="preserve">                                                                                                 </w:t>
      </w:r>
      <w:r w:rsidR="00B5669D" w:rsidRPr="00FA6DAD">
        <w:rPr>
          <w:rFonts w:ascii="Verdana" w:hAnsi="Verdana" w:cs="Times New Roman"/>
          <w:b/>
          <w:bCs/>
          <w:sz w:val="18"/>
          <w:szCs w:val="18"/>
          <w:lang w:val="pl-PL"/>
        </w:rPr>
        <w:t>Kontrasygnata finansowa</w:t>
      </w:r>
    </w:p>
    <w:p w14:paraId="5491D5B5" w14:textId="77777777" w:rsidR="00B5669D" w:rsidRPr="00FA6DAD" w:rsidRDefault="00B5669D" w:rsidP="00B5669D">
      <w:pPr>
        <w:pStyle w:val="Zwykytekst"/>
        <w:tabs>
          <w:tab w:val="left" w:pos="6570"/>
        </w:tabs>
        <w:rPr>
          <w:rFonts w:ascii="Verdana" w:hAnsi="Verdana" w:cs="Times New Roman"/>
          <w:sz w:val="18"/>
          <w:szCs w:val="18"/>
          <w:lang w:val="pl-PL"/>
        </w:rPr>
      </w:pPr>
    </w:p>
    <w:p w14:paraId="41C707E4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1695576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C1CE5E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B869657" w14:textId="3BFB485C" w:rsidR="00170531" w:rsidRPr="00FA6DAD" w:rsidRDefault="00B5669D" w:rsidP="00B5669D">
      <w:pPr>
        <w:pStyle w:val="Zwykytekst"/>
        <w:tabs>
          <w:tab w:val="left" w:pos="6525"/>
        </w:tabs>
        <w:rPr>
          <w:rFonts w:ascii="Verdana" w:hAnsi="Verdana" w:cs="Times New Roman"/>
          <w:sz w:val="18"/>
          <w:szCs w:val="18"/>
          <w:lang w:val="pl-PL"/>
        </w:rPr>
      </w:pPr>
      <w:r w:rsidRPr="00FA6DAD">
        <w:rPr>
          <w:rFonts w:ascii="Verdana" w:hAnsi="Verdana" w:cs="Times New Roman"/>
          <w:sz w:val="18"/>
          <w:szCs w:val="18"/>
          <w:lang w:val="pl-PL"/>
        </w:rPr>
        <w:tab/>
        <w:t>………………………</w:t>
      </w:r>
      <w:r w:rsidR="00887341" w:rsidRPr="00FA6DAD">
        <w:rPr>
          <w:rFonts w:ascii="Verdana" w:hAnsi="Verdana" w:cs="Times New Roman"/>
          <w:sz w:val="18"/>
          <w:szCs w:val="18"/>
          <w:lang w:val="pl-PL"/>
        </w:rPr>
        <w:t>……………….</w:t>
      </w:r>
    </w:p>
    <w:p w14:paraId="3C2D2641" w14:textId="0DAF26D5" w:rsidR="00B5669D" w:rsidRPr="00FA6DAD" w:rsidRDefault="00B5669D" w:rsidP="00B5669D">
      <w:pPr>
        <w:pStyle w:val="Zwykytekst"/>
        <w:tabs>
          <w:tab w:val="left" w:pos="6525"/>
        </w:tabs>
        <w:rPr>
          <w:rFonts w:ascii="Verdana" w:hAnsi="Verdana" w:cs="Times New Roman"/>
          <w:sz w:val="18"/>
          <w:szCs w:val="18"/>
          <w:lang w:val="pl-PL"/>
        </w:rPr>
      </w:pPr>
      <w:r w:rsidRPr="00FA6DAD">
        <w:rPr>
          <w:rFonts w:ascii="Verdana" w:hAnsi="Verdana" w:cs="Times New Roman"/>
          <w:sz w:val="18"/>
          <w:szCs w:val="18"/>
          <w:lang w:val="pl-PL"/>
        </w:rPr>
        <w:t xml:space="preserve">                                                                                                                        (data i podpis)</w:t>
      </w:r>
    </w:p>
    <w:p w14:paraId="45423948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89C6968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47C77EB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00A4C45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E76FDC8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ABF77F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232755C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95A3986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70BB7D3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63AB5EF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E194FC9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1BCAFB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A60501D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FD99E83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3C6609F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0765047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694C19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E53D2CC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D314BBF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A3757DA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84B50B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91D7CF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B7F4757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8DDB489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90B7595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50DCB1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68D9C9E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7B28EB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A1B2304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B483A90" w14:textId="77777777" w:rsidR="003C09BC" w:rsidRPr="00FA6DAD" w:rsidRDefault="003C09BC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38483FC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4DC84625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737CCFD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2BFCDB1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149670D" w14:textId="5C88D7C4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08CA61FC" w14:textId="77777777" w:rsidR="006C208F" w:rsidRPr="00FA6DAD" w:rsidRDefault="006C208F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28035D7A" w14:textId="72512DD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A6DAD">
        <w:rPr>
          <w:rFonts w:ascii="Verdana" w:hAnsi="Verdana" w:cs="Times New Roman"/>
          <w:i/>
          <w:iCs/>
          <w:sz w:val="18"/>
          <w:szCs w:val="18"/>
          <w:lang w:val="pl-PL"/>
        </w:rPr>
        <w:t>Załączniki do umowy:</w:t>
      </w:r>
    </w:p>
    <w:p w14:paraId="2425DF9F" w14:textId="77777777" w:rsidR="00170531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A6DAD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1) Szczegółowa specyfikacja sprzętu/opis przedmiotu zamówienia </w:t>
      </w:r>
    </w:p>
    <w:p w14:paraId="05710BDA" w14:textId="7A67A0AB" w:rsidR="003C09BC" w:rsidRPr="00FA6DAD" w:rsidRDefault="00170531" w:rsidP="00170531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A6DAD">
        <w:rPr>
          <w:rFonts w:ascii="Verdana" w:hAnsi="Verdana" w:cs="Times New Roman"/>
          <w:i/>
          <w:iCs/>
          <w:sz w:val="18"/>
          <w:szCs w:val="18"/>
          <w:lang w:val="pl-PL"/>
        </w:rPr>
        <w:t>2) Oświadczenie dla celów podatkowych dotyczące podmiotów powiązanych</w:t>
      </w:r>
    </w:p>
    <w:p w14:paraId="2072C1E8" w14:textId="77777777" w:rsidR="00170531" w:rsidRPr="00FA6DAD" w:rsidRDefault="00170531" w:rsidP="00170531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lastRenderedPageBreak/>
        <w:t>Załącznik nr 2 do umowy</w:t>
      </w:r>
    </w:p>
    <w:p w14:paraId="6D859C2C" w14:textId="77777777" w:rsidR="00170531" w:rsidRPr="00FA6DAD" w:rsidRDefault="00170531" w:rsidP="0017053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39C53B59" w14:textId="77777777" w:rsidR="00170531" w:rsidRPr="00FA6DAD" w:rsidRDefault="00170531" w:rsidP="0017053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E828671" w14:textId="77777777" w:rsidR="00170531" w:rsidRPr="00FA6DAD" w:rsidRDefault="00170531" w:rsidP="0017053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.....................................… </w:t>
      </w:r>
    </w:p>
    <w:p w14:paraId="506C9755" w14:textId="77777777" w:rsidR="00170531" w:rsidRPr="00FA6DAD" w:rsidRDefault="00170531" w:rsidP="00170531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Nazwa Wykonawcy</w:t>
      </w:r>
    </w:p>
    <w:p w14:paraId="70F68280" w14:textId="77777777" w:rsidR="00170531" w:rsidRPr="00FA6DAD" w:rsidRDefault="00170531" w:rsidP="0017053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</w:p>
    <w:p w14:paraId="3BF9548C" w14:textId="77777777" w:rsidR="00170531" w:rsidRPr="00FA6DAD" w:rsidRDefault="00170531" w:rsidP="00170531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.....................................…</w:t>
      </w:r>
    </w:p>
    <w:p w14:paraId="672D5600" w14:textId="77777777" w:rsidR="00170531" w:rsidRPr="00FA6DAD" w:rsidRDefault="00170531" w:rsidP="00170531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NIP</w:t>
      </w:r>
      <w:r w:rsidRPr="00FA6DAD">
        <w:rPr>
          <w:rFonts w:ascii="Verdana" w:hAnsi="Verdana"/>
          <w:sz w:val="18"/>
          <w:szCs w:val="18"/>
          <w:lang w:val="pl-PL"/>
        </w:rPr>
        <w:tab/>
        <w:t> </w:t>
      </w:r>
    </w:p>
    <w:p w14:paraId="5149215B" w14:textId="77777777" w:rsidR="00170531" w:rsidRPr="00FA6DAD" w:rsidRDefault="00170531" w:rsidP="00170531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7D917459" w14:textId="77777777" w:rsidR="00170531" w:rsidRPr="00FA6DAD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02987CC" w14:textId="77777777" w:rsidR="00170531" w:rsidRPr="00FA6DAD" w:rsidRDefault="00170531" w:rsidP="0017053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644B748C" w14:textId="77777777" w:rsidR="00170531" w:rsidRPr="00FA6DAD" w:rsidRDefault="00170531" w:rsidP="0017053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3DC31E17" w14:textId="77777777" w:rsidR="00170531" w:rsidRPr="00FA6DAD" w:rsidRDefault="00170531" w:rsidP="0017053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FA6DAD">
        <w:rPr>
          <w:rFonts w:ascii="Verdana" w:hAnsi="Verdana"/>
          <w:b/>
          <w:bCs/>
          <w:sz w:val="18"/>
          <w:szCs w:val="18"/>
          <w:lang w:val="pl-PL"/>
        </w:rPr>
        <w:t>OŚWIADCZENIE DLA CELÓW PODATKOWYCH</w:t>
      </w:r>
    </w:p>
    <w:p w14:paraId="01661C2B" w14:textId="77777777" w:rsidR="00170531" w:rsidRPr="00FA6DAD" w:rsidRDefault="00170531" w:rsidP="0017053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  <w:r w:rsidRPr="00FA6DAD">
        <w:rPr>
          <w:rFonts w:ascii="Verdana" w:hAnsi="Verdana"/>
          <w:b/>
          <w:bCs/>
          <w:sz w:val="18"/>
          <w:szCs w:val="18"/>
          <w:lang w:val="pl-PL"/>
        </w:rPr>
        <w:t xml:space="preserve">DOTYCZĄCE PODMIOTÓW POWIĄZANYCH </w:t>
      </w:r>
    </w:p>
    <w:p w14:paraId="45535FDC" w14:textId="77777777" w:rsidR="00170531" w:rsidRPr="00FA6DAD" w:rsidRDefault="00170531" w:rsidP="00170531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sz w:val="18"/>
          <w:szCs w:val="18"/>
          <w:lang w:val="pl-PL"/>
        </w:rPr>
      </w:pPr>
    </w:p>
    <w:p w14:paraId="2A914448" w14:textId="77777777" w:rsidR="00170531" w:rsidRPr="00FA6DAD" w:rsidRDefault="00170531" w:rsidP="00170531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sz w:val="18"/>
          <w:szCs w:val="18"/>
          <w:lang w:val="pl-PL"/>
        </w:rPr>
        <w:t>Działając w imieniu ………………………………, (dalej jako: „</w:t>
      </w:r>
      <w:r w:rsidRPr="00FA6DAD">
        <w:rPr>
          <w:rFonts w:ascii="Verdana" w:hAnsi="Verdana"/>
          <w:b/>
          <w:bCs/>
          <w:sz w:val="18"/>
          <w:szCs w:val="18"/>
          <w:lang w:val="pl-PL"/>
        </w:rPr>
        <w:t>Podmiot</w:t>
      </w:r>
      <w:r w:rsidRPr="00FA6DAD">
        <w:rPr>
          <w:rFonts w:ascii="Verdana" w:hAnsi="Verdana"/>
          <w:sz w:val="18"/>
          <w:szCs w:val="18"/>
          <w:lang w:val="pl-PL"/>
        </w:rPr>
        <w:t>”) niniejszym oświadcza, że Podmiot:</w:t>
      </w:r>
    </w:p>
    <w:p w14:paraId="21F5366E" w14:textId="77777777" w:rsidR="00170531" w:rsidRPr="00FA6DAD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hAnsi="Verdana"/>
          <w:b/>
          <w:bCs/>
          <w:sz w:val="18"/>
          <w:szCs w:val="18"/>
          <w:lang w:val="pl-PL"/>
        </w:rPr>
        <w:t>jest / nie jest</w:t>
      </w:r>
      <w:r w:rsidRPr="00FA6DAD">
        <w:rPr>
          <w:rFonts w:ascii="Verdana" w:hAnsi="Verdana"/>
          <w:sz w:val="18"/>
          <w:szCs w:val="18"/>
          <w:vertAlign w:val="superscript"/>
          <w:lang w:val="pl-PL"/>
        </w:rPr>
        <w:footnoteReference w:id="1"/>
      </w:r>
      <w:r w:rsidRPr="00FA6DAD">
        <w:rPr>
          <w:rFonts w:ascii="Verdana" w:hAnsi="Verdana"/>
          <w:sz w:val="18"/>
          <w:szCs w:val="18"/>
          <w:lang w:val="pl-PL"/>
        </w:rPr>
        <w:t xml:space="preserve"> podmiotem powiązanym z Akademią Górniczo-Hutniczą </w:t>
      </w:r>
      <w:r w:rsidRPr="00FA6DAD">
        <w:rPr>
          <w:rFonts w:ascii="Verdana" w:hAnsi="Verdana"/>
          <w:sz w:val="18"/>
          <w:szCs w:val="18"/>
          <w:lang w:val="pl-PL"/>
        </w:rPr>
        <w:br/>
        <w:t>im. Stanisława Staszica w Krakowie w rozumieniu art. 11a Ustawy o podatku dochodowym od osób prawnych z dnia 15 marca 1992 r.</w:t>
      </w:r>
      <w:r w:rsidRPr="00FA6DAD">
        <w:rPr>
          <w:rFonts w:ascii="Verdana" w:hAnsi="Verdana"/>
          <w:sz w:val="18"/>
          <w:szCs w:val="18"/>
          <w:vertAlign w:val="superscript"/>
          <w:lang w:val="pl-PL"/>
        </w:rPr>
        <w:footnoteReference w:id="2"/>
      </w:r>
      <w:r w:rsidRPr="00FA6DAD">
        <w:rPr>
          <w:rFonts w:ascii="Verdana" w:hAnsi="Verdana"/>
          <w:sz w:val="18"/>
          <w:szCs w:val="18"/>
          <w:lang w:val="pl-PL"/>
        </w:rPr>
        <w:t>;</w:t>
      </w:r>
    </w:p>
    <w:p w14:paraId="5735DD3F" w14:textId="77777777" w:rsidR="00170531" w:rsidRPr="00FA6DAD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</w:t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FA6DA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3"/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4"/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48759812" w14:textId="77777777" w:rsidR="00170531" w:rsidRPr="00FA6DAD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  <w:lang w:val="pl-PL"/>
        </w:rPr>
      </w:pPr>
      <w:r w:rsidRPr="00FA6DAD">
        <w:rPr>
          <w:rFonts w:ascii="Verdana" w:eastAsia="Calibri" w:hAnsi="Verdana"/>
          <w:sz w:val="18"/>
          <w:szCs w:val="18"/>
          <w:lang w:val="pl-PL" w:eastAsia="en-US"/>
        </w:rPr>
        <w:t>rzeczywisty właściciel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5"/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Podmiotu </w:t>
      </w:r>
      <w:r w:rsidRPr="00FA6DAD">
        <w:rPr>
          <w:rFonts w:ascii="Verdana" w:eastAsia="Calibri" w:hAnsi="Verdana"/>
          <w:b/>
          <w:bCs/>
          <w:sz w:val="18"/>
          <w:szCs w:val="18"/>
          <w:lang w:val="pl-PL" w:eastAsia="en-US"/>
        </w:rPr>
        <w:t>jest / nie jest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6"/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t>4</w:t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</w:p>
    <w:p w14:paraId="6257D0BD" w14:textId="77777777" w:rsidR="00170531" w:rsidRPr="00FA6DAD" w:rsidRDefault="00170531" w:rsidP="00170531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FA6DAD">
        <w:rPr>
          <w:rFonts w:ascii="Verdana" w:eastAsia="Calibri" w:hAnsi="Verdana"/>
          <w:sz w:val="18"/>
          <w:szCs w:val="18"/>
          <w:lang w:val="pl-PL" w:eastAsia="en-US"/>
        </w:rPr>
        <w:lastRenderedPageBreak/>
        <w:t xml:space="preserve">Podmiot </w:t>
      </w:r>
      <w:r w:rsidRPr="00FA6DAD">
        <w:rPr>
          <w:rFonts w:ascii="Verdana" w:eastAsia="Calibri" w:hAnsi="Verdana"/>
          <w:b/>
          <w:bCs/>
          <w:sz w:val="18"/>
          <w:szCs w:val="18"/>
          <w:lang w:val="pl-PL" w:eastAsia="en-US"/>
        </w:rPr>
        <w:t>stanowi / nie stanowi</w:t>
      </w:r>
      <w:r w:rsidRPr="00FA6DAD">
        <w:rPr>
          <w:rFonts w:ascii="Verdana" w:hAnsi="Verdana"/>
          <w:sz w:val="18"/>
          <w:szCs w:val="18"/>
          <w:vertAlign w:val="superscript"/>
          <w:lang w:val="pl-PL"/>
        </w:rPr>
        <w:footnoteReference w:id="7"/>
      </w:r>
      <w:r w:rsidRPr="00FA6DAD">
        <w:rPr>
          <w:rFonts w:ascii="Verdana" w:hAnsi="Verdana"/>
          <w:sz w:val="18"/>
          <w:szCs w:val="18"/>
          <w:lang w:val="pl-PL"/>
        </w:rPr>
        <w:t xml:space="preserve"> </w:t>
      </w:r>
      <w:r w:rsidRPr="00FA6DAD">
        <w:rPr>
          <w:rFonts w:ascii="Verdana" w:eastAsia="Calibri" w:hAnsi="Verdana"/>
          <w:b/>
          <w:bCs/>
          <w:sz w:val="18"/>
          <w:szCs w:val="18"/>
          <w:lang w:val="pl-PL" w:eastAsia="en-US"/>
        </w:rPr>
        <w:t xml:space="preserve"> </w:t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>dla Akademia Górniczo-Hutnicza im. Stanisława Staszica w Krakowie zagranicznej jednostki kontrolowanej</w:t>
      </w:r>
      <w:r w:rsidRPr="00FA6DAD">
        <w:rPr>
          <w:rFonts w:ascii="Verdana" w:eastAsia="Calibri" w:hAnsi="Verdana"/>
          <w:sz w:val="18"/>
          <w:szCs w:val="18"/>
          <w:vertAlign w:val="superscript"/>
          <w:lang w:val="pl-PL" w:eastAsia="en-US"/>
        </w:rPr>
        <w:footnoteReference w:id="8"/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 </w:t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br/>
        <w:t>w rozumieniu art. 24a ustawy z dnia 15 lutego 1992 r. o podatku dochodowym od osób prawnych.</w:t>
      </w:r>
    </w:p>
    <w:p w14:paraId="5DEFD992" w14:textId="77777777" w:rsidR="00170531" w:rsidRPr="00FA6DAD" w:rsidRDefault="00170531" w:rsidP="00170531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  <w:lang w:val="pl-PL"/>
        </w:rPr>
      </w:pPr>
    </w:p>
    <w:p w14:paraId="557A99FE" w14:textId="77777777" w:rsidR="00170531" w:rsidRPr="00FA6DAD" w:rsidRDefault="00170531" w:rsidP="00170531">
      <w:pPr>
        <w:spacing w:line="276" w:lineRule="auto"/>
        <w:jc w:val="both"/>
        <w:rPr>
          <w:rFonts w:ascii="Verdana" w:eastAsia="Calibri" w:hAnsi="Verdana"/>
          <w:sz w:val="18"/>
          <w:szCs w:val="18"/>
          <w:lang w:val="pl-PL" w:eastAsia="en-US"/>
        </w:rPr>
      </w:pPr>
      <w:r w:rsidRPr="00FA6DAD">
        <w:rPr>
          <w:rFonts w:ascii="Verdana" w:eastAsia="Calibri" w:hAnsi="Verdana"/>
          <w:sz w:val="18"/>
          <w:szCs w:val="18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FA6DAD">
        <w:rPr>
          <w:rFonts w:ascii="Verdana" w:eastAsia="Calibri" w:hAnsi="Verdana"/>
          <w:sz w:val="18"/>
          <w:szCs w:val="18"/>
          <w:lang w:val="pl-PL" w:eastAsia="en-US"/>
        </w:rPr>
        <w:br/>
        <w:t>o zaistniałej zmianie.</w:t>
      </w:r>
    </w:p>
    <w:p w14:paraId="5B728AF3" w14:textId="77777777" w:rsidR="00170531" w:rsidRPr="00FA6DAD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544978C6" w14:textId="77777777" w:rsidR="00170531" w:rsidRPr="00FA6DAD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21AB1E5F" w14:textId="77777777" w:rsidR="00170531" w:rsidRPr="00FA6DAD" w:rsidRDefault="00170531" w:rsidP="0017053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val="pl-PL" w:eastAsia="en-US"/>
        </w:rPr>
      </w:pPr>
    </w:p>
    <w:p w14:paraId="3CB8DF34" w14:textId="77777777" w:rsidR="00170531" w:rsidRPr="00FA6DAD" w:rsidRDefault="00170531" w:rsidP="00170531">
      <w:pPr>
        <w:spacing w:line="360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170531" w:rsidRPr="00FA6DAD" w14:paraId="3E289A7B" w14:textId="77777777" w:rsidTr="006E69A1">
        <w:tc>
          <w:tcPr>
            <w:tcW w:w="4105" w:type="dxa"/>
            <w:hideMark/>
          </w:tcPr>
          <w:p w14:paraId="1B57ACAD" w14:textId="77777777" w:rsidR="00170531" w:rsidRPr="00FA6DAD" w:rsidRDefault="00170531" w:rsidP="006E69A1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</w:pPr>
            <w:r w:rsidRPr="00FA6DAD">
              <w:rPr>
                <w:rFonts w:ascii="Verdana" w:eastAsia="Calibri" w:hAnsi="Verdana"/>
                <w:color w:val="222A35"/>
                <w:sz w:val="18"/>
                <w:szCs w:val="18"/>
                <w:lang w:val="pl-PL" w:eastAsia="x-none"/>
              </w:rPr>
              <w:t>……………………………………………………………</w:t>
            </w:r>
          </w:p>
          <w:p w14:paraId="0D883A13" w14:textId="77777777" w:rsidR="00170531" w:rsidRPr="00FA6DAD" w:rsidRDefault="00170531" w:rsidP="006E69A1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</w:pPr>
            <w:r w:rsidRPr="00FA6DA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(pieczęć firmowa i podpis osoby upoważnionej/</w:t>
            </w:r>
            <w:proofErr w:type="spellStart"/>
            <w:r w:rsidRPr="00FA6DA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>ych</w:t>
            </w:r>
            <w:proofErr w:type="spellEnd"/>
            <w:r w:rsidRPr="00FA6DAD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val="pl-PL" w:eastAsia="x-none"/>
              </w:rPr>
              <w:t xml:space="preserve"> do reprezentacji)</w:t>
            </w:r>
          </w:p>
        </w:tc>
      </w:tr>
    </w:tbl>
    <w:p w14:paraId="36BB47A3" w14:textId="77777777" w:rsidR="00496551" w:rsidRPr="00FA6DAD" w:rsidRDefault="00496551" w:rsidP="00C066D2">
      <w:pPr>
        <w:rPr>
          <w:rFonts w:ascii="Verdana" w:hAnsi="Verdana"/>
          <w:sz w:val="18"/>
          <w:szCs w:val="18"/>
          <w:lang w:val="pl-PL"/>
        </w:rPr>
      </w:pPr>
    </w:p>
    <w:sectPr w:rsidR="00496551" w:rsidRPr="00FA6DAD">
      <w:headerReference w:type="default" r:id="rId7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A747D6" w14:textId="77777777" w:rsidR="00293BA7" w:rsidRDefault="00293BA7">
      <w:r>
        <w:separator/>
      </w:r>
    </w:p>
  </w:endnote>
  <w:endnote w:type="continuationSeparator" w:id="0">
    <w:p w14:paraId="039F5DBA" w14:textId="77777777" w:rsidR="00293BA7" w:rsidRDefault="00293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B801B8" w14:textId="77777777" w:rsidR="00293BA7" w:rsidRDefault="00293BA7">
      <w:r>
        <w:separator/>
      </w:r>
    </w:p>
  </w:footnote>
  <w:footnote w:type="continuationSeparator" w:id="0">
    <w:p w14:paraId="732AE3B3" w14:textId="77777777" w:rsidR="00293BA7" w:rsidRDefault="00293BA7">
      <w:r>
        <w:continuationSeparator/>
      </w:r>
    </w:p>
  </w:footnote>
  <w:footnote w:id="1">
    <w:p w14:paraId="78EEBA57" w14:textId="77777777" w:rsidR="00170531" w:rsidRDefault="00170531" w:rsidP="0017053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6F930A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68D527" w14:textId="77777777" w:rsidR="00170531" w:rsidRDefault="00170531" w:rsidP="0017053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C61002" w14:textId="77777777" w:rsidR="00170531" w:rsidRDefault="00170531" w:rsidP="00170531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610A92" w14:textId="77777777" w:rsidR="00170531" w:rsidRDefault="00170531" w:rsidP="0017053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DF67F7" w14:textId="77777777" w:rsidR="00170531" w:rsidRDefault="00170531" w:rsidP="00170531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A46245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5ACE5A" w14:textId="77777777" w:rsidR="00170531" w:rsidRDefault="00170531" w:rsidP="0017053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46AB3201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AA2C00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66DB76" w14:textId="77777777" w:rsidR="00170531" w:rsidRDefault="00170531" w:rsidP="00170531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3FE0115" w14:textId="77777777" w:rsidR="00170531" w:rsidRDefault="00170531" w:rsidP="0017053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7C337B" w14:textId="77777777" w:rsidR="00170531" w:rsidRDefault="00170531" w:rsidP="0017053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31CFE002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ED17CE7" w14:textId="77777777" w:rsidR="00170531" w:rsidRDefault="00170531" w:rsidP="0017053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5B16B09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263E5D3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D74BA46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1AFB79" w14:textId="77777777" w:rsidR="00170531" w:rsidRDefault="00170531" w:rsidP="00170531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02E4E50" w14:textId="77777777" w:rsidR="00170531" w:rsidRDefault="00170531" w:rsidP="00170531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B7F287B" w14:textId="77777777" w:rsidR="00170531" w:rsidRDefault="00170531" w:rsidP="0017053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840D338" w14:textId="77777777" w:rsidR="00170531" w:rsidRDefault="00170531" w:rsidP="0017053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9F3F1B3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3E8C1826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F874585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382BF62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9F4D1B0" w14:textId="77777777" w:rsidR="00170531" w:rsidRDefault="00170531" w:rsidP="0017053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01D4AE4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ECEF3A2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465496B" w14:textId="77777777" w:rsidR="00170531" w:rsidRDefault="00170531" w:rsidP="0017053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201C1" w14:textId="370D9753" w:rsidR="006A37D8" w:rsidRDefault="006A37D8" w:rsidP="00082A6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 w16cid:durableId="8688818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435916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88331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93995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186173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330100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680632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0908347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30545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035160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14797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1126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68301977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389243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0537498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281954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4205698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3450920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5975015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9689879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56349267">
    <w:abstractNumId w:val="14"/>
  </w:num>
  <w:num w:numId="22" w16cid:durableId="92942431">
    <w:abstractNumId w:val="26"/>
  </w:num>
  <w:num w:numId="23" w16cid:durableId="17198208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372998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298701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93799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EC0"/>
    <w:rsid w:val="000033EA"/>
    <w:rsid w:val="0002467C"/>
    <w:rsid w:val="00040A7A"/>
    <w:rsid w:val="00082A63"/>
    <w:rsid w:val="000936CA"/>
    <w:rsid w:val="00097182"/>
    <w:rsid w:val="000B1A00"/>
    <w:rsid w:val="000C0F66"/>
    <w:rsid w:val="000D573E"/>
    <w:rsid w:val="00170531"/>
    <w:rsid w:val="001764D4"/>
    <w:rsid w:val="001F341B"/>
    <w:rsid w:val="00240C35"/>
    <w:rsid w:val="002430FD"/>
    <w:rsid w:val="00267340"/>
    <w:rsid w:val="00273925"/>
    <w:rsid w:val="00275C59"/>
    <w:rsid w:val="00293BA7"/>
    <w:rsid w:val="002A4F96"/>
    <w:rsid w:val="002A5D38"/>
    <w:rsid w:val="002D31D6"/>
    <w:rsid w:val="00312F55"/>
    <w:rsid w:val="00337165"/>
    <w:rsid w:val="00373D3C"/>
    <w:rsid w:val="003974EB"/>
    <w:rsid w:val="003C09BC"/>
    <w:rsid w:val="003C6167"/>
    <w:rsid w:val="003E676D"/>
    <w:rsid w:val="003F1749"/>
    <w:rsid w:val="004160BB"/>
    <w:rsid w:val="00435E21"/>
    <w:rsid w:val="00444C8C"/>
    <w:rsid w:val="00496551"/>
    <w:rsid w:val="004A32A3"/>
    <w:rsid w:val="004A692C"/>
    <w:rsid w:val="004C34D2"/>
    <w:rsid w:val="004C4B3E"/>
    <w:rsid w:val="004C4EC3"/>
    <w:rsid w:val="00512FD2"/>
    <w:rsid w:val="00523F87"/>
    <w:rsid w:val="00543EC0"/>
    <w:rsid w:val="0054513A"/>
    <w:rsid w:val="00563157"/>
    <w:rsid w:val="00593CEB"/>
    <w:rsid w:val="005C0E75"/>
    <w:rsid w:val="005C6D38"/>
    <w:rsid w:val="005D2104"/>
    <w:rsid w:val="005F6548"/>
    <w:rsid w:val="006005A6"/>
    <w:rsid w:val="00614C95"/>
    <w:rsid w:val="00660027"/>
    <w:rsid w:val="00664C46"/>
    <w:rsid w:val="00667C0B"/>
    <w:rsid w:val="0069339E"/>
    <w:rsid w:val="006A37D8"/>
    <w:rsid w:val="006C208F"/>
    <w:rsid w:val="006F51B5"/>
    <w:rsid w:val="006F7905"/>
    <w:rsid w:val="00714F51"/>
    <w:rsid w:val="00731F6E"/>
    <w:rsid w:val="007750F7"/>
    <w:rsid w:val="007A2EF1"/>
    <w:rsid w:val="007B00D4"/>
    <w:rsid w:val="007D703B"/>
    <w:rsid w:val="007E3FE9"/>
    <w:rsid w:val="00800261"/>
    <w:rsid w:val="00821527"/>
    <w:rsid w:val="00833F27"/>
    <w:rsid w:val="00841B63"/>
    <w:rsid w:val="008464BC"/>
    <w:rsid w:val="008541C5"/>
    <w:rsid w:val="008569BE"/>
    <w:rsid w:val="0086736E"/>
    <w:rsid w:val="00872DC0"/>
    <w:rsid w:val="00887341"/>
    <w:rsid w:val="008940E2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4969"/>
    <w:rsid w:val="00AA7F39"/>
    <w:rsid w:val="00AF7449"/>
    <w:rsid w:val="00B220B4"/>
    <w:rsid w:val="00B5669D"/>
    <w:rsid w:val="00BA1B11"/>
    <w:rsid w:val="00BA5498"/>
    <w:rsid w:val="00BD0C12"/>
    <w:rsid w:val="00BD5E3D"/>
    <w:rsid w:val="00C066D2"/>
    <w:rsid w:val="00C07E7C"/>
    <w:rsid w:val="00C12A61"/>
    <w:rsid w:val="00C14141"/>
    <w:rsid w:val="00C2196F"/>
    <w:rsid w:val="00C23E95"/>
    <w:rsid w:val="00C74D2A"/>
    <w:rsid w:val="00C82286"/>
    <w:rsid w:val="00C923E8"/>
    <w:rsid w:val="00C93478"/>
    <w:rsid w:val="00CD12B0"/>
    <w:rsid w:val="00CD52D1"/>
    <w:rsid w:val="00D03706"/>
    <w:rsid w:val="00D07163"/>
    <w:rsid w:val="00D432AD"/>
    <w:rsid w:val="00D46DCD"/>
    <w:rsid w:val="00D61672"/>
    <w:rsid w:val="00D624FF"/>
    <w:rsid w:val="00D63C4C"/>
    <w:rsid w:val="00D70657"/>
    <w:rsid w:val="00D90ED3"/>
    <w:rsid w:val="00D9696A"/>
    <w:rsid w:val="00D97E9A"/>
    <w:rsid w:val="00DD0EDB"/>
    <w:rsid w:val="00DD67EE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18F5"/>
    <w:rsid w:val="00EE6740"/>
    <w:rsid w:val="00EF0390"/>
    <w:rsid w:val="00F324DC"/>
    <w:rsid w:val="00F56C1E"/>
    <w:rsid w:val="00F735E6"/>
    <w:rsid w:val="00FA6DAD"/>
    <w:rsid w:val="00FB1F5B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EF824"/>
  <w15:chartTrackingRefBased/>
  <w15:docId w15:val="{0366838D-FAB9-4F1D-A86D-777E1666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0531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qFormat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3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8</Pages>
  <Words>2692</Words>
  <Characters>18452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21102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10</cp:revision>
  <cp:lastPrinted>1899-12-31T23:00:00Z</cp:lastPrinted>
  <dcterms:created xsi:type="dcterms:W3CDTF">2024-06-07T07:29:00Z</dcterms:created>
  <dcterms:modified xsi:type="dcterms:W3CDTF">2024-06-07T11:03:00Z</dcterms:modified>
</cp:coreProperties>
</file>