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24D10B" w14:textId="09C29AE9" w:rsidR="008D2AB8" w:rsidRPr="002111D1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2111D1">
        <w:rPr>
          <w:rFonts w:ascii="Verdana" w:hAnsi="Verdana"/>
          <w:b w:val="0"/>
          <w:sz w:val="18"/>
          <w:szCs w:val="18"/>
        </w:rPr>
        <w:tab/>
      </w:r>
      <w:r w:rsidRPr="002111D1">
        <w:rPr>
          <w:rFonts w:ascii="Verdana" w:hAnsi="Verdana"/>
          <w:b w:val="0"/>
          <w:sz w:val="18"/>
          <w:szCs w:val="18"/>
        </w:rPr>
        <w:tab/>
      </w:r>
      <w:r w:rsidRPr="002111D1">
        <w:rPr>
          <w:rFonts w:ascii="Verdana" w:hAnsi="Verdana"/>
          <w:b w:val="0"/>
          <w:sz w:val="18"/>
          <w:szCs w:val="18"/>
        </w:rPr>
        <w:tab/>
      </w:r>
      <w:r w:rsidRPr="002111D1">
        <w:rPr>
          <w:rFonts w:ascii="Verdana" w:hAnsi="Verdana"/>
          <w:b w:val="0"/>
          <w:sz w:val="18"/>
          <w:szCs w:val="18"/>
        </w:rPr>
        <w:tab/>
      </w:r>
      <w:r w:rsidRPr="002111D1">
        <w:rPr>
          <w:rFonts w:ascii="Verdana" w:hAnsi="Verdana"/>
          <w:b w:val="0"/>
          <w:sz w:val="18"/>
          <w:szCs w:val="18"/>
        </w:rPr>
        <w:tab/>
      </w:r>
      <w:r w:rsidRPr="002111D1">
        <w:rPr>
          <w:rFonts w:ascii="Verdana" w:hAnsi="Verdana"/>
          <w:b w:val="0"/>
          <w:sz w:val="18"/>
          <w:szCs w:val="18"/>
        </w:rPr>
        <w:tab/>
      </w:r>
      <w:r w:rsidRPr="002111D1">
        <w:rPr>
          <w:rFonts w:ascii="Verdana" w:hAnsi="Verdana"/>
          <w:b w:val="0"/>
          <w:sz w:val="18"/>
          <w:szCs w:val="18"/>
        </w:rPr>
        <w:tab/>
      </w:r>
      <w:r w:rsidRPr="002111D1">
        <w:rPr>
          <w:rFonts w:ascii="Verdana" w:hAnsi="Verdana"/>
          <w:sz w:val="18"/>
          <w:szCs w:val="18"/>
        </w:rPr>
        <w:t xml:space="preserve">Załącznik nr </w:t>
      </w:r>
      <w:r w:rsidR="00012286" w:rsidRPr="002111D1">
        <w:rPr>
          <w:rFonts w:ascii="Verdana" w:hAnsi="Verdana"/>
          <w:sz w:val="18"/>
          <w:szCs w:val="18"/>
        </w:rPr>
        <w:t>1</w:t>
      </w:r>
    </w:p>
    <w:p w14:paraId="2B748D0E" w14:textId="77777777" w:rsidR="008D2AB8" w:rsidRPr="002111D1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5427E1" w14:textId="77777777" w:rsidR="008D2AB8" w:rsidRPr="002111D1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2111D1">
        <w:rPr>
          <w:rFonts w:ascii="Verdana" w:hAnsi="Verdana"/>
          <w:b/>
          <w:sz w:val="18"/>
          <w:szCs w:val="18"/>
        </w:rPr>
        <w:t>FORMULARZ OFERTY</w:t>
      </w:r>
    </w:p>
    <w:p w14:paraId="048ABBC2" w14:textId="77777777" w:rsidR="008D2AB8" w:rsidRPr="002111D1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4FC7454" w14:textId="3706FC64" w:rsidR="007951CC" w:rsidRPr="002111D1" w:rsidRDefault="007951CC" w:rsidP="007951CC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2111D1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4260CC" w:rsidRPr="002111D1">
        <w:rPr>
          <w:rFonts w:ascii="Verdana" w:hAnsi="Verdana"/>
          <w:sz w:val="18"/>
          <w:szCs w:val="18"/>
        </w:rPr>
        <w:t>…………………………………………………..</w:t>
      </w:r>
    </w:p>
    <w:p w14:paraId="34076F7E" w14:textId="3CBF12E7" w:rsidR="007951CC" w:rsidRPr="002111D1" w:rsidRDefault="007951CC" w:rsidP="007951CC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2111D1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4260CC" w:rsidRPr="002111D1">
        <w:rPr>
          <w:rFonts w:ascii="Verdana" w:hAnsi="Verdana"/>
          <w:sz w:val="18"/>
          <w:szCs w:val="18"/>
        </w:rPr>
        <w:t>………………………………………………</w:t>
      </w:r>
    </w:p>
    <w:p w14:paraId="1C4CF85C" w14:textId="50747435" w:rsidR="007951CC" w:rsidRPr="002111D1" w:rsidRDefault="007951CC" w:rsidP="007951CC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2111D1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4260CC" w:rsidRPr="002111D1">
        <w:rPr>
          <w:rFonts w:ascii="Verdana" w:hAnsi="Verdana"/>
          <w:sz w:val="18"/>
          <w:szCs w:val="18"/>
        </w:rPr>
        <w:t>……………………………………………………</w:t>
      </w:r>
    </w:p>
    <w:p w14:paraId="4FE0B51E" w14:textId="707521BE" w:rsidR="007951CC" w:rsidRPr="002111D1" w:rsidRDefault="007951CC" w:rsidP="007951CC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2111D1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</w:t>
      </w:r>
      <w:r w:rsidR="004260CC" w:rsidRPr="002111D1">
        <w:rPr>
          <w:rFonts w:ascii="Verdana" w:hAnsi="Verdana"/>
          <w:sz w:val="18"/>
          <w:szCs w:val="18"/>
        </w:rPr>
        <w:t>.........</w:t>
      </w:r>
    </w:p>
    <w:p w14:paraId="7A91159D" w14:textId="3FE5EDEF" w:rsidR="007951CC" w:rsidRPr="002111D1" w:rsidRDefault="007951CC" w:rsidP="007951CC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2111D1">
        <w:rPr>
          <w:rFonts w:ascii="Verdana" w:hAnsi="Verdana"/>
          <w:sz w:val="18"/>
          <w:szCs w:val="18"/>
        </w:rPr>
        <w:t>TEL.………………………………………………………………………………………………</w:t>
      </w:r>
      <w:r w:rsidR="004260CC" w:rsidRPr="002111D1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2AF72072" w14:textId="3007BF73" w:rsidR="007951CC" w:rsidRPr="002111D1" w:rsidRDefault="007951CC" w:rsidP="007951CC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2111D1">
        <w:rPr>
          <w:rFonts w:ascii="Verdana" w:hAnsi="Verdana"/>
          <w:sz w:val="18"/>
          <w:szCs w:val="18"/>
        </w:rPr>
        <w:t>FAX ……………………………………………………………………………………………</w:t>
      </w:r>
      <w:r w:rsidR="004260CC" w:rsidRPr="002111D1">
        <w:rPr>
          <w:rFonts w:ascii="Verdana" w:hAnsi="Verdana"/>
          <w:sz w:val="18"/>
          <w:szCs w:val="18"/>
        </w:rPr>
        <w:t>……………………………………………………….</w:t>
      </w:r>
    </w:p>
    <w:p w14:paraId="65A48B5B" w14:textId="71082B58" w:rsidR="007951CC" w:rsidRPr="002111D1" w:rsidRDefault="007951CC" w:rsidP="007951CC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2111D1">
        <w:rPr>
          <w:rFonts w:ascii="Verdana" w:hAnsi="Verdana"/>
          <w:sz w:val="18"/>
          <w:szCs w:val="18"/>
        </w:rPr>
        <w:t>E-MAIL…………………………………………………………………………………………</w:t>
      </w:r>
      <w:r w:rsidR="004260CC" w:rsidRPr="002111D1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74830902" w14:textId="1C09CA18" w:rsidR="007951CC" w:rsidRPr="002111D1" w:rsidRDefault="007951CC" w:rsidP="007951CC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2111D1">
        <w:rPr>
          <w:rFonts w:ascii="Verdana" w:hAnsi="Verdana"/>
          <w:sz w:val="18"/>
          <w:szCs w:val="18"/>
        </w:rPr>
        <w:t>NIP…………………………………. REGON:……………………………………………….....</w:t>
      </w:r>
      <w:r w:rsidR="004260CC" w:rsidRPr="002111D1">
        <w:rPr>
          <w:rFonts w:ascii="Verdana" w:hAnsi="Verdana"/>
          <w:sz w:val="18"/>
          <w:szCs w:val="18"/>
        </w:rPr>
        <w:t>..........................................</w:t>
      </w:r>
    </w:p>
    <w:p w14:paraId="38C15F95" w14:textId="1468429B" w:rsidR="008D2AB8" w:rsidRPr="002111D1" w:rsidRDefault="007951CC" w:rsidP="007951CC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2111D1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4260CC" w:rsidRPr="002111D1">
        <w:rPr>
          <w:rFonts w:ascii="Verdana" w:hAnsi="Verdana"/>
          <w:sz w:val="18"/>
          <w:szCs w:val="18"/>
        </w:rPr>
        <w:t>…………………………………………………</w:t>
      </w:r>
    </w:p>
    <w:p w14:paraId="6D7CB65C" w14:textId="77777777" w:rsidR="008D2AB8" w:rsidRPr="002111D1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2111D1">
        <w:rPr>
          <w:rFonts w:ascii="Verdana" w:hAnsi="Verdana"/>
          <w:sz w:val="18"/>
          <w:szCs w:val="18"/>
        </w:rPr>
        <w:t>Do: Nazwa i siedziba Zamawiającego:</w:t>
      </w:r>
    </w:p>
    <w:p w14:paraId="646CE274" w14:textId="77777777" w:rsidR="00B6723F" w:rsidRPr="002111D1" w:rsidRDefault="00B6723F" w:rsidP="008D2AB8">
      <w:pPr>
        <w:ind w:right="-110"/>
        <w:rPr>
          <w:rFonts w:ascii="Verdana" w:hAnsi="Verdana"/>
          <w:b/>
          <w:sz w:val="18"/>
          <w:szCs w:val="18"/>
        </w:rPr>
      </w:pPr>
      <w:r w:rsidRPr="002111D1">
        <w:rPr>
          <w:rFonts w:ascii="Verdana" w:hAnsi="Verdana"/>
          <w:b/>
          <w:sz w:val="18"/>
          <w:szCs w:val="18"/>
        </w:rPr>
        <w:t>Akademia Górniczo - Hutnicza</w:t>
      </w:r>
    </w:p>
    <w:p w14:paraId="40385FDF" w14:textId="77777777" w:rsidR="00B6723F" w:rsidRPr="002111D1" w:rsidRDefault="00B6723F" w:rsidP="008D2AB8">
      <w:pPr>
        <w:ind w:right="-110"/>
        <w:rPr>
          <w:rFonts w:ascii="Verdana" w:hAnsi="Verdana"/>
          <w:b/>
          <w:sz w:val="18"/>
          <w:szCs w:val="18"/>
        </w:rPr>
      </w:pPr>
      <w:r w:rsidRPr="002111D1">
        <w:rPr>
          <w:rFonts w:ascii="Verdana" w:hAnsi="Verdana"/>
          <w:b/>
          <w:sz w:val="18"/>
          <w:szCs w:val="18"/>
        </w:rPr>
        <w:t>im. Stanisława Staszica w Krakowie</w:t>
      </w:r>
    </w:p>
    <w:p w14:paraId="4DC2BEC9" w14:textId="77777777" w:rsidR="008D2AB8" w:rsidRPr="002111D1" w:rsidRDefault="00B6723F" w:rsidP="008D2AB8">
      <w:pPr>
        <w:ind w:right="-110"/>
        <w:rPr>
          <w:rFonts w:ascii="Verdana" w:hAnsi="Verdana"/>
          <w:b/>
          <w:sz w:val="18"/>
          <w:szCs w:val="18"/>
        </w:rPr>
      </w:pPr>
      <w:r w:rsidRPr="002111D1">
        <w:rPr>
          <w:rFonts w:ascii="Verdana" w:hAnsi="Verdana"/>
          <w:b/>
          <w:sz w:val="18"/>
          <w:szCs w:val="18"/>
        </w:rPr>
        <w:t>Dział Zamówień Publicznych</w:t>
      </w:r>
      <w:r w:rsidR="008D2AB8" w:rsidRPr="002111D1">
        <w:rPr>
          <w:rFonts w:ascii="Verdana" w:hAnsi="Verdana"/>
          <w:b/>
          <w:sz w:val="18"/>
          <w:szCs w:val="18"/>
        </w:rPr>
        <w:t xml:space="preserve">  </w:t>
      </w:r>
    </w:p>
    <w:p w14:paraId="431DF784" w14:textId="77777777" w:rsidR="008D2AB8" w:rsidRPr="002111D1" w:rsidRDefault="00B6723F" w:rsidP="008D2AB8">
      <w:pPr>
        <w:ind w:right="-110"/>
        <w:rPr>
          <w:rFonts w:ascii="Verdana" w:hAnsi="Verdana"/>
          <w:b/>
          <w:sz w:val="18"/>
          <w:szCs w:val="18"/>
        </w:rPr>
      </w:pPr>
      <w:r w:rsidRPr="002111D1">
        <w:rPr>
          <w:rFonts w:ascii="Verdana" w:hAnsi="Verdana"/>
          <w:b/>
          <w:sz w:val="18"/>
          <w:szCs w:val="18"/>
        </w:rPr>
        <w:t>Al. Mickiewicza</w:t>
      </w:r>
      <w:r w:rsidR="008D2AB8" w:rsidRPr="002111D1">
        <w:rPr>
          <w:rFonts w:ascii="Verdana" w:hAnsi="Verdana"/>
          <w:b/>
          <w:sz w:val="18"/>
          <w:szCs w:val="18"/>
        </w:rPr>
        <w:t xml:space="preserve"> </w:t>
      </w:r>
      <w:r w:rsidRPr="002111D1">
        <w:rPr>
          <w:rFonts w:ascii="Verdana" w:hAnsi="Verdana"/>
          <w:b/>
          <w:sz w:val="18"/>
          <w:szCs w:val="18"/>
        </w:rPr>
        <w:t>30</w:t>
      </w:r>
      <w:r w:rsidR="008D2AB8" w:rsidRPr="002111D1">
        <w:rPr>
          <w:rFonts w:ascii="Verdana" w:hAnsi="Verdana"/>
          <w:b/>
          <w:sz w:val="18"/>
          <w:szCs w:val="18"/>
        </w:rPr>
        <w:t xml:space="preserve"> </w:t>
      </w:r>
    </w:p>
    <w:p w14:paraId="6FAD5C44" w14:textId="77777777" w:rsidR="008D2AB8" w:rsidRPr="002111D1" w:rsidRDefault="00B6723F" w:rsidP="008D2AB8">
      <w:pPr>
        <w:rPr>
          <w:rFonts w:ascii="Verdana" w:hAnsi="Verdana"/>
          <w:b/>
          <w:sz w:val="18"/>
          <w:szCs w:val="18"/>
        </w:rPr>
      </w:pPr>
      <w:r w:rsidRPr="002111D1">
        <w:rPr>
          <w:rFonts w:ascii="Verdana" w:hAnsi="Verdana"/>
          <w:b/>
          <w:sz w:val="18"/>
          <w:szCs w:val="18"/>
        </w:rPr>
        <w:t>30-059</w:t>
      </w:r>
      <w:r w:rsidR="008D2AB8" w:rsidRPr="002111D1">
        <w:rPr>
          <w:rFonts w:ascii="Verdana" w:hAnsi="Verdana"/>
          <w:b/>
          <w:sz w:val="18"/>
          <w:szCs w:val="18"/>
        </w:rPr>
        <w:t xml:space="preserve"> </w:t>
      </w:r>
      <w:r w:rsidRPr="002111D1">
        <w:rPr>
          <w:rFonts w:ascii="Verdana" w:hAnsi="Verdana"/>
          <w:b/>
          <w:sz w:val="18"/>
          <w:szCs w:val="18"/>
        </w:rPr>
        <w:t>Kraków</w:t>
      </w:r>
      <w:r w:rsidR="008D2AB8" w:rsidRPr="002111D1">
        <w:rPr>
          <w:rFonts w:ascii="Verdana" w:hAnsi="Verdana"/>
          <w:b/>
          <w:sz w:val="18"/>
          <w:szCs w:val="18"/>
        </w:rPr>
        <w:t xml:space="preserve">,  </w:t>
      </w:r>
    </w:p>
    <w:p w14:paraId="68B98A52" w14:textId="77777777" w:rsidR="008D2AB8" w:rsidRPr="002111D1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30FC621A" w14:textId="7ECFEE3A" w:rsidR="008D2AB8" w:rsidRPr="002111D1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2111D1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B6723F" w:rsidRPr="002111D1">
        <w:rPr>
          <w:rFonts w:ascii="Verdana" w:hAnsi="Verdana"/>
          <w:b/>
          <w:sz w:val="18"/>
          <w:szCs w:val="18"/>
        </w:rPr>
        <w:t xml:space="preserve">dostawa i montaż wyposażenia meblowego dla </w:t>
      </w:r>
      <w:proofErr w:type="spellStart"/>
      <w:r w:rsidR="00B6723F" w:rsidRPr="002111D1">
        <w:rPr>
          <w:rFonts w:ascii="Verdana" w:hAnsi="Verdana"/>
          <w:b/>
          <w:sz w:val="18"/>
          <w:szCs w:val="18"/>
        </w:rPr>
        <w:t>WGGiIŚ</w:t>
      </w:r>
      <w:proofErr w:type="spellEnd"/>
      <w:r w:rsidR="00B6723F" w:rsidRPr="002111D1">
        <w:rPr>
          <w:rFonts w:ascii="Verdana" w:hAnsi="Verdana"/>
          <w:b/>
          <w:sz w:val="18"/>
          <w:szCs w:val="18"/>
        </w:rPr>
        <w:t xml:space="preserve"> - DE-dzp.272-289/24</w:t>
      </w:r>
      <w:r w:rsidRPr="002111D1">
        <w:rPr>
          <w:rFonts w:ascii="Verdana" w:hAnsi="Verdana"/>
          <w:b/>
          <w:sz w:val="18"/>
          <w:szCs w:val="18"/>
        </w:rPr>
        <w:t xml:space="preserve">, </w:t>
      </w:r>
      <w:r w:rsidRPr="002111D1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5D4C5204" w14:textId="77777777" w:rsidR="008D2AB8" w:rsidRPr="002111D1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277A9E42" w14:textId="40DB708C" w:rsidR="004C0AD8" w:rsidRPr="002111D1" w:rsidRDefault="004C0AD8" w:rsidP="004C0AD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2111D1">
        <w:rPr>
          <w:rFonts w:ascii="Verdana" w:hAnsi="Verdana"/>
          <w:b/>
          <w:sz w:val="18"/>
          <w:szCs w:val="18"/>
        </w:rPr>
        <w:t>Cena netto za całość zamówienia:   ......................................................................... PLN</w:t>
      </w:r>
    </w:p>
    <w:p w14:paraId="26160566" w14:textId="77777777" w:rsidR="004C0AD8" w:rsidRPr="002111D1" w:rsidRDefault="004C0AD8" w:rsidP="004C0AD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35D9CF1B" w14:textId="72B378DF" w:rsidR="004C0AD8" w:rsidRPr="002111D1" w:rsidRDefault="004C0AD8" w:rsidP="004C0AD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2111D1">
        <w:rPr>
          <w:rFonts w:ascii="Verdana" w:hAnsi="Verdana"/>
          <w:b/>
          <w:sz w:val="18"/>
          <w:szCs w:val="18"/>
        </w:rPr>
        <w:t>Cena brutto za całość zamówienia: ......................................................................... PLN</w:t>
      </w:r>
    </w:p>
    <w:p w14:paraId="7FEB095C" w14:textId="77777777" w:rsidR="004C0AD8" w:rsidRPr="002111D1" w:rsidRDefault="004C0AD8" w:rsidP="004C0AD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6D3045B" w14:textId="4F9FBBF7" w:rsidR="004C0AD8" w:rsidRPr="002111D1" w:rsidRDefault="004C0AD8" w:rsidP="004C0AD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2111D1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185B13AB" w14:textId="77777777" w:rsidR="004C0AD8" w:rsidRPr="002111D1" w:rsidRDefault="004C0AD8" w:rsidP="004C0AD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90E3D4B" w14:textId="77777777" w:rsidR="004C0AD8" w:rsidRPr="002111D1" w:rsidRDefault="004C0AD8" w:rsidP="004C0AD8">
      <w:pPr>
        <w:pStyle w:val="Tekstpodstawowy"/>
        <w:rPr>
          <w:rFonts w:ascii="Verdana" w:hAnsi="Verdana"/>
          <w:sz w:val="18"/>
          <w:szCs w:val="18"/>
        </w:rPr>
      </w:pPr>
      <w:r w:rsidRPr="002111D1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09D943F3" w14:textId="6F108649" w:rsidR="009A78B7" w:rsidRPr="002111D1" w:rsidRDefault="004C0AD8" w:rsidP="00D9403A">
      <w:pPr>
        <w:spacing w:before="100" w:after="100" w:line="100" w:lineRule="atLeast"/>
        <w:jc w:val="both"/>
        <w:rPr>
          <w:rFonts w:ascii="Verdana" w:hAnsi="Verdana"/>
          <w:b/>
          <w:bCs/>
          <w:sz w:val="18"/>
          <w:szCs w:val="18"/>
        </w:rPr>
      </w:pPr>
      <w:r w:rsidRPr="002111D1">
        <w:rPr>
          <w:rFonts w:ascii="Verdana" w:hAnsi="Verdana"/>
          <w:b/>
          <w:bCs/>
          <w:sz w:val="18"/>
          <w:szCs w:val="18"/>
        </w:rPr>
        <w:t>Producent/lub wyrób własny</w:t>
      </w:r>
      <w:r w:rsidR="00D9403A" w:rsidRPr="002111D1">
        <w:rPr>
          <w:rFonts w:ascii="Verdana" w:hAnsi="Verdana"/>
          <w:b/>
          <w:bCs/>
          <w:sz w:val="18"/>
          <w:szCs w:val="18"/>
        </w:rPr>
        <w:t xml:space="preserve"> </w:t>
      </w:r>
      <w:r w:rsidR="00D9403A" w:rsidRPr="002111D1">
        <w:rPr>
          <w:rFonts w:ascii="Verdana" w:eastAsia="Calibri" w:hAnsi="Verdana" w:cs="Arial"/>
          <w:b/>
          <w:bCs/>
          <w:sz w:val="18"/>
          <w:szCs w:val="18"/>
          <w:lang w:eastAsia="ar-SA"/>
        </w:rPr>
        <w:t>oraz informacj</w:t>
      </w:r>
      <w:r w:rsidR="00922C16" w:rsidRPr="002111D1">
        <w:rPr>
          <w:rFonts w:ascii="Verdana" w:eastAsia="Calibri" w:hAnsi="Verdana" w:cs="Arial"/>
          <w:b/>
          <w:bCs/>
          <w:sz w:val="18"/>
          <w:szCs w:val="18"/>
          <w:lang w:eastAsia="ar-SA"/>
        </w:rPr>
        <w:t>a</w:t>
      </w:r>
      <w:r w:rsidR="00D9403A" w:rsidRPr="002111D1">
        <w:rPr>
          <w:rFonts w:ascii="Verdana" w:eastAsia="Calibri" w:hAnsi="Verdana" w:cs="Arial"/>
          <w:b/>
          <w:bCs/>
          <w:sz w:val="18"/>
          <w:szCs w:val="18"/>
          <w:lang w:eastAsia="ar-SA"/>
        </w:rPr>
        <w:t xml:space="preserve"> z nazwą/symbolem/numerem katalogowym mebla</w:t>
      </w:r>
      <w:r w:rsidRPr="002111D1">
        <w:rPr>
          <w:rFonts w:ascii="Verdana" w:hAnsi="Verdana"/>
          <w:b/>
          <w:bCs/>
          <w:sz w:val="18"/>
          <w:szCs w:val="18"/>
        </w:rPr>
        <w:t>:</w:t>
      </w:r>
    </w:p>
    <w:p w14:paraId="2C8AE0FA" w14:textId="67FC8385" w:rsidR="004C0AD8" w:rsidRPr="002111D1" w:rsidRDefault="004C0AD8" w:rsidP="004C0AD8">
      <w:pPr>
        <w:pStyle w:val="Tekstpodstawowy"/>
        <w:rPr>
          <w:rFonts w:ascii="Verdana" w:hAnsi="Verdana"/>
          <w:sz w:val="18"/>
          <w:szCs w:val="18"/>
        </w:rPr>
      </w:pPr>
      <w:r w:rsidRPr="002111D1">
        <w:rPr>
          <w:rFonts w:ascii="Verdana" w:hAnsi="Verdana"/>
          <w:sz w:val="18"/>
          <w:szCs w:val="18"/>
          <w:highlight w:val="green"/>
        </w:rPr>
        <w:t>- biurko gabinetowe:</w:t>
      </w:r>
    </w:p>
    <w:p w14:paraId="0663C240" w14:textId="407EA4F8" w:rsidR="00922C16" w:rsidRPr="002111D1" w:rsidRDefault="00922C16" w:rsidP="00922C16">
      <w:pPr>
        <w:spacing w:before="100" w:after="100" w:line="100" w:lineRule="atLeast"/>
        <w:jc w:val="both"/>
        <w:rPr>
          <w:rFonts w:ascii="Verdana" w:eastAsia="Calibri" w:hAnsi="Verdana" w:cs="Arial"/>
          <w:b/>
          <w:bCs/>
          <w:sz w:val="18"/>
          <w:szCs w:val="18"/>
          <w:lang w:eastAsia="ar-SA"/>
        </w:rPr>
      </w:pPr>
      <w:r w:rsidRPr="002111D1">
        <w:rPr>
          <w:rFonts w:ascii="Verdana" w:hAnsi="Verdana"/>
          <w:b/>
          <w:bCs/>
          <w:sz w:val="18"/>
          <w:szCs w:val="18"/>
        </w:rPr>
        <w:t>producent/lub wyrób własny</w:t>
      </w:r>
      <w:r w:rsidR="009A78B7" w:rsidRPr="002111D1">
        <w:rPr>
          <w:rFonts w:ascii="Verdana" w:hAnsi="Verdana"/>
          <w:b/>
          <w:bCs/>
          <w:sz w:val="18"/>
          <w:szCs w:val="18"/>
        </w:rPr>
        <w:t>: ……………………………………………………………………….</w:t>
      </w:r>
    </w:p>
    <w:p w14:paraId="792BE823" w14:textId="79E4EE1D" w:rsidR="00922C16" w:rsidRPr="002111D1" w:rsidRDefault="00922C16" w:rsidP="009A78B7">
      <w:pPr>
        <w:spacing w:before="100" w:after="100" w:line="100" w:lineRule="atLeast"/>
        <w:jc w:val="both"/>
        <w:rPr>
          <w:rFonts w:ascii="Verdana" w:eastAsia="Calibri" w:hAnsi="Verdana" w:cs="Arial"/>
          <w:b/>
          <w:bCs/>
          <w:sz w:val="18"/>
          <w:szCs w:val="18"/>
          <w:lang w:eastAsia="ar-SA"/>
        </w:rPr>
      </w:pPr>
      <w:r w:rsidRPr="002111D1">
        <w:rPr>
          <w:rFonts w:ascii="Verdana" w:eastAsia="Calibri" w:hAnsi="Verdana" w:cs="Arial"/>
          <w:b/>
          <w:bCs/>
          <w:sz w:val="18"/>
          <w:szCs w:val="18"/>
          <w:lang w:eastAsia="ar-SA"/>
        </w:rPr>
        <w:t>nazw</w:t>
      </w:r>
      <w:r w:rsidR="00CF3121" w:rsidRPr="002111D1">
        <w:rPr>
          <w:rFonts w:ascii="Verdana" w:eastAsia="Calibri" w:hAnsi="Verdana" w:cs="Arial"/>
          <w:b/>
          <w:bCs/>
          <w:sz w:val="18"/>
          <w:szCs w:val="18"/>
          <w:lang w:eastAsia="ar-SA"/>
        </w:rPr>
        <w:t>a</w:t>
      </w:r>
      <w:r w:rsidRPr="002111D1">
        <w:rPr>
          <w:rFonts w:ascii="Verdana" w:eastAsia="Calibri" w:hAnsi="Verdana" w:cs="Arial"/>
          <w:b/>
          <w:bCs/>
          <w:sz w:val="18"/>
          <w:szCs w:val="18"/>
          <w:lang w:eastAsia="ar-SA"/>
        </w:rPr>
        <w:t>/symbol/numer katalogowy</w:t>
      </w:r>
      <w:r w:rsidRPr="002111D1">
        <w:rPr>
          <w:rFonts w:ascii="Verdana" w:hAnsi="Verdana"/>
          <w:b/>
          <w:bCs/>
          <w:sz w:val="18"/>
          <w:szCs w:val="18"/>
        </w:rPr>
        <w:t>:</w:t>
      </w:r>
      <w:r w:rsidR="009A78B7" w:rsidRPr="002111D1">
        <w:rPr>
          <w:rFonts w:ascii="Verdana" w:hAnsi="Verdana"/>
          <w:b/>
          <w:bCs/>
          <w:sz w:val="18"/>
          <w:szCs w:val="18"/>
        </w:rPr>
        <w:t xml:space="preserve"> ……………………………………………………………..</w:t>
      </w:r>
    </w:p>
    <w:p w14:paraId="3B7D842D" w14:textId="5C6BCBCE" w:rsidR="004C0AD8" w:rsidRPr="002111D1" w:rsidRDefault="004C0AD8" w:rsidP="004C0AD8">
      <w:pPr>
        <w:pStyle w:val="Tekstpodstawowy"/>
        <w:rPr>
          <w:rFonts w:ascii="Verdana" w:hAnsi="Verdana"/>
          <w:sz w:val="18"/>
          <w:szCs w:val="18"/>
        </w:rPr>
      </w:pPr>
      <w:r w:rsidRPr="002111D1">
        <w:rPr>
          <w:rFonts w:ascii="Verdana" w:hAnsi="Verdana"/>
          <w:sz w:val="18"/>
          <w:szCs w:val="18"/>
          <w:highlight w:val="green"/>
        </w:rPr>
        <w:t>- stół:</w:t>
      </w:r>
      <w:r w:rsidR="006F115A" w:rsidRPr="002111D1">
        <w:rPr>
          <w:rFonts w:ascii="Verdana" w:hAnsi="Verdana"/>
          <w:sz w:val="18"/>
          <w:szCs w:val="18"/>
        </w:rPr>
        <w:t xml:space="preserve"> </w:t>
      </w:r>
    </w:p>
    <w:p w14:paraId="3A1AADEC" w14:textId="77777777" w:rsidR="00A3733C" w:rsidRPr="002111D1" w:rsidRDefault="00A3733C" w:rsidP="00A3733C">
      <w:pPr>
        <w:spacing w:before="100" w:after="100" w:line="100" w:lineRule="atLeast"/>
        <w:jc w:val="both"/>
        <w:rPr>
          <w:rFonts w:ascii="Verdana" w:eastAsia="Calibri" w:hAnsi="Verdana" w:cs="Arial"/>
          <w:b/>
          <w:bCs/>
          <w:sz w:val="18"/>
          <w:szCs w:val="18"/>
          <w:lang w:eastAsia="ar-SA"/>
        </w:rPr>
      </w:pPr>
      <w:r w:rsidRPr="002111D1">
        <w:rPr>
          <w:rFonts w:ascii="Verdana" w:hAnsi="Verdana"/>
          <w:b/>
          <w:bCs/>
          <w:sz w:val="18"/>
          <w:szCs w:val="18"/>
        </w:rPr>
        <w:t>producent/lub wyrób własny: ……………………………………………………………………….</w:t>
      </w:r>
    </w:p>
    <w:p w14:paraId="018563D7" w14:textId="040930C8" w:rsidR="00A3733C" w:rsidRPr="002111D1" w:rsidRDefault="00A3733C" w:rsidP="00A3733C">
      <w:pPr>
        <w:spacing w:before="100" w:after="100" w:line="100" w:lineRule="atLeast"/>
        <w:jc w:val="both"/>
        <w:rPr>
          <w:rFonts w:ascii="Verdana" w:eastAsia="Calibri" w:hAnsi="Verdana" w:cs="Arial"/>
          <w:b/>
          <w:bCs/>
          <w:sz w:val="18"/>
          <w:szCs w:val="18"/>
          <w:lang w:eastAsia="ar-SA"/>
        </w:rPr>
      </w:pPr>
      <w:r w:rsidRPr="002111D1">
        <w:rPr>
          <w:rFonts w:ascii="Verdana" w:eastAsia="Calibri" w:hAnsi="Verdana" w:cs="Arial"/>
          <w:b/>
          <w:bCs/>
          <w:sz w:val="18"/>
          <w:szCs w:val="18"/>
          <w:lang w:eastAsia="ar-SA"/>
        </w:rPr>
        <w:t>nazwa/symbol/numer katalogowy</w:t>
      </w:r>
      <w:r w:rsidRPr="002111D1">
        <w:rPr>
          <w:rFonts w:ascii="Verdana" w:hAnsi="Verdana"/>
          <w:b/>
          <w:bCs/>
          <w:sz w:val="18"/>
          <w:szCs w:val="18"/>
        </w:rPr>
        <w:t>: ……………………………………………………………..</w:t>
      </w:r>
    </w:p>
    <w:p w14:paraId="6745A927" w14:textId="6FA11ADB" w:rsidR="004C0AD8" w:rsidRPr="002111D1" w:rsidRDefault="004C0AD8" w:rsidP="004C0AD8">
      <w:pPr>
        <w:pStyle w:val="Tekstpodstawowy"/>
        <w:rPr>
          <w:rFonts w:ascii="Verdana" w:hAnsi="Verdana"/>
          <w:sz w:val="18"/>
          <w:szCs w:val="18"/>
        </w:rPr>
      </w:pPr>
      <w:r w:rsidRPr="002111D1">
        <w:rPr>
          <w:rFonts w:ascii="Verdana" w:hAnsi="Verdana"/>
          <w:sz w:val="18"/>
          <w:szCs w:val="18"/>
          <w:highlight w:val="green"/>
        </w:rPr>
        <w:t>- szaf</w:t>
      </w:r>
      <w:r w:rsidR="002068CF" w:rsidRPr="002111D1">
        <w:rPr>
          <w:rFonts w:ascii="Verdana" w:hAnsi="Verdana"/>
          <w:sz w:val="18"/>
          <w:szCs w:val="18"/>
          <w:highlight w:val="green"/>
        </w:rPr>
        <w:t>a</w:t>
      </w:r>
      <w:r w:rsidRPr="002111D1">
        <w:rPr>
          <w:rFonts w:ascii="Verdana" w:hAnsi="Verdana"/>
          <w:sz w:val="18"/>
          <w:szCs w:val="18"/>
          <w:highlight w:val="green"/>
        </w:rPr>
        <w:t xml:space="preserve"> gabinetow</w:t>
      </w:r>
      <w:r w:rsidR="002068CF" w:rsidRPr="002111D1">
        <w:rPr>
          <w:rFonts w:ascii="Verdana" w:hAnsi="Verdana"/>
          <w:sz w:val="18"/>
          <w:szCs w:val="18"/>
          <w:highlight w:val="green"/>
        </w:rPr>
        <w:t>a</w:t>
      </w:r>
      <w:r w:rsidRPr="002111D1">
        <w:rPr>
          <w:rFonts w:ascii="Verdana" w:hAnsi="Verdana"/>
          <w:sz w:val="18"/>
          <w:szCs w:val="18"/>
          <w:highlight w:val="green"/>
        </w:rPr>
        <w:t>:</w:t>
      </w:r>
      <w:r w:rsidRPr="002111D1">
        <w:rPr>
          <w:rFonts w:ascii="Verdana" w:hAnsi="Verdana"/>
          <w:sz w:val="18"/>
          <w:szCs w:val="18"/>
        </w:rPr>
        <w:t xml:space="preserve"> </w:t>
      </w:r>
    </w:p>
    <w:p w14:paraId="7244E4AF" w14:textId="77777777" w:rsidR="00A3733C" w:rsidRPr="002111D1" w:rsidRDefault="00A3733C" w:rsidP="00A3733C">
      <w:pPr>
        <w:spacing w:before="100" w:after="100" w:line="100" w:lineRule="atLeast"/>
        <w:jc w:val="both"/>
        <w:rPr>
          <w:rFonts w:ascii="Verdana" w:eastAsia="Calibri" w:hAnsi="Verdana" w:cs="Arial"/>
          <w:b/>
          <w:bCs/>
          <w:sz w:val="18"/>
          <w:szCs w:val="18"/>
          <w:lang w:eastAsia="ar-SA"/>
        </w:rPr>
      </w:pPr>
      <w:r w:rsidRPr="002111D1">
        <w:rPr>
          <w:rFonts w:ascii="Verdana" w:hAnsi="Verdana"/>
          <w:b/>
          <w:bCs/>
          <w:sz w:val="18"/>
          <w:szCs w:val="18"/>
        </w:rPr>
        <w:t>producent/lub wyrób własny: ……………………………………………………………………….</w:t>
      </w:r>
    </w:p>
    <w:p w14:paraId="41C9B581" w14:textId="57B30BE1" w:rsidR="00A3733C" w:rsidRPr="002111D1" w:rsidRDefault="00A3733C" w:rsidP="00A3733C">
      <w:pPr>
        <w:spacing w:before="100" w:after="100" w:line="100" w:lineRule="atLeast"/>
        <w:jc w:val="both"/>
        <w:rPr>
          <w:rFonts w:ascii="Verdana" w:eastAsia="Calibri" w:hAnsi="Verdana" w:cs="Arial"/>
          <w:b/>
          <w:bCs/>
          <w:sz w:val="18"/>
          <w:szCs w:val="18"/>
          <w:lang w:eastAsia="ar-SA"/>
        </w:rPr>
      </w:pPr>
      <w:r w:rsidRPr="002111D1">
        <w:rPr>
          <w:rFonts w:ascii="Verdana" w:eastAsia="Calibri" w:hAnsi="Verdana" w:cs="Arial"/>
          <w:b/>
          <w:bCs/>
          <w:sz w:val="18"/>
          <w:szCs w:val="18"/>
          <w:lang w:eastAsia="ar-SA"/>
        </w:rPr>
        <w:t>nazwa/symbol/numer katalogowy</w:t>
      </w:r>
      <w:r w:rsidRPr="002111D1">
        <w:rPr>
          <w:rFonts w:ascii="Verdana" w:hAnsi="Verdana"/>
          <w:b/>
          <w:bCs/>
          <w:sz w:val="18"/>
          <w:szCs w:val="18"/>
        </w:rPr>
        <w:t>: ……………………………………………………………..</w:t>
      </w:r>
    </w:p>
    <w:p w14:paraId="40807E01" w14:textId="77777777" w:rsidR="0053774B" w:rsidRDefault="0053774B" w:rsidP="004C0AD8">
      <w:pPr>
        <w:pStyle w:val="Tekstpodstawowy"/>
        <w:rPr>
          <w:rFonts w:ascii="Verdana" w:hAnsi="Verdana"/>
          <w:sz w:val="18"/>
          <w:szCs w:val="18"/>
          <w:highlight w:val="green"/>
        </w:rPr>
      </w:pPr>
    </w:p>
    <w:p w14:paraId="62741684" w14:textId="77777777" w:rsidR="0053774B" w:rsidRDefault="0053774B" w:rsidP="004C0AD8">
      <w:pPr>
        <w:pStyle w:val="Tekstpodstawowy"/>
        <w:rPr>
          <w:rFonts w:ascii="Verdana" w:hAnsi="Verdana"/>
          <w:sz w:val="18"/>
          <w:szCs w:val="18"/>
          <w:highlight w:val="green"/>
        </w:rPr>
      </w:pPr>
    </w:p>
    <w:p w14:paraId="3B404A0C" w14:textId="77777777" w:rsidR="0053774B" w:rsidRDefault="0053774B" w:rsidP="004C0AD8">
      <w:pPr>
        <w:pStyle w:val="Tekstpodstawowy"/>
        <w:rPr>
          <w:rFonts w:ascii="Verdana" w:hAnsi="Verdana"/>
          <w:sz w:val="18"/>
          <w:szCs w:val="18"/>
          <w:highlight w:val="green"/>
        </w:rPr>
      </w:pPr>
    </w:p>
    <w:p w14:paraId="130536BA" w14:textId="1A90ACC2" w:rsidR="004C0AD8" w:rsidRPr="002111D1" w:rsidRDefault="004C0AD8" w:rsidP="004C0AD8">
      <w:pPr>
        <w:pStyle w:val="Tekstpodstawowy"/>
        <w:rPr>
          <w:rFonts w:ascii="Verdana" w:hAnsi="Verdana"/>
          <w:sz w:val="18"/>
          <w:szCs w:val="18"/>
        </w:rPr>
      </w:pPr>
      <w:r w:rsidRPr="002111D1">
        <w:rPr>
          <w:rFonts w:ascii="Verdana" w:hAnsi="Verdana"/>
          <w:sz w:val="18"/>
          <w:szCs w:val="18"/>
          <w:highlight w:val="green"/>
        </w:rPr>
        <w:lastRenderedPageBreak/>
        <w:t>- kontener</w:t>
      </w:r>
      <w:r w:rsidR="002068CF" w:rsidRPr="002111D1">
        <w:rPr>
          <w:rFonts w:ascii="Verdana" w:hAnsi="Verdana"/>
          <w:sz w:val="18"/>
          <w:szCs w:val="18"/>
          <w:highlight w:val="green"/>
        </w:rPr>
        <w:t>y</w:t>
      </w:r>
      <w:r w:rsidRPr="002111D1">
        <w:rPr>
          <w:rFonts w:ascii="Verdana" w:hAnsi="Verdana"/>
          <w:sz w:val="18"/>
          <w:szCs w:val="18"/>
          <w:highlight w:val="green"/>
        </w:rPr>
        <w:t xml:space="preserve"> mobiln</w:t>
      </w:r>
      <w:r w:rsidR="002068CF" w:rsidRPr="002111D1">
        <w:rPr>
          <w:rFonts w:ascii="Verdana" w:hAnsi="Verdana"/>
          <w:sz w:val="18"/>
          <w:szCs w:val="18"/>
          <w:highlight w:val="green"/>
        </w:rPr>
        <w:t>e</w:t>
      </w:r>
      <w:r w:rsidRPr="002111D1">
        <w:rPr>
          <w:rFonts w:ascii="Verdana" w:hAnsi="Verdana"/>
          <w:sz w:val="18"/>
          <w:szCs w:val="18"/>
          <w:highlight w:val="green"/>
        </w:rPr>
        <w:t>:</w:t>
      </w:r>
      <w:r w:rsidRPr="002111D1">
        <w:rPr>
          <w:rFonts w:ascii="Verdana" w:hAnsi="Verdana"/>
          <w:sz w:val="18"/>
          <w:szCs w:val="18"/>
        </w:rPr>
        <w:t xml:space="preserve"> </w:t>
      </w:r>
    </w:p>
    <w:p w14:paraId="5827B357" w14:textId="77777777" w:rsidR="00A3733C" w:rsidRPr="002111D1" w:rsidRDefault="00A3733C" w:rsidP="00A3733C">
      <w:pPr>
        <w:spacing w:before="100" w:after="100" w:line="100" w:lineRule="atLeast"/>
        <w:jc w:val="both"/>
        <w:rPr>
          <w:rFonts w:ascii="Verdana" w:eastAsia="Calibri" w:hAnsi="Verdana" w:cs="Arial"/>
          <w:b/>
          <w:bCs/>
          <w:sz w:val="18"/>
          <w:szCs w:val="18"/>
          <w:lang w:eastAsia="ar-SA"/>
        </w:rPr>
      </w:pPr>
      <w:r w:rsidRPr="002111D1">
        <w:rPr>
          <w:rFonts w:ascii="Verdana" w:hAnsi="Verdana"/>
          <w:b/>
          <w:bCs/>
          <w:sz w:val="18"/>
          <w:szCs w:val="18"/>
        </w:rPr>
        <w:t>producent/lub wyrób własny: ……………………………………………………………………….</w:t>
      </w:r>
    </w:p>
    <w:p w14:paraId="77782B72" w14:textId="6294BA87" w:rsidR="00A3733C" w:rsidRPr="002111D1" w:rsidRDefault="00A3733C" w:rsidP="00A3733C">
      <w:pPr>
        <w:spacing w:before="100" w:after="100" w:line="100" w:lineRule="atLeast"/>
        <w:jc w:val="both"/>
        <w:rPr>
          <w:rFonts w:ascii="Verdana" w:eastAsia="Calibri" w:hAnsi="Verdana" w:cs="Arial"/>
          <w:b/>
          <w:bCs/>
          <w:sz w:val="18"/>
          <w:szCs w:val="18"/>
          <w:lang w:eastAsia="ar-SA"/>
        </w:rPr>
      </w:pPr>
      <w:r w:rsidRPr="002111D1">
        <w:rPr>
          <w:rFonts w:ascii="Verdana" w:eastAsia="Calibri" w:hAnsi="Verdana" w:cs="Arial"/>
          <w:b/>
          <w:bCs/>
          <w:sz w:val="18"/>
          <w:szCs w:val="18"/>
          <w:lang w:eastAsia="ar-SA"/>
        </w:rPr>
        <w:t>nazwa/symbol/numer katalogowy</w:t>
      </w:r>
      <w:r w:rsidRPr="002111D1">
        <w:rPr>
          <w:rFonts w:ascii="Verdana" w:hAnsi="Verdana"/>
          <w:b/>
          <w:bCs/>
          <w:sz w:val="18"/>
          <w:szCs w:val="18"/>
        </w:rPr>
        <w:t>: ……………………………………………………………..</w:t>
      </w:r>
    </w:p>
    <w:p w14:paraId="3DFEA769" w14:textId="032A8D58" w:rsidR="004C0AD8" w:rsidRPr="002111D1" w:rsidRDefault="004C0AD8" w:rsidP="004C0AD8">
      <w:pPr>
        <w:pStyle w:val="Tekstpodstawowy"/>
        <w:rPr>
          <w:rFonts w:ascii="Verdana" w:hAnsi="Verdana"/>
          <w:sz w:val="18"/>
          <w:szCs w:val="18"/>
        </w:rPr>
      </w:pPr>
      <w:r w:rsidRPr="002111D1">
        <w:rPr>
          <w:rFonts w:ascii="Verdana" w:hAnsi="Verdana"/>
          <w:sz w:val="18"/>
          <w:szCs w:val="18"/>
          <w:highlight w:val="green"/>
        </w:rPr>
        <w:t>- krzesł</w:t>
      </w:r>
      <w:r w:rsidR="002068CF" w:rsidRPr="002111D1">
        <w:rPr>
          <w:rFonts w:ascii="Verdana" w:hAnsi="Verdana"/>
          <w:sz w:val="18"/>
          <w:szCs w:val="18"/>
          <w:highlight w:val="green"/>
        </w:rPr>
        <w:t>a</w:t>
      </w:r>
      <w:r w:rsidRPr="002111D1">
        <w:rPr>
          <w:rFonts w:ascii="Verdana" w:hAnsi="Verdana"/>
          <w:sz w:val="18"/>
          <w:szCs w:val="18"/>
          <w:highlight w:val="green"/>
        </w:rPr>
        <w:t xml:space="preserve"> na nóżkach:</w:t>
      </w:r>
    </w:p>
    <w:p w14:paraId="2F877D0C" w14:textId="77777777" w:rsidR="00A3733C" w:rsidRPr="002111D1" w:rsidRDefault="00A3733C" w:rsidP="00A3733C">
      <w:pPr>
        <w:spacing w:before="100" w:after="100" w:line="100" w:lineRule="atLeast"/>
        <w:jc w:val="both"/>
        <w:rPr>
          <w:rFonts w:ascii="Verdana" w:eastAsia="Calibri" w:hAnsi="Verdana" w:cs="Arial"/>
          <w:b/>
          <w:bCs/>
          <w:sz w:val="18"/>
          <w:szCs w:val="18"/>
          <w:lang w:eastAsia="ar-SA"/>
        </w:rPr>
      </w:pPr>
      <w:r w:rsidRPr="002111D1">
        <w:rPr>
          <w:rFonts w:ascii="Verdana" w:hAnsi="Verdana"/>
          <w:b/>
          <w:bCs/>
          <w:sz w:val="18"/>
          <w:szCs w:val="18"/>
        </w:rPr>
        <w:t>producent/lub wyrób własny: ……………………………………………………………………….</w:t>
      </w:r>
    </w:p>
    <w:p w14:paraId="61E1D3CE" w14:textId="37A689D9" w:rsidR="00A3733C" w:rsidRPr="002111D1" w:rsidRDefault="00A3733C" w:rsidP="00A3733C">
      <w:pPr>
        <w:spacing w:before="100" w:after="100" w:line="100" w:lineRule="atLeast"/>
        <w:jc w:val="both"/>
        <w:rPr>
          <w:rFonts w:ascii="Verdana" w:eastAsia="Calibri" w:hAnsi="Verdana" w:cs="Arial"/>
          <w:b/>
          <w:bCs/>
          <w:sz w:val="18"/>
          <w:szCs w:val="18"/>
          <w:lang w:eastAsia="ar-SA"/>
        </w:rPr>
      </w:pPr>
      <w:r w:rsidRPr="002111D1">
        <w:rPr>
          <w:rFonts w:ascii="Verdana" w:eastAsia="Calibri" w:hAnsi="Verdana" w:cs="Arial"/>
          <w:b/>
          <w:bCs/>
          <w:sz w:val="18"/>
          <w:szCs w:val="18"/>
          <w:lang w:eastAsia="ar-SA"/>
        </w:rPr>
        <w:t>nazwa/symbol/numer katalogowy</w:t>
      </w:r>
      <w:r w:rsidRPr="002111D1">
        <w:rPr>
          <w:rFonts w:ascii="Verdana" w:hAnsi="Verdana"/>
          <w:b/>
          <w:bCs/>
          <w:sz w:val="18"/>
          <w:szCs w:val="18"/>
        </w:rPr>
        <w:t>: ……………………………………………………………..</w:t>
      </w:r>
    </w:p>
    <w:p w14:paraId="696AEA1D" w14:textId="0B03118B" w:rsidR="004C0AD8" w:rsidRPr="002111D1" w:rsidRDefault="004C0AD8" w:rsidP="004C0AD8">
      <w:pPr>
        <w:pStyle w:val="Tekstpodstawowy"/>
        <w:rPr>
          <w:rFonts w:ascii="Verdana" w:hAnsi="Verdana"/>
          <w:sz w:val="18"/>
          <w:szCs w:val="18"/>
        </w:rPr>
      </w:pPr>
      <w:r w:rsidRPr="002111D1">
        <w:rPr>
          <w:rFonts w:ascii="Verdana" w:hAnsi="Verdana"/>
          <w:sz w:val="18"/>
          <w:szCs w:val="18"/>
          <w:highlight w:val="green"/>
        </w:rPr>
        <w:t>- wieszak na ubrania:</w:t>
      </w:r>
    </w:p>
    <w:p w14:paraId="59BB7CE4" w14:textId="77777777" w:rsidR="00A3733C" w:rsidRPr="002111D1" w:rsidRDefault="00A3733C" w:rsidP="00A3733C">
      <w:pPr>
        <w:spacing w:before="100" w:after="100" w:line="100" w:lineRule="atLeast"/>
        <w:jc w:val="both"/>
        <w:rPr>
          <w:rFonts w:ascii="Verdana" w:eastAsia="Calibri" w:hAnsi="Verdana" w:cs="Arial"/>
          <w:b/>
          <w:bCs/>
          <w:sz w:val="18"/>
          <w:szCs w:val="18"/>
          <w:lang w:eastAsia="ar-SA"/>
        </w:rPr>
      </w:pPr>
      <w:r w:rsidRPr="002111D1">
        <w:rPr>
          <w:rFonts w:ascii="Verdana" w:hAnsi="Verdana"/>
          <w:b/>
          <w:bCs/>
          <w:sz w:val="18"/>
          <w:szCs w:val="18"/>
        </w:rPr>
        <w:t>producent/lub wyrób własny: ……………………………………………………………………….</w:t>
      </w:r>
    </w:p>
    <w:p w14:paraId="08B30AD4" w14:textId="6645F98E" w:rsidR="00A3733C" w:rsidRPr="002111D1" w:rsidRDefault="00A3733C" w:rsidP="00A3733C">
      <w:pPr>
        <w:spacing w:before="100" w:after="100" w:line="100" w:lineRule="atLeast"/>
        <w:jc w:val="both"/>
        <w:rPr>
          <w:rFonts w:ascii="Verdana" w:eastAsia="Calibri" w:hAnsi="Verdana" w:cs="Arial"/>
          <w:b/>
          <w:bCs/>
          <w:sz w:val="18"/>
          <w:szCs w:val="18"/>
          <w:lang w:eastAsia="ar-SA"/>
        </w:rPr>
      </w:pPr>
      <w:r w:rsidRPr="002111D1">
        <w:rPr>
          <w:rFonts w:ascii="Verdana" w:eastAsia="Calibri" w:hAnsi="Verdana" w:cs="Arial"/>
          <w:b/>
          <w:bCs/>
          <w:sz w:val="18"/>
          <w:szCs w:val="18"/>
          <w:lang w:eastAsia="ar-SA"/>
        </w:rPr>
        <w:t>nazwa/symbol/numer katalogowy</w:t>
      </w:r>
      <w:r w:rsidRPr="002111D1">
        <w:rPr>
          <w:rFonts w:ascii="Verdana" w:hAnsi="Verdana"/>
          <w:b/>
          <w:bCs/>
          <w:sz w:val="18"/>
          <w:szCs w:val="18"/>
        </w:rPr>
        <w:t>: ……………………………………………………………</w:t>
      </w:r>
      <w:r w:rsidR="0053774B">
        <w:rPr>
          <w:rFonts w:ascii="Verdana" w:hAnsi="Verdana"/>
          <w:b/>
          <w:bCs/>
          <w:sz w:val="18"/>
          <w:szCs w:val="18"/>
        </w:rPr>
        <w:t>…</w:t>
      </w:r>
    </w:p>
    <w:p w14:paraId="07657162" w14:textId="77777777" w:rsidR="00A3733C" w:rsidRPr="002111D1" w:rsidRDefault="00A3733C" w:rsidP="004C0AD8">
      <w:pPr>
        <w:pStyle w:val="Tekstpodstawowy"/>
        <w:rPr>
          <w:rFonts w:ascii="Verdana" w:hAnsi="Verdana"/>
          <w:sz w:val="18"/>
          <w:szCs w:val="18"/>
        </w:rPr>
      </w:pPr>
    </w:p>
    <w:p w14:paraId="1A516838" w14:textId="35B27E07" w:rsidR="004C0AD8" w:rsidRDefault="004C0AD8" w:rsidP="004C0AD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2111D1">
        <w:rPr>
          <w:rFonts w:ascii="Verdana" w:hAnsi="Verdana"/>
          <w:b/>
          <w:sz w:val="18"/>
          <w:szCs w:val="18"/>
        </w:rPr>
        <w:t xml:space="preserve">Termin realizacji umowy: </w:t>
      </w:r>
      <w:r w:rsidR="006F115A" w:rsidRPr="002111D1">
        <w:rPr>
          <w:rFonts w:ascii="Verdana" w:hAnsi="Verdana"/>
          <w:b/>
          <w:bCs/>
          <w:sz w:val="18"/>
          <w:szCs w:val="18"/>
        </w:rPr>
        <w:t>do 42</w:t>
      </w:r>
      <w:r w:rsidRPr="002111D1">
        <w:rPr>
          <w:rFonts w:ascii="Verdana" w:hAnsi="Verdana"/>
          <w:b/>
          <w:bCs/>
          <w:sz w:val="18"/>
          <w:szCs w:val="18"/>
        </w:rPr>
        <w:t xml:space="preserve"> dni od daty podpisania umowy</w:t>
      </w:r>
      <w:r w:rsidRPr="002111D1">
        <w:rPr>
          <w:rFonts w:ascii="Verdana" w:hAnsi="Verdana"/>
          <w:sz w:val="18"/>
          <w:szCs w:val="18"/>
        </w:rPr>
        <w:t>.</w:t>
      </w:r>
    </w:p>
    <w:p w14:paraId="4ABA25A5" w14:textId="77777777" w:rsidR="0053774B" w:rsidRPr="002111D1" w:rsidRDefault="0053774B" w:rsidP="004C0AD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017EFA1" w14:textId="0FD8EA49" w:rsidR="004C0AD8" w:rsidRDefault="004C0AD8" w:rsidP="004C0AD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2111D1">
        <w:rPr>
          <w:rFonts w:ascii="Verdana" w:hAnsi="Verdana"/>
          <w:b/>
          <w:sz w:val="18"/>
          <w:szCs w:val="18"/>
        </w:rPr>
        <w:t>Okres udzielonej gwarancji wynosi:</w:t>
      </w:r>
      <w:r w:rsidRPr="002111D1">
        <w:rPr>
          <w:rFonts w:ascii="Verdana" w:hAnsi="Verdana"/>
          <w:sz w:val="18"/>
          <w:szCs w:val="18"/>
        </w:rPr>
        <w:t xml:space="preserve"> </w:t>
      </w:r>
      <w:r w:rsidRPr="002111D1">
        <w:rPr>
          <w:rFonts w:ascii="Verdana" w:hAnsi="Verdana"/>
          <w:b/>
          <w:bCs/>
          <w:sz w:val="18"/>
          <w:szCs w:val="18"/>
        </w:rPr>
        <w:t xml:space="preserve">…………… miesięcy </w:t>
      </w:r>
      <w:r w:rsidRPr="002111D1">
        <w:rPr>
          <w:rFonts w:ascii="Verdana" w:hAnsi="Verdana"/>
          <w:b/>
          <w:bCs/>
          <w:sz w:val="18"/>
          <w:szCs w:val="18"/>
          <w:highlight w:val="yellow"/>
        </w:rPr>
        <w:t>(kryterium oceny ofert)</w:t>
      </w:r>
    </w:p>
    <w:p w14:paraId="799EC96C" w14:textId="77777777" w:rsidR="0053774B" w:rsidRPr="002111D1" w:rsidRDefault="0053774B" w:rsidP="004C0AD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150D1AC" w14:textId="77777777" w:rsidR="004C0AD8" w:rsidRDefault="004C0AD8" w:rsidP="004C0AD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2111D1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2111D1">
        <w:rPr>
          <w:rFonts w:ascii="Verdana" w:hAnsi="Verdana"/>
          <w:b/>
          <w:sz w:val="18"/>
          <w:szCs w:val="18"/>
        </w:rPr>
        <w:t xml:space="preserve"> TAK/NIE</w:t>
      </w:r>
    </w:p>
    <w:p w14:paraId="6D5DC51C" w14:textId="77777777" w:rsidR="0053774B" w:rsidRPr="002111D1" w:rsidRDefault="0053774B" w:rsidP="004C0AD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448899B0" w14:textId="77777777" w:rsidR="004C0AD8" w:rsidRPr="002111D1" w:rsidRDefault="004C0AD8" w:rsidP="004C0AD8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2111D1">
        <w:rPr>
          <w:rFonts w:ascii="Verdana" w:hAnsi="Verdana"/>
          <w:b/>
          <w:sz w:val="18"/>
          <w:szCs w:val="18"/>
        </w:rPr>
        <w:t xml:space="preserve">Termin płatności: </w:t>
      </w:r>
      <w:r w:rsidRPr="002111D1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77CC57C" w14:textId="77777777" w:rsidR="004C0AD8" w:rsidRPr="002111D1" w:rsidRDefault="004C0AD8" w:rsidP="004C0AD8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2111D1">
        <w:rPr>
          <w:rFonts w:ascii="Verdana" w:hAnsi="Verdana"/>
          <w:sz w:val="18"/>
          <w:szCs w:val="18"/>
        </w:rPr>
        <w:br w:type="page"/>
      </w:r>
      <w:r w:rsidRPr="002111D1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18B10A01" w14:textId="77777777" w:rsidR="004C0AD8" w:rsidRPr="002111D1" w:rsidRDefault="004C0AD8" w:rsidP="004C0AD8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2111D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5AD987AD" w14:textId="0A988F16" w:rsidR="004C0AD8" w:rsidRPr="002111D1" w:rsidRDefault="004C0AD8" w:rsidP="004C0AD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2111D1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527E14" w:rsidRPr="002111D1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2111D1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2111D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4860D4B" w14:textId="77777777" w:rsidR="00527E14" w:rsidRPr="002111D1" w:rsidRDefault="00527E14" w:rsidP="004C0AD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</w:p>
    <w:p w14:paraId="1507109B" w14:textId="77777777" w:rsidR="00527E14" w:rsidRPr="002111D1" w:rsidRDefault="00527E14" w:rsidP="00527E14">
      <w:pPr>
        <w:autoSpaceDE w:val="0"/>
        <w:autoSpaceDN w:val="0"/>
        <w:adjustRightInd w:val="0"/>
        <w:ind w:left="360"/>
        <w:jc w:val="both"/>
        <w:rPr>
          <w:rFonts w:ascii="Verdana" w:hAnsi="Verdana" w:cs="Arial"/>
          <w:b/>
          <w:bCs/>
          <w:sz w:val="18"/>
          <w:szCs w:val="18"/>
          <w:u w:val="single"/>
        </w:rPr>
      </w:pPr>
      <w:r w:rsidRPr="002111D1">
        <w:rPr>
          <w:rFonts w:ascii="Verdana" w:hAnsi="Verdana" w:cs="Arial"/>
          <w:b/>
          <w:bCs/>
          <w:sz w:val="18"/>
          <w:szCs w:val="18"/>
          <w:u w:val="single"/>
        </w:rPr>
        <w:t>Dotyczy biurka gabinetowego:</w:t>
      </w:r>
    </w:p>
    <w:p w14:paraId="4B14C1FB" w14:textId="77777777" w:rsidR="00527E14" w:rsidRPr="002111D1" w:rsidRDefault="00527E14" w:rsidP="00527E14">
      <w:pPr>
        <w:autoSpaceDE w:val="0"/>
        <w:autoSpaceDN w:val="0"/>
        <w:adjustRightInd w:val="0"/>
        <w:ind w:left="360"/>
        <w:jc w:val="both"/>
        <w:rPr>
          <w:rFonts w:ascii="Verdana" w:hAnsi="Verdana" w:cs="Arial"/>
          <w:sz w:val="18"/>
          <w:szCs w:val="18"/>
        </w:rPr>
      </w:pPr>
      <w:r w:rsidRPr="002111D1">
        <w:rPr>
          <w:rFonts w:ascii="Verdana" w:eastAsia="Calibri" w:hAnsi="Verdana" w:cs="Arial"/>
          <w:b/>
          <w:bCs/>
          <w:sz w:val="18"/>
          <w:szCs w:val="18"/>
          <w:lang w:eastAsia="ar-SA"/>
        </w:rPr>
        <w:t>-</w:t>
      </w:r>
      <w:r w:rsidRPr="002111D1">
        <w:rPr>
          <w:rFonts w:ascii="Verdana" w:eastAsia="Calibri" w:hAnsi="Verdana" w:cs="Arial"/>
          <w:sz w:val="18"/>
          <w:szCs w:val="18"/>
          <w:lang w:eastAsia="ar-SA"/>
        </w:rPr>
        <w:t xml:space="preserve"> Oświadczamy, że zaoferowane przez nas biurko gabinetowe posiada pozytywne wyniki badań lub certyfikat zgodności z normami dotyczącymi jakości mebli biurowych PN-EN 527-2+ A1:2019 lub równoważnymi, wystawione przez niezależną jednostkę uprawnioną do wydawania tego rodzaju zaświadczeń - </w:t>
      </w:r>
      <w:r w:rsidRPr="002111D1">
        <w:rPr>
          <w:rFonts w:ascii="Verdana" w:eastAsia="Calibri" w:hAnsi="Verdana" w:cs="Arial"/>
          <w:b/>
          <w:bCs/>
          <w:sz w:val="18"/>
          <w:szCs w:val="18"/>
          <w:lang w:eastAsia="ar-SA"/>
        </w:rPr>
        <w:t xml:space="preserve">dokumenty zostaną dostarczone Zamawiającemu po wyborze najkorzystniejszej oferty a przed podpisaniem umowy </w:t>
      </w:r>
    </w:p>
    <w:p w14:paraId="76629272" w14:textId="77777777" w:rsidR="00527E14" w:rsidRPr="002111D1" w:rsidRDefault="00527E14" w:rsidP="00527E14">
      <w:pPr>
        <w:spacing w:before="100" w:after="100" w:line="100" w:lineRule="atLeast"/>
        <w:ind w:left="360"/>
        <w:jc w:val="both"/>
        <w:rPr>
          <w:rFonts w:ascii="Verdana" w:eastAsia="Calibri" w:hAnsi="Verdana" w:cs="Arial"/>
          <w:sz w:val="18"/>
          <w:szCs w:val="18"/>
          <w:lang w:eastAsia="ar-SA"/>
        </w:rPr>
      </w:pPr>
      <w:r w:rsidRPr="002111D1">
        <w:rPr>
          <w:rFonts w:ascii="Verdana" w:eastAsia="Calibri" w:hAnsi="Verdana" w:cs="Arial"/>
          <w:sz w:val="18"/>
          <w:szCs w:val="18"/>
          <w:lang w:eastAsia="ar-SA"/>
        </w:rPr>
        <w:t xml:space="preserve">- Oświadczamy, że wszystkie dokumenty potwierdzające zgodność produktów z normami dotyczącymi jakości mebli biurowych oraz użytymi technologiami produkcji zostaną wystawione dokładnie na tego samego producenta mebla wskazanego w karcie katalogowej produktu oraz formularzu potwierdzającym nazwę producenta oraz informację z nazwą/symbolem/numerem katalogowym mebla </w:t>
      </w:r>
    </w:p>
    <w:p w14:paraId="3E991E91" w14:textId="77777777" w:rsidR="00527E14" w:rsidRPr="002111D1" w:rsidRDefault="00527E14" w:rsidP="00527E14">
      <w:pPr>
        <w:spacing w:line="252" w:lineRule="auto"/>
        <w:ind w:left="360"/>
        <w:jc w:val="both"/>
        <w:rPr>
          <w:rFonts w:ascii="Verdana" w:eastAsia="Calibri" w:hAnsi="Verdana" w:cs="Arial"/>
          <w:sz w:val="18"/>
          <w:szCs w:val="18"/>
          <w:lang w:eastAsia="ar-SA"/>
        </w:rPr>
      </w:pPr>
      <w:r w:rsidRPr="002111D1">
        <w:rPr>
          <w:rFonts w:ascii="Verdana" w:eastAsia="Calibri" w:hAnsi="Verdana" w:cs="Arial"/>
          <w:b/>
          <w:sz w:val="18"/>
          <w:szCs w:val="18"/>
          <w:lang w:eastAsia="ar-SA"/>
        </w:rPr>
        <w:t>-</w:t>
      </w:r>
      <w:r w:rsidRPr="002111D1">
        <w:rPr>
          <w:rFonts w:ascii="Verdana" w:eastAsia="Calibri" w:hAnsi="Verdana" w:cs="Arial"/>
          <w:sz w:val="18"/>
          <w:szCs w:val="18"/>
          <w:lang w:eastAsia="ar-SA"/>
        </w:rPr>
        <w:t xml:space="preserve"> Oświadczamy, że zaoferowane przez nas biurko gabinetowe zostało wyprodukowane zgodnie z atestem higienicznym, wystawionym przez upoważnioną do tego jednostkę w zakresie komponentów wchodzących w zakres systemu biurek, stołów, szaf oraz kontenerów</w:t>
      </w:r>
      <w:r w:rsidRPr="002111D1">
        <w:rPr>
          <w:rFonts w:ascii="Verdana" w:eastAsia="Calibri" w:hAnsi="Verdana" w:cs="Arial"/>
          <w:b/>
          <w:bCs/>
          <w:sz w:val="18"/>
          <w:szCs w:val="18"/>
          <w:lang w:eastAsia="ar-SA"/>
        </w:rPr>
        <w:t xml:space="preserve"> dokumenty zostaną dostarczone Zamawiającemu po wyborze najkorzystniejszej oferty a przed podpisaniem umowy</w:t>
      </w:r>
    </w:p>
    <w:p w14:paraId="133683F5" w14:textId="77777777" w:rsidR="00527E14" w:rsidRPr="002111D1" w:rsidRDefault="00527E14" w:rsidP="00527E14">
      <w:pPr>
        <w:spacing w:line="252" w:lineRule="auto"/>
        <w:ind w:left="360"/>
        <w:jc w:val="both"/>
        <w:rPr>
          <w:rFonts w:ascii="Verdana" w:eastAsia="Calibri" w:hAnsi="Verdana" w:cs="Arial"/>
          <w:sz w:val="18"/>
          <w:szCs w:val="18"/>
          <w:lang w:eastAsia="ar-SA"/>
        </w:rPr>
      </w:pPr>
      <w:r w:rsidRPr="002111D1">
        <w:rPr>
          <w:rFonts w:ascii="Verdana" w:eastAsia="Calibri" w:hAnsi="Verdana" w:cs="Arial"/>
          <w:sz w:val="18"/>
          <w:szCs w:val="18"/>
        </w:rPr>
        <w:t xml:space="preserve">- Oświadczamy, że zaoferowane przez nas biurko gabinetowe zostało wyprodukowane zgodnie z certyfikatem systemu zarządzania jakością: ISO 9001 lub równoważną, certyfikatem systemu zarządzania środowiskiem zgodnym z normą ISO14001 lub równoważną w zakresie produkcji oraz sprzedaży mebli biurowych oraz certyfikatem </w:t>
      </w:r>
      <w:r w:rsidRPr="002111D1">
        <w:rPr>
          <w:rFonts w:ascii="Verdana" w:hAnsi="Verdana" w:cs="Arial"/>
          <w:bCs/>
          <w:kern w:val="36"/>
          <w:sz w:val="18"/>
          <w:szCs w:val="18"/>
        </w:rPr>
        <w:t xml:space="preserve">ISO 45001 lub równoważnym - określającym </w:t>
      </w:r>
      <w:r w:rsidRPr="002111D1">
        <w:rPr>
          <w:rFonts w:ascii="Verdana" w:hAnsi="Verdana" w:cs="Arial"/>
          <w:sz w:val="18"/>
          <w:szCs w:val="18"/>
        </w:rPr>
        <w:t xml:space="preserve">wymagania dotyczące systemu zarządzania bezpieczeństwem i higieną pracy (BHP) </w:t>
      </w:r>
      <w:r w:rsidRPr="002111D1">
        <w:rPr>
          <w:rFonts w:ascii="Verdana" w:eastAsia="Calibri" w:hAnsi="Verdana" w:cs="Arial"/>
          <w:b/>
          <w:bCs/>
          <w:sz w:val="18"/>
          <w:szCs w:val="18"/>
          <w:lang w:eastAsia="ar-SA"/>
        </w:rPr>
        <w:t>dokumenty zostaną dostarczone Zamawiającemu po wyborze najkorzystniejszej oferty a przed podpisaniem umowy</w:t>
      </w:r>
    </w:p>
    <w:p w14:paraId="2D711B55" w14:textId="77777777" w:rsidR="00527E14" w:rsidRPr="002111D1" w:rsidRDefault="00527E14" w:rsidP="00527E14">
      <w:pPr>
        <w:ind w:left="360"/>
        <w:rPr>
          <w:rFonts w:ascii="Verdana" w:eastAsia="Aptos" w:hAnsi="Verdana" w:cs="Arial"/>
          <w:b/>
          <w:bCs/>
          <w:sz w:val="18"/>
          <w:szCs w:val="18"/>
        </w:rPr>
      </w:pPr>
      <w:r w:rsidRPr="002111D1">
        <w:rPr>
          <w:rFonts w:ascii="Verdana" w:eastAsia="Aptos" w:hAnsi="Verdana" w:cs="Arial"/>
          <w:b/>
          <w:bCs/>
          <w:sz w:val="18"/>
          <w:szCs w:val="18"/>
        </w:rPr>
        <w:t>Dotyczy stołu:</w:t>
      </w:r>
    </w:p>
    <w:p w14:paraId="673250BC" w14:textId="77777777" w:rsidR="00527E14" w:rsidRPr="002111D1" w:rsidRDefault="00527E14" w:rsidP="00527E14">
      <w:pPr>
        <w:spacing w:before="100" w:after="100" w:line="100" w:lineRule="atLeast"/>
        <w:ind w:left="360"/>
        <w:jc w:val="both"/>
        <w:rPr>
          <w:rFonts w:ascii="Verdana" w:eastAsia="Calibri" w:hAnsi="Verdana" w:cs="Arial"/>
          <w:sz w:val="18"/>
          <w:szCs w:val="18"/>
          <w:lang w:eastAsia="ar-SA"/>
        </w:rPr>
      </w:pPr>
      <w:r w:rsidRPr="002111D1">
        <w:rPr>
          <w:rFonts w:ascii="Verdana" w:eastAsia="Calibri" w:hAnsi="Verdana" w:cs="Arial"/>
          <w:b/>
          <w:bCs/>
          <w:sz w:val="18"/>
          <w:szCs w:val="18"/>
          <w:lang w:eastAsia="ar-SA"/>
        </w:rPr>
        <w:t>-</w:t>
      </w:r>
      <w:r w:rsidRPr="002111D1">
        <w:rPr>
          <w:rFonts w:ascii="Verdana" w:eastAsia="Calibri" w:hAnsi="Verdana" w:cs="Arial"/>
          <w:sz w:val="18"/>
          <w:szCs w:val="18"/>
          <w:lang w:eastAsia="ar-SA"/>
        </w:rPr>
        <w:t xml:space="preserve"> Oświadczamy, że zaoferowany przez nas stół został wyprodukowany zgodnie z pozytywnymi wynikami badań lub certyfikatem zgodności z normami dotyczącymi jakości mebli biurowych PN-EN 15372:2016 lub równoważnymi, wystawionym przez niezależną jednostkę uprawnioną do wydawania tego rodzaju zaświadczeń - </w:t>
      </w:r>
      <w:r w:rsidRPr="002111D1">
        <w:rPr>
          <w:rFonts w:ascii="Verdana" w:eastAsia="Calibri" w:hAnsi="Verdana" w:cs="Arial"/>
          <w:b/>
          <w:bCs/>
          <w:sz w:val="18"/>
          <w:szCs w:val="18"/>
          <w:lang w:eastAsia="ar-SA"/>
        </w:rPr>
        <w:t>dokumenty zostaną dostarczone Zamawiającemu po wyborze najkorzystniejszej oferty a przed podpisaniem umowy</w:t>
      </w:r>
    </w:p>
    <w:p w14:paraId="105039BB" w14:textId="77777777" w:rsidR="00527E14" w:rsidRPr="002111D1" w:rsidRDefault="00527E14" w:rsidP="00527E14">
      <w:pPr>
        <w:spacing w:before="100" w:after="100" w:line="100" w:lineRule="atLeast"/>
        <w:ind w:left="360"/>
        <w:jc w:val="both"/>
        <w:rPr>
          <w:rFonts w:ascii="Verdana" w:eastAsia="Calibri" w:hAnsi="Verdana" w:cs="Arial"/>
          <w:sz w:val="18"/>
          <w:szCs w:val="18"/>
          <w:lang w:eastAsia="ar-SA"/>
        </w:rPr>
      </w:pPr>
      <w:r w:rsidRPr="002111D1">
        <w:rPr>
          <w:rFonts w:ascii="Verdana" w:eastAsia="Calibri" w:hAnsi="Verdana" w:cs="Arial"/>
          <w:sz w:val="18"/>
          <w:szCs w:val="18"/>
        </w:rPr>
        <w:t xml:space="preserve">- Oświadczamy, że zaoferowany przez nas stół został wyprodukowany zgodnie z dokumentami potwierdzającymi użycie technologii PUR lub równoważnej: badanie/sprawozdanie z badań określające odporność na odrywanie doklejki ABS wg norm PN – EN 319:1999 lub równoważnej oraz PN – EN 311:2004 lub równoważnej oraz badaniem potwierdzającym odporność doklejki na działanie wilgoci, pary oraz wysokiej temperatury, </w:t>
      </w:r>
      <w:r w:rsidRPr="002111D1">
        <w:rPr>
          <w:rFonts w:ascii="Verdana" w:eastAsia="Calibri" w:hAnsi="Verdana" w:cs="Arial"/>
          <w:sz w:val="18"/>
          <w:szCs w:val="18"/>
          <w:lang w:eastAsia="ar-SA"/>
        </w:rPr>
        <w:t xml:space="preserve">wystawionym przez niezależną jednostkę uprawnioną do wydawania tego rodzaju zaświadczeń - </w:t>
      </w:r>
      <w:r w:rsidRPr="002111D1">
        <w:rPr>
          <w:rFonts w:ascii="Verdana" w:eastAsia="Calibri" w:hAnsi="Verdana" w:cs="Arial"/>
          <w:b/>
          <w:bCs/>
          <w:sz w:val="18"/>
          <w:szCs w:val="18"/>
          <w:lang w:eastAsia="ar-SA"/>
        </w:rPr>
        <w:t>dokumenty zostaną dostarczone Zamawiającemu po wyborze najkorzystniejszej oferty a przed podpisaniem umowy</w:t>
      </w:r>
    </w:p>
    <w:p w14:paraId="70C370F4" w14:textId="77777777" w:rsidR="00527E14" w:rsidRPr="002111D1" w:rsidRDefault="00527E14" w:rsidP="00527E14">
      <w:pPr>
        <w:spacing w:before="100" w:after="100" w:line="100" w:lineRule="atLeast"/>
        <w:ind w:left="360"/>
        <w:jc w:val="both"/>
        <w:rPr>
          <w:rFonts w:ascii="Verdana" w:eastAsia="Calibri" w:hAnsi="Verdana" w:cs="Arial"/>
          <w:sz w:val="18"/>
          <w:szCs w:val="18"/>
          <w:lang w:eastAsia="ar-SA"/>
        </w:rPr>
      </w:pPr>
      <w:r w:rsidRPr="002111D1">
        <w:rPr>
          <w:rFonts w:ascii="Verdana" w:eastAsia="Calibri" w:hAnsi="Verdana" w:cs="Arial"/>
          <w:sz w:val="18"/>
          <w:szCs w:val="18"/>
          <w:lang w:eastAsia="ar-SA"/>
        </w:rPr>
        <w:t xml:space="preserve">- Oświadczamy, że wszystkie dokumenty potwierdzające zgodność produktów z normami dotyczącymi jakości mebli biurowych oraz użytymi technologiami produkcji zostaną wystawione dokładnie na tego samego producenta mebla wskazanego w karcie katalogowej produktu oraz formularzu potwierdzającym nazwę producenta oraz informację z nazwą/symbolem/numerem katalogowym mebla </w:t>
      </w:r>
    </w:p>
    <w:p w14:paraId="14D13F6C" w14:textId="77777777" w:rsidR="00527E14" w:rsidRPr="002111D1" w:rsidRDefault="00527E14" w:rsidP="00527E14">
      <w:pPr>
        <w:spacing w:line="252" w:lineRule="auto"/>
        <w:ind w:left="360"/>
        <w:jc w:val="both"/>
        <w:rPr>
          <w:rFonts w:ascii="Verdana" w:eastAsia="Calibri" w:hAnsi="Verdana" w:cs="Arial"/>
          <w:sz w:val="18"/>
          <w:szCs w:val="18"/>
          <w:lang w:eastAsia="ar-SA"/>
        </w:rPr>
      </w:pPr>
      <w:r w:rsidRPr="002111D1">
        <w:rPr>
          <w:rFonts w:ascii="Verdana" w:eastAsia="Calibri" w:hAnsi="Verdana" w:cs="Arial"/>
          <w:b/>
          <w:sz w:val="18"/>
          <w:szCs w:val="18"/>
          <w:lang w:eastAsia="ar-SA"/>
        </w:rPr>
        <w:t>-</w:t>
      </w:r>
      <w:r w:rsidRPr="002111D1">
        <w:rPr>
          <w:rFonts w:ascii="Verdana" w:eastAsia="Calibri" w:hAnsi="Verdana" w:cs="Arial"/>
          <w:sz w:val="18"/>
          <w:szCs w:val="18"/>
          <w:lang w:eastAsia="ar-SA"/>
        </w:rPr>
        <w:t xml:space="preserve"> Oświadczamy, że zaoferowany przez nas stół został wyprodukowany zgodnie z atestem higienicznym, wystawionym przez upoważnioną do tego jednostkę w zakresie komponentów wchodzących w zakres systemu biurek, stołów, szaf oraz kontenerów - </w:t>
      </w:r>
      <w:r w:rsidRPr="002111D1">
        <w:rPr>
          <w:rFonts w:ascii="Verdana" w:eastAsia="Calibri" w:hAnsi="Verdana" w:cs="Arial"/>
          <w:b/>
          <w:bCs/>
          <w:sz w:val="18"/>
          <w:szCs w:val="18"/>
          <w:lang w:eastAsia="ar-SA"/>
        </w:rPr>
        <w:t>dokumenty zostaną dostarczone Zamawiającemu po wyborze najkorzystniejszej oferty a przed podpisaniem umowy</w:t>
      </w:r>
    </w:p>
    <w:p w14:paraId="3A7AD299" w14:textId="77777777" w:rsidR="00527E14" w:rsidRPr="002111D1" w:rsidRDefault="00527E14" w:rsidP="00527E14">
      <w:pPr>
        <w:spacing w:line="252" w:lineRule="auto"/>
        <w:ind w:left="360"/>
        <w:jc w:val="both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2111D1">
        <w:rPr>
          <w:rFonts w:ascii="Verdana" w:eastAsia="Calibri" w:hAnsi="Verdana" w:cs="Arial"/>
          <w:sz w:val="18"/>
          <w:szCs w:val="18"/>
        </w:rPr>
        <w:t xml:space="preserve">- Oświadczamy, że zaoferowany przez nas stół został wyprodukowany zgonie z certyfikatem systemu zarządzania jakością: ISO 9001 lub równoważny, certyfikatem systemu zarządzania środowiskiem zgodnym z normą ISO14001 lub równoważną w zakresie produkcji oraz sprzedaży mebli biurowych oraz certyfikatem </w:t>
      </w:r>
      <w:r w:rsidRPr="002111D1">
        <w:rPr>
          <w:rFonts w:ascii="Verdana" w:hAnsi="Verdana" w:cs="Arial"/>
          <w:bCs/>
          <w:kern w:val="36"/>
          <w:sz w:val="18"/>
          <w:szCs w:val="18"/>
        </w:rPr>
        <w:t xml:space="preserve">ISO 45001 lub równoważnym - określającym </w:t>
      </w:r>
      <w:r w:rsidRPr="002111D1">
        <w:rPr>
          <w:rFonts w:ascii="Verdana" w:hAnsi="Verdana" w:cs="Arial"/>
          <w:sz w:val="18"/>
          <w:szCs w:val="18"/>
        </w:rPr>
        <w:t xml:space="preserve">wymagania dotyczące systemu zarządzania bezpieczeństwem i higieną pracy (BHP) - </w:t>
      </w:r>
      <w:r w:rsidRPr="002111D1">
        <w:rPr>
          <w:rFonts w:ascii="Verdana" w:eastAsia="Calibri" w:hAnsi="Verdana" w:cs="Arial"/>
          <w:b/>
          <w:bCs/>
          <w:sz w:val="18"/>
          <w:szCs w:val="18"/>
          <w:lang w:eastAsia="ar-SA"/>
        </w:rPr>
        <w:lastRenderedPageBreak/>
        <w:t>dokumenty zostaną dostarczone Zamawiającemu po wyborze najkorzystniejszej oferty a przed podpisaniem umowy</w:t>
      </w:r>
    </w:p>
    <w:p w14:paraId="14EE128C" w14:textId="77777777" w:rsidR="00527E14" w:rsidRPr="002111D1" w:rsidRDefault="00527E14" w:rsidP="00527E14">
      <w:pPr>
        <w:spacing w:line="252" w:lineRule="auto"/>
        <w:ind w:left="360"/>
        <w:jc w:val="both"/>
        <w:rPr>
          <w:rFonts w:ascii="Verdana" w:hAnsi="Verdana" w:cs="Arial"/>
          <w:sz w:val="18"/>
          <w:szCs w:val="18"/>
        </w:rPr>
      </w:pPr>
      <w:r w:rsidRPr="002111D1">
        <w:rPr>
          <w:rFonts w:ascii="Verdana" w:hAnsi="Verdana" w:cs="Arial"/>
          <w:b/>
          <w:bCs/>
          <w:sz w:val="18"/>
          <w:szCs w:val="18"/>
        </w:rPr>
        <w:t>Dotyczy szafy gabinetowej:</w:t>
      </w:r>
    </w:p>
    <w:p w14:paraId="0C4A4BF8" w14:textId="77777777" w:rsidR="00527E14" w:rsidRPr="002111D1" w:rsidRDefault="00527E14" w:rsidP="00527E14">
      <w:pPr>
        <w:spacing w:line="252" w:lineRule="auto"/>
        <w:ind w:left="360"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2111D1">
        <w:rPr>
          <w:rFonts w:ascii="Verdana" w:hAnsi="Verdana" w:cs="Arial"/>
          <w:sz w:val="18"/>
          <w:szCs w:val="18"/>
        </w:rPr>
        <w:t xml:space="preserve">- Oświadczamy, że zaoferowana przez nas </w:t>
      </w:r>
      <w:r w:rsidRPr="002111D1">
        <w:rPr>
          <w:rFonts w:ascii="Verdana" w:eastAsia="Calibri" w:hAnsi="Verdana" w:cs="Arial"/>
          <w:sz w:val="18"/>
          <w:szCs w:val="18"/>
        </w:rPr>
        <w:t xml:space="preserve">szafa gabinetowa została wyprodukowana zgodnie z pozytywnymi wynikami badań lub certyfikatem zgodności z normami dotyczącymi jakości mebli biurowych: PN-EN 14073-2 lub równoważną, wystawionym przez niezależną jednostkę uprawnioną do wydawania tego rodzaju zaświadczeń - </w:t>
      </w:r>
      <w:r w:rsidRPr="002111D1">
        <w:rPr>
          <w:rFonts w:ascii="Verdana" w:eastAsia="Calibri" w:hAnsi="Verdana" w:cs="Arial"/>
          <w:b/>
          <w:bCs/>
          <w:sz w:val="18"/>
          <w:szCs w:val="18"/>
          <w:lang w:eastAsia="ar-SA"/>
        </w:rPr>
        <w:t>dokumenty zostaną dostarczone Zamawiającemu po wyborze najkorzystniejszej oferty a przed podpisaniem umowy</w:t>
      </w:r>
    </w:p>
    <w:p w14:paraId="782254F7" w14:textId="77777777" w:rsidR="00A25ED2" w:rsidRPr="002111D1" w:rsidRDefault="00527E14" w:rsidP="00A25ED2">
      <w:pPr>
        <w:spacing w:line="252" w:lineRule="auto"/>
        <w:ind w:left="360"/>
        <w:jc w:val="both"/>
        <w:rPr>
          <w:rFonts w:ascii="Verdana" w:eastAsia="Calibri" w:hAnsi="Verdana" w:cs="Arial"/>
          <w:sz w:val="18"/>
          <w:szCs w:val="18"/>
          <w:lang w:eastAsia="ar-SA"/>
        </w:rPr>
      </w:pPr>
      <w:r w:rsidRPr="002111D1">
        <w:rPr>
          <w:rFonts w:ascii="Verdana" w:eastAsia="Calibri" w:hAnsi="Verdana" w:cs="Arial"/>
          <w:sz w:val="18"/>
          <w:szCs w:val="18"/>
        </w:rPr>
        <w:t xml:space="preserve">- Oświadczamy, że zaoferowana przez nas szafa gabinetowa została wyprodukowana zgodnie z certyfikatem systemu zarządzania jakością: ISO 9001 lub równoważnym, certyfikatem systemu zarządzania środowiskiem zgodnym z normą ISO14001 lub równoważnym w zakresie produkcji oraz sprzedaży mebli biurowych oraz certyfikatem </w:t>
      </w:r>
      <w:r w:rsidRPr="002111D1">
        <w:rPr>
          <w:rFonts w:ascii="Verdana" w:hAnsi="Verdana" w:cs="Arial"/>
          <w:bCs/>
          <w:kern w:val="36"/>
          <w:sz w:val="18"/>
          <w:szCs w:val="18"/>
        </w:rPr>
        <w:t xml:space="preserve">ISO 45001 lub równoważnym- określającym </w:t>
      </w:r>
      <w:r w:rsidRPr="002111D1">
        <w:rPr>
          <w:rFonts w:ascii="Verdana" w:hAnsi="Verdana" w:cs="Arial"/>
          <w:sz w:val="18"/>
          <w:szCs w:val="18"/>
        </w:rPr>
        <w:t xml:space="preserve">wymagania dotyczące systemu zarządzania bezpieczeństwem i higieną pracy (BHP) - </w:t>
      </w:r>
      <w:r w:rsidRPr="002111D1">
        <w:rPr>
          <w:rFonts w:ascii="Verdana" w:eastAsia="Calibri" w:hAnsi="Verdana" w:cs="Arial"/>
          <w:b/>
          <w:bCs/>
          <w:sz w:val="18"/>
          <w:szCs w:val="18"/>
          <w:lang w:eastAsia="ar-SA"/>
        </w:rPr>
        <w:t>dokumenty zostaną dostarczone Zamawiającemu po wyborze najkorzystniejszej oferty a przed podpisaniem umowy</w:t>
      </w:r>
    </w:p>
    <w:p w14:paraId="33B58E73" w14:textId="77777777" w:rsidR="00A25ED2" w:rsidRPr="002111D1" w:rsidRDefault="00527E14" w:rsidP="00A25ED2">
      <w:pPr>
        <w:spacing w:line="252" w:lineRule="auto"/>
        <w:ind w:left="360"/>
        <w:jc w:val="both"/>
        <w:rPr>
          <w:rFonts w:ascii="Verdana" w:eastAsia="Calibri" w:hAnsi="Verdana" w:cs="Arial"/>
          <w:sz w:val="18"/>
          <w:szCs w:val="18"/>
          <w:lang w:eastAsia="ar-SA"/>
        </w:rPr>
      </w:pPr>
      <w:r w:rsidRPr="002111D1">
        <w:rPr>
          <w:rFonts w:ascii="Verdana" w:eastAsia="Calibri" w:hAnsi="Verdana" w:cs="Arial"/>
          <w:sz w:val="18"/>
          <w:szCs w:val="18"/>
        </w:rPr>
        <w:t xml:space="preserve">- Oświadczamy, że zaoferowana przez nas szafa gabinetowa została wyprodukowana zgodnie z atestem higienicznym, wystawionym przez upoważnioną do tego jednostkę w zakresie komponentów wchodzących w zakres systemu biurek, stołów, szaf oraz kontenerów </w:t>
      </w:r>
      <w:r w:rsidRPr="002111D1">
        <w:rPr>
          <w:rFonts w:ascii="Verdana" w:eastAsia="Calibri" w:hAnsi="Verdana" w:cs="Arial"/>
          <w:b/>
          <w:bCs/>
          <w:sz w:val="18"/>
          <w:szCs w:val="18"/>
          <w:lang w:eastAsia="ar-SA"/>
        </w:rPr>
        <w:t>dokumenty zostaną dostarczone Zamawiającemu po wyborze najkorzystniejszej oferty a przed podpisaniem umowy</w:t>
      </w:r>
    </w:p>
    <w:p w14:paraId="13F35197" w14:textId="2BF366A5" w:rsidR="00527E14" w:rsidRPr="002111D1" w:rsidRDefault="00527E14" w:rsidP="00A25ED2">
      <w:pPr>
        <w:spacing w:line="252" w:lineRule="auto"/>
        <w:ind w:left="360"/>
        <w:jc w:val="both"/>
        <w:rPr>
          <w:rFonts w:ascii="Verdana" w:eastAsia="Calibri" w:hAnsi="Verdana" w:cs="Arial"/>
          <w:sz w:val="18"/>
          <w:szCs w:val="18"/>
          <w:lang w:eastAsia="ar-SA"/>
        </w:rPr>
      </w:pPr>
      <w:r w:rsidRPr="002111D1">
        <w:rPr>
          <w:rFonts w:ascii="Verdana" w:eastAsia="Aptos" w:hAnsi="Verdana" w:cs="Arial"/>
          <w:sz w:val="18"/>
          <w:szCs w:val="18"/>
          <w:lang w:eastAsia="ar-SA"/>
        </w:rPr>
        <w:t xml:space="preserve">- Oświadczamy, że wszystkie dokumenty potwierdzające zgodność produktów z normami dotyczącymi jakości mebli biurowych oraz użytymi technologiami produkcji zostaną wystawione dokładnie na tego samego producenta mebla wskazanego w karcie katalogowej produktu oraz formularzu potwierdzającym nazwę producenta oraz informację z nazwą/symbolem/numerem katalogowym mebla </w:t>
      </w:r>
    </w:p>
    <w:p w14:paraId="788DBE1B" w14:textId="77777777" w:rsidR="00527E14" w:rsidRPr="002111D1" w:rsidRDefault="00527E14" w:rsidP="00527E14">
      <w:pPr>
        <w:ind w:left="360"/>
        <w:jc w:val="both"/>
        <w:rPr>
          <w:rFonts w:ascii="Verdana" w:eastAsia="Calibri" w:hAnsi="Verdana" w:cs="Arial"/>
          <w:b/>
          <w:bCs/>
          <w:sz w:val="18"/>
          <w:szCs w:val="18"/>
          <w:u w:val="single"/>
        </w:rPr>
      </w:pPr>
      <w:r w:rsidRPr="002111D1">
        <w:rPr>
          <w:rFonts w:ascii="Verdana" w:hAnsi="Verdana" w:cs="Arial"/>
          <w:b/>
          <w:bCs/>
          <w:sz w:val="18"/>
          <w:szCs w:val="18"/>
          <w:u w:val="single"/>
        </w:rPr>
        <w:t>Dotyczy kontenerów mobilnych:</w:t>
      </w:r>
    </w:p>
    <w:p w14:paraId="1B351407" w14:textId="77777777" w:rsidR="00A25ED2" w:rsidRPr="002111D1" w:rsidRDefault="00527E14" w:rsidP="00A25ED2">
      <w:pPr>
        <w:ind w:left="360"/>
        <w:jc w:val="both"/>
        <w:rPr>
          <w:rFonts w:ascii="Verdana" w:eastAsia="Calibri" w:hAnsi="Verdana" w:cs="Arial"/>
          <w:sz w:val="18"/>
          <w:szCs w:val="18"/>
        </w:rPr>
      </w:pPr>
      <w:r w:rsidRPr="002111D1">
        <w:rPr>
          <w:rFonts w:ascii="Verdana" w:hAnsi="Verdana" w:cs="Arial"/>
          <w:sz w:val="18"/>
          <w:szCs w:val="18"/>
        </w:rPr>
        <w:t xml:space="preserve">- Oświadczamy, że zaoferowane przez nas </w:t>
      </w:r>
      <w:r w:rsidRPr="002111D1">
        <w:rPr>
          <w:rFonts w:ascii="Verdana" w:eastAsia="Calibri" w:hAnsi="Verdana" w:cs="Arial"/>
          <w:sz w:val="18"/>
          <w:szCs w:val="18"/>
        </w:rPr>
        <w:t xml:space="preserve">kontenery mobilne zostały wyprodukowane zgodne z pozytywnymi wynikami badań lub certyfikatem zgodności z normami dotyczącymi jakości mebli biurowych: PN-EN 14073-2 lub równoważną, wystawionym przez niezależną jednostkę uprawnioną do wydawania tego rodzaju zaświadczeń - </w:t>
      </w:r>
      <w:r w:rsidRPr="002111D1">
        <w:rPr>
          <w:rFonts w:ascii="Verdana" w:eastAsia="Calibri" w:hAnsi="Verdana" w:cs="Arial"/>
          <w:b/>
          <w:bCs/>
          <w:sz w:val="18"/>
          <w:szCs w:val="18"/>
          <w:lang w:eastAsia="ar-SA"/>
        </w:rPr>
        <w:t>dokumenty zostaną dostarczone Zamawiającemu po wyborze najkorzystniejszej oferty a przed podpisaniem umowy</w:t>
      </w:r>
      <w:r w:rsidRPr="002111D1">
        <w:rPr>
          <w:rFonts w:ascii="Verdana" w:eastAsia="Calibri" w:hAnsi="Verdana" w:cs="Arial"/>
          <w:sz w:val="18"/>
          <w:szCs w:val="18"/>
        </w:rPr>
        <w:t xml:space="preserve"> </w:t>
      </w:r>
    </w:p>
    <w:p w14:paraId="06745064" w14:textId="5DCE0942" w:rsidR="00527E14" w:rsidRPr="002111D1" w:rsidRDefault="00527E14" w:rsidP="00A25ED2">
      <w:pPr>
        <w:ind w:left="360"/>
        <w:jc w:val="both"/>
        <w:rPr>
          <w:rFonts w:ascii="Verdana" w:eastAsia="Calibri" w:hAnsi="Verdana" w:cs="Arial"/>
          <w:sz w:val="18"/>
          <w:szCs w:val="18"/>
        </w:rPr>
      </w:pPr>
      <w:r w:rsidRPr="002111D1">
        <w:rPr>
          <w:rFonts w:ascii="Verdana" w:eastAsia="Calibri" w:hAnsi="Verdana" w:cs="Arial"/>
          <w:sz w:val="18"/>
          <w:szCs w:val="18"/>
        </w:rPr>
        <w:t>- Oświadczamy, że zaoferowany przez nas kontenery mobilne zostały wyprodukowane zgodnie</w:t>
      </w:r>
      <w:r w:rsidR="0053774B">
        <w:rPr>
          <w:rFonts w:ascii="Verdana" w:eastAsia="Calibri" w:hAnsi="Verdana" w:cs="Arial"/>
          <w:sz w:val="18"/>
          <w:szCs w:val="18"/>
        </w:rPr>
        <w:t xml:space="preserve"> </w:t>
      </w:r>
      <w:r w:rsidRPr="002111D1">
        <w:rPr>
          <w:rFonts w:ascii="Verdana" w:eastAsia="Calibri" w:hAnsi="Verdana" w:cs="Arial"/>
          <w:sz w:val="18"/>
          <w:szCs w:val="18"/>
        </w:rPr>
        <w:t>z</w:t>
      </w:r>
      <w:r w:rsidR="0053774B">
        <w:rPr>
          <w:rFonts w:ascii="Verdana" w:eastAsia="Calibri" w:hAnsi="Verdana" w:cs="Arial"/>
          <w:sz w:val="18"/>
          <w:szCs w:val="18"/>
        </w:rPr>
        <w:t xml:space="preserve"> </w:t>
      </w:r>
      <w:r w:rsidRPr="002111D1">
        <w:rPr>
          <w:rFonts w:ascii="Verdana" w:eastAsia="Calibri" w:hAnsi="Verdana" w:cs="Arial"/>
          <w:sz w:val="18"/>
          <w:szCs w:val="18"/>
        </w:rPr>
        <w:t xml:space="preserve">dokumentami potwierdzającymi użycie technologii PUR lub równoważnej: badanie/sprawozdanie z badań określające odporność na odrywanie doklejki ABS wg norm PN – EN 319:1999 lub równoważnej oraz PN – EN 311:2004 lub równoważnej oraz badanie potwierdzające odporność doklejki na działanie wilgoci, pary oraz wysokiej temperatury, </w:t>
      </w:r>
      <w:r w:rsidRPr="002111D1">
        <w:rPr>
          <w:rFonts w:ascii="Verdana" w:eastAsia="Calibri" w:hAnsi="Verdana" w:cs="Arial"/>
          <w:sz w:val="18"/>
          <w:szCs w:val="18"/>
          <w:lang w:eastAsia="ar-SA"/>
        </w:rPr>
        <w:t xml:space="preserve">wystawione przez niezależną jednostkę uprawnioną do wydawania tego rodzaju zaświadczeń - </w:t>
      </w:r>
      <w:r w:rsidRPr="002111D1">
        <w:rPr>
          <w:rFonts w:ascii="Verdana" w:eastAsia="Calibri" w:hAnsi="Verdana" w:cs="Arial"/>
          <w:b/>
          <w:bCs/>
          <w:sz w:val="18"/>
          <w:szCs w:val="18"/>
          <w:lang w:eastAsia="ar-SA"/>
        </w:rPr>
        <w:t>dokumenty zostaną dostarczone Zamawiającemu po wyborze najkorzystniejszej oferty a przed podpisaniem umowy</w:t>
      </w:r>
    </w:p>
    <w:p w14:paraId="2BD422AB" w14:textId="77777777" w:rsidR="00A25ED2" w:rsidRPr="002111D1" w:rsidRDefault="00527E14" w:rsidP="00A25ED2">
      <w:pPr>
        <w:ind w:left="360"/>
        <w:jc w:val="both"/>
        <w:rPr>
          <w:rFonts w:ascii="Verdana" w:eastAsia="Calibri" w:hAnsi="Verdana" w:cs="Arial"/>
          <w:sz w:val="18"/>
          <w:szCs w:val="18"/>
          <w:lang w:eastAsia="ar-SA"/>
        </w:rPr>
      </w:pPr>
      <w:r w:rsidRPr="002111D1">
        <w:rPr>
          <w:rFonts w:ascii="Verdana" w:eastAsia="Calibri" w:hAnsi="Verdana" w:cs="Arial"/>
          <w:sz w:val="18"/>
          <w:szCs w:val="18"/>
        </w:rPr>
        <w:t xml:space="preserve">- Oświadczamy, że zaoferowany przez nas kontenery mobilne zostały wyprodukowane zgodnie z certyfikatem systemu zarządzania jakością: ISO 9001 lub równoważną, certyfikatem systemu zarządzania środowiskiem zgodny z normą ISO14001 lub równoważną w zakresie produkcji oraz sprzedaży mebli biurowych oraz certyfikatem </w:t>
      </w:r>
      <w:r w:rsidRPr="002111D1">
        <w:rPr>
          <w:rFonts w:ascii="Verdana" w:hAnsi="Verdana" w:cs="Arial"/>
          <w:bCs/>
          <w:kern w:val="36"/>
          <w:sz w:val="18"/>
          <w:szCs w:val="18"/>
        </w:rPr>
        <w:t xml:space="preserve">ISO 45001 lub równoważnym - określającym </w:t>
      </w:r>
      <w:r w:rsidRPr="002111D1">
        <w:rPr>
          <w:rFonts w:ascii="Verdana" w:hAnsi="Verdana" w:cs="Arial"/>
          <w:sz w:val="18"/>
          <w:szCs w:val="18"/>
        </w:rPr>
        <w:t xml:space="preserve">wymagania dotyczące systemu zarządzania bezpieczeństwem i higieną pracy (BHP) - </w:t>
      </w:r>
      <w:r w:rsidRPr="002111D1">
        <w:rPr>
          <w:rFonts w:ascii="Verdana" w:eastAsia="Calibri" w:hAnsi="Verdana" w:cs="Arial"/>
          <w:b/>
          <w:bCs/>
          <w:sz w:val="18"/>
          <w:szCs w:val="18"/>
          <w:lang w:eastAsia="ar-SA"/>
        </w:rPr>
        <w:t>dokumenty zostaną dostarczone Zamawiającemu po wyborze najkorzystniejszej oferty a przed podpisaniem umowy</w:t>
      </w:r>
    </w:p>
    <w:p w14:paraId="666B0C13" w14:textId="77777777" w:rsidR="00A25ED2" w:rsidRPr="002111D1" w:rsidRDefault="00527E14" w:rsidP="00A25ED2">
      <w:pPr>
        <w:ind w:left="360"/>
        <w:jc w:val="both"/>
        <w:rPr>
          <w:rFonts w:ascii="Verdana" w:eastAsia="Calibri" w:hAnsi="Verdana" w:cs="Arial"/>
          <w:sz w:val="18"/>
          <w:szCs w:val="18"/>
          <w:lang w:eastAsia="ar-SA"/>
        </w:rPr>
      </w:pPr>
      <w:r w:rsidRPr="002111D1">
        <w:rPr>
          <w:rFonts w:ascii="Verdana" w:eastAsia="Calibri" w:hAnsi="Verdana" w:cs="Arial"/>
          <w:sz w:val="18"/>
          <w:szCs w:val="18"/>
        </w:rPr>
        <w:t>- Oświadczamy, że zaoferowane przez nas kontenery mobilne zostały wyprodukowany zgodnie z atestem higienicznym, wystawionym przez upoważnioną do tego jednostkę w zakresie komponentów wchodzących w zakres systemu biurek, stołów, szaf oraz kontenerów</w:t>
      </w:r>
    </w:p>
    <w:p w14:paraId="57BDD9D0" w14:textId="088B633F" w:rsidR="00527E14" w:rsidRPr="002111D1" w:rsidRDefault="00527E14" w:rsidP="00A25ED2">
      <w:pPr>
        <w:ind w:left="360"/>
        <w:jc w:val="both"/>
        <w:rPr>
          <w:rFonts w:ascii="Verdana" w:eastAsia="Calibri" w:hAnsi="Verdana" w:cs="Arial"/>
          <w:sz w:val="18"/>
          <w:szCs w:val="18"/>
          <w:lang w:eastAsia="ar-SA"/>
        </w:rPr>
      </w:pPr>
      <w:r w:rsidRPr="002111D1">
        <w:rPr>
          <w:rFonts w:ascii="Verdana" w:eastAsia="Aptos" w:hAnsi="Verdana" w:cs="Arial"/>
          <w:sz w:val="18"/>
          <w:szCs w:val="18"/>
          <w:lang w:eastAsia="ar-SA"/>
        </w:rPr>
        <w:t xml:space="preserve">- Oświadczamy, że wszystkie dokumenty potwierdzające zgodność produktów z normami dotyczącymi jakości mebli biurowych oraz użytymi technologiami produkcji zostaną wystawione dokładnie na tego samego producenta mebla wskazanego w karcie katalogowej produktu oraz formularzu potwierdzającym nazwę producenta oraz informację z nazwą/symbolem/numerem katalogowym mebla </w:t>
      </w:r>
    </w:p>
    <w:p w14:paraId="2959DA7A" w14:textId="77777777" w:rsidR="00527E14" w:rsidRPr="002111D1" w:rsidRDefault="00527E14" w:rsidP="00527E14">
      <w:pPr>
        <w:autoSpaceDE w:val="0"/>
        <w:autoSpaceDN w:val="0"/>
        <w:adjustRightInd w:val="0"/>
        <w:ind w:left="360"/>
        <w:jc w:val="both"/>
        <w:rPr>
          <w:rFonts w:ascii="Verdana" w:hAnsi="Verdana" w:cs="Arial"/>
          <w:b/>
          <w:bCs/>
          <w:sz w:val="18"/>
          <w:szCs w:val="18"/>
          <w:u w:val="single"/>
        </w:rPr>
      </w:pPr>
      <w:r w:rsidRPr="002111D1">
        <w:rPr>
          <w:rFonts w:ascii="Verdana" w:hAnsi="Verdana" w:cs="Arial"/>
          <w:b/>
          <w:bCs/>
          <w:sz w:val="18"/>
          <w:szCs w:val="18"/>
          <w:u w:val="single"/>
        </w:rPr>
        <w:t>Dotyczy krzeseł na nóżkach:</w:t>
      </w:r>
    </w:p>
    <w:p w14:paraId="771F52F5" w14:textId="77777777" w:rsidR="00527E14" w:rsidRPr="002111D1" w:rsidRDefault="00527E14" w:rsidP="00527E14">
      <w:pPr>
        <w:autoSpaceDE w:val="0"/>
        <w:autoSpaceDN w:val="0"/>
        <w:adjustRightInd w:val="0"/>
        <w:ind w:left="360"/>
        <w:jc w:val="both"/>
        <w:rPr>
          <w:rFonts w:ascii="Verdana" w:eastAsia="Calibri" w:hAnsi="Verdana" w:cs="Arial"/>
          <w:kern w:val="2"/>
          <w:sz w:val="18"/>
          <w:szCs w:val="18"/>
          <w:lang w:eastAsia="ar-SA"/>
        </w:rPr>
      </w:pPr>
      <w:r w:rsidRPr="002111D1">
        <w:rPr>
          <w:rFonts w:ascii="Verdana" w:eastAsia="Calibri" w:hAnsi="Verdana" w:cs="Arial"/>
          <w:sz w:val="18"/>
          <w:szCs w:val="18"/>
          <w:lang w:eastAsia="ar-SA"/>
        </w:rPr>
        <w:t xml:space="preserve">- Oświadczamy, że przed rozpoczęciem realizacji zamówienia </w:t>
      </w:r>
      <w:r w:rsidRPr="002111D1">
        <w:rPr>
          <w:rFonts w:ascii="Verdana" w:hAnsi="Verdana"/>
          <w:spacing w:val="-3"/>
          <w:sz w:val="18"/>
          <w:szCs w:val="18"/>
        </w:rPr>
        <w:t xml:space="preserve">przedstawimy Zamawiającemu </w:t>
      </w:r>
      <w:r w:rsidRPr="002111D1">
        <w:rPr>
          <w:rFonts w:ascii="Verdana" w:hAnsi="Verdana"/>
          <w:sz w:val="18"/>
          <w:szCs w:val="18"/>
        </w:rPr>
        <w:t>fabryczny próbnik metali na nóżki i stelaż oraz plastikowe wybarwienia kubełka krzesła</w:t>
      </w:r>
      <w:r w:rsidRPr="002111D1">
        <w:rPr>
          <w:rFonts w:ascii="Verdana" w:hAnsi="Verdana"/>
          <w:spacing w:val="-3"/>
          <w:sz w:val="18"/>
          <w:szCs w:val="18"/>
        </w:rPr>
        <w:t xml:space="preserve"> do akceptacji </w:t>
      </w:r>
      <w:r w:rsidRPr="002111D1">
        <w:rPr>
          <w:rFonts w:ascii="Verdana" w:hAnsi="Verdana"/>
          <w:sz w:val="18"/>
          <w:szCs w:val="18"/>
        </w:rPr>
        <w:t>w terminie nie później niż w ciągu</w:t>
      </w:r>
      <w:r w:rsidRPr="002111D1">
        <w:rPr>
          <w:rFonts w:ascii="Verdana" w:hAnsi="Verdana"/>
          <w:b/>
          <w:bCs/>
          <w:sz w:val="18"/>
          <w:szCs w:val="18"/>
        </w:rPr>
        <w:t xml:space="preserve"> </w:t>
      </w:r>
      <w:r w:rsidRPr="002111D1">
        <w:rPr>
          <w:rFonts w:ascii="Verdana" w:hAnsi="Verdana"/>
          <w:sz w:val="18"/>
          <w:szCs w:val="18"/>
        </w:rPr>
        <w:t>7 dni roboczych od zawarcia umowy</w:t>
      </w:r>
    </w:p>
    <w:p w14:paraId="31C047F7" w14:textId="33BB2AD7" w:rsidR="00527E14" w:rsidRPr="002111D1" w:rsidRDefault="00527E14" w:rsidP="00527E14">
      <w:pPr>
        <w:spacing w:line="252" w:lineRule="auto"/>
        <w:ind w:left="360"/>
        <w:jc w:val="both"/>
        <w:rPr>
          <w:rFonts w:ascii="Verdana" w:eastAsia="Calibri" w:hAnsi="Verdana" w:cs="Arial"/>
          <w:sz w:val="18"/>
          <w:szCs w:val="18"/>
          <w:lang w:eastAsia="ar-SA"/>
        </w:rPr>
      </w:pPr>
      <w:r w:rsidRPr="002111D1">
        <w:rPr>
          <w:rFonts w:ascii="Verdana" w:eastAsia="Calibri" w:hAnsi="Verdana" w:cs="Arial"/>
          <w:b/>
          <w:sz w:val="18"/>
          <w:szCs w:val="18"/>
          <w:lang w:eastAsia="ar-SA"/>
        </w:rPr>
        <w:t>-</w:t>
      </w:r>
      <w:r w:rsidRPr="002111D1">
        <w:rPr>
          <w:rFonts w:ascii="Verdana" w:eastAsia="Calibri" w:hAnsi="Verdana" w:cs="Arial"/>
          <w:sz w:val="18"/>
          <w:szCs w:val="18"/>
          <w:lang w:eastAsia="ar-SA"/>
        </w:rPr>
        <w:t xml:space="preserve"> Oświadczamy, że zaoferowane przez nas krzesła na nóżkach zostały wyprodukowane zgodnie z atestem higienicznym, wystawionym przez upoważnioną do tego jednostkę w zakresie komponentów składających się na siedziska biurowe - </w:t>
      </w:r>
      <w:r w:rsidRPr="002111D1">
        <w:rPr>
          <w:rFonts w:ascii="Verdana" w:eastAsia="Calibri" w:hAnsi="Verdana" w:cs="Arial"/>
          <w:b/>
          <w:bCs/>
          <w:sz w:val="18"/>
          <w:szCs w:val="18"/>
          <w:lang w:eastAsia="ar-SA"/>
        </w:rPr>
        <w:t>dokumenty zostaną dostarczone Zamawiającemu po wyborze najkorzystniejszej oferty a przed podpisaniem umowy</w:t>
      </w:r>
    </w:p>
    <w:p w14:paraId="73324220" w14:textId="7A5C8C13" w:rsidR="00527E14" w:rsidRPr="002111D1" w:rsidRDefault="00527E14" w:rsidP="00527E14">
      <w:pPr>
        <w:spacing w:line="252" w:lineRule="auto"/>
        <w:ind w:left="360"/>
        <w:jc w:val="both"/>
        <w:rPr>
          <w:rFonts w:ascii="Verdana" w:hAnsi="Verdana" w:cs="Arial"/>
          <w:kern w:val="2"/>
          <w:sz w:val="18"/>
          <w:szCs w:val="18"/>
          <w:lang w:eastAsia="en-US"/>
        </w:rPr>
      </w:pPr>
      <w:r w:rsidRPr="002111D1">
        <w:rPr>
          <w:rFonts w:ascii="Verdana" w:eastAsia="Calibri" w:hAnsi="Verdana" w:cs="Arial"/>
          <w:sz w:val="18"/>
          <w:szCs w:val="18"/>
        </w:rPr>
        <w:lastRenderedPageBreak/>
        <w:t xml:space="preserve">- Oświadczamy, że zaoferowane przez nas krzesła na nóżkach zostały wyprodukowane zgodnie z certyfikatem systemu zarządzania jakością: ISO 9001 lub równoważnym, certyfikatem systemu zarządzania środowiskiem zgodnym z normą ISO14001 lub równoważną w zakresie produkcji oraz sprzedaży mebli biurowych oraz certyfikatem </w:t>
      </w:r>
      <w:r w:rsidRPr="002111D1">
        <w:rPr>
          <w:rFonts w:ascii="Verdana" w:hAnsi="Verdana" w:cs="Arial"/>
          <w:bCs/>
          <w:kern w:val="36"/>
          <w:sz w:val="18"/>
          <w:szCs w:val="18"/>
        </w:rPr>
        <w:t xml:space="preserve">ISO 45001 lub równoważnym - określającym </w:t>
      </w:r>
      <w:r w:rsidRPr="002111D1">
        <w:rPr>
          <w:rFonts w:ascii="Verdana" w:hAnsi="Verdana" w:cs="Arial"/>
          <w:sz w:val="18"/>
          <w:szCs w:val="18"/>
        </w:rPr>
        <w:t xml:space="preserve">wymagania dotyczące systemu zarządzania bezpieczeństwem i higieną pracy (BHP) - </w:t>
      </w:r>
      <w:r w:rsidRPr="002111D1">
        <w:rPr>
          <w:rFonts w:ascii="Verdana" w:eastAsia="Calibri" w:hAnsi="Verdana" w:cs="Arial"/>
          <w:b/>
          <w:bCs/>
          <w:sz w:val="18"/>
          <w:szCs w:val="18"/>
          <w:lang w:eastAsia="ar-SA"/>
        </w:rPr>
        <w:t>dokumenty zostaną dostarczone Zamawiającemu po wyborze najkorzystniejszej oferty a przed podpisaniem umowy</w:t>
      </w:r>
    </w:p>
    <w:p w14:paraId="6636E458" w14:textId="77777777" w:rsidR="004C0AD8" w:rsidRPr="002111D1" w:rsidRDefault="004C0AD8" w:rsidP="004C0AD8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111D1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2E2DE68" w14:textId="77777777" w:rsidR="004C0AD8" w:rsidRPr="002111D1" w:rsidRDefault="004C0AD8" w:rsidP="004C0AD8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2111D1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47B1ED6" w14:textId="77777777" w:rsidR="004C0AD8" w:rsidRPr="002111D1" w:rsidRDefault="004C0AD8" w:rsidP="004C0AD8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2111D1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25AD686" w14:textId="77777777" w:rsidR="004C0AD8" w:rsidRPr="002111D1" w:rsidRDefault="004C0AD8" w:rsidP="004C0AD8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2111D1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C0AD8" w:rsidRPr="002111D1" w14:paraId="5FFCA7C5" w14:textId="77777777" w:rsidTr="006660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E4CA44" w14:textId="77777777" w:rsidR="004C0AD8" w:rsidRPr="002111D1" w:rsidRDefault="004C0AD8" w:rsidP="0066600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111D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3068A5" w14:textId="77777777" w:rsidR="004C0AD8" w:rsidRPr="002111D1" w:rsidRDefault="004C0AD8" w:rsidP="0066600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111D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192B68E5" w14:textId="77777777" w:rsidR="004C0AD8" w:rsidRPr="002111D1" w:rsidRDefault="004C0AD8" w:rsidP="0066600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111D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63E2B3" w14:textId="77777777" w:rsidR="004C0AD8" w:rsidRPr="002111D1" w:rsidRDefault="004C0AD8" w:rsidP="0066600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111D1">
              <w:rPr>
                <w:rFonts w:ascii="Verdana" w:hAnsi="Verdana"/>
                <w:sz w:val="18"/>
                <w:szCs w:val="18"/>
              </w:rPr>
              <w:t>Nazwa podwykonawcy</w:t>
            </w:r>
            <w:r w:rsidRPr="002111D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4C0AD8" w:rsidRPr="002111D1" w14:paraId="0DBE998D" w14:textId="77777777" w:rsidTr="006660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BD19FD" w14:textId="77777777" w:rsidR="004C0AD8" w:rsidRPr="002111D1" w:rsidRDefault="004C0AD8" w:rsidP="0066600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9AEE8E" w14:textId="77777777" w:rsidR="004C0AD8" w:rsidRPr="002111D1" w:rsidRDefault="004C0AD8" w:rsidP="0066600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BE89F1" w14:textId="77777777" w:rsidR="004C0AD8" w:rsidRPr="002111D1" w:rsidRDefault="004C0AD8" w:rsidP="0066600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4C0AD8" w:rsidRPr="002111D1" w14:paraId="2B3125C2" w14:textId="77777777" w:rsidTr="006660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57622" w14:textId="77777777" w:rsidR="004C0AD8" w:rsidRPr="002111D1" w:rsidRDefault="004C0AD8" w:rsidP="0066600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1F43C" w14:textId="77777777" w:rsidR="004C0AD8" w:rsidRPr="002111D1" w:rsidRDefault="004C0AD8" w:rsidP="0066600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E35B45" w14:textId="77777777" w:rsidR="004C0AD8" w:rsidRPr="002111D1" w:rsidRDefault="004C0AD8" w:rsidP="0066600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7824617" w14:textId="77777777" w:rsidR="004C0AD8" w:rsidRPr="002111D1" w:rsidRDefault="004C0AD8" w:rsidP="004C0AD8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111D1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7BC7A62F" w14:textId="77777777" w:rsidR="004C0AD8" w:rsidRPr="002111D1" w:rsidRDefault="004C0AD8" w:rsidP="004C0AD8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2111D1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2111D1">
        <w:rPr>
          <w:rFonts w:ascii="Verdana" w:hAnsi="Verdana"/>
          <w:b/>
          <w:bCs/>
          <w:kern w:val="32"/>
          <w:sz w:val="18"/>
          <w:szCs w:val="18"/>
        </w:rPr>
        <w:tab/>
      </w:r>
      <w:r w:rsidRPr="002111D1">
        <w:rPr>
          <w:rFonts w:ascii="Verdana" w:hAnsi="Verdana"/>
          <w:b/>
          <w:bCs/>
          <w:kern w:val="32"/>
          <w:sz w:val="18"/>
          <w:szCs w:val="18"/>
        </w:rPr>
        <w:tab/>
      </w:r>
      <w:r w:rsidRPr="002111D1">
        <w:rPr>
          <w:rFonts w:ascii="Verdana" w:hAnsi="Verdana"/>
          <w:b/>
          <w:bCs/>
          <w:kern w:val="32"/>
          <w:sz w:val="18"/>
          <w:szCs w:val="18"/>
        </w:rPr>
        <w:tab/>
      </w:r>
      <w:r w:rsidRPr="002111D1">
        <w:rPr>
          <w:rFonts w:ascii="Verdana" w:hAnsi="Verdana"/>
          <w:b/>
          <w:bCs/>
          <w:kern w:val="32"/>
          <w:sz w:val="18"/>
          <w:szCs w:val="18"/>
        </w:rPr>
        <w:tab/>
      </w:r>
      <w:r w:rsidRPr="002111D1">
        <w:rPr>
          <w:rFonts w:ascii="Verdana" w:hAnsi="Verdana"/>
          <w:b/>
          <w:bCs/>
          <w:kern w:val="32"/>
          <w:sz w:val="18"/>
          <w:szCs w:val="18"/>
        </w:rPr>
        <w:tab/>
      </w:r>
      <w:r w:rsidRPr="002111D1">
        <w:rPr>
          <w:rFonts w:ascii="Verdana" w:hAnsi="Verdana"/>
          <w:b/>
          <w:bCs/>
          <w:kern w:val="32"/>
          <w:sz w:val="18"/>
          <w:szCs w:val="18"/>
        </w:rPr>
        <w:tab/>
      </w:r>
      <w:r w:rsidRPr="002111D1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353F645E" w14:textId="77777777" w:rsidR="004C0AD8" w:rsidRPr="002111D1" w:rsidRDefault="004C0AD8" w:rsidP="004C0AD8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2111D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2111D1">
        <w:rPr>
          <w:rFonts w:ascii="Verdana" w:hAnsi="Verdana"/>
          <w:sz w:val="18"/>
          <w:szCs w:val="18"/>
        </w:rPr>
        <w:tab/>
      </w:r>
      <w:r w:rsidRPr="002111D1">
        <w:rPr>
          <w:rFonts w:ascii="Verdana" w:hAnsi="Verdana"/>
          <w:sz w:val="18"/>
          <w:szCs w:val="18"/>
        </w:rPr>
        <w:tab/>
      </w:r>
    </w:p>
    <w:p w14:paraId="5BFA3766" w14:textId="77777777" w:rsidR="004C0AD8" w:rsidRPr="002111D1" w:rsidRDefault="004C0AD8" w:rsidP="004C0AD8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92C284F" w14:textId="77777777" w:rsidR="004C0AD8" w:rsidRPr="002111D1" w:rsidRDefault="004C0AD8" w:rsidP="004C0AD8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2111D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2111D1">
        <w:rPr>
          <w:rFonts w:ascii="Verdana" w:hAnsi="Verdana"/>
          <w:sz w:val="18"/>
          <w:szCs w:val="18"/>
        </w:rPr>
        <w:tab/>
      </w:r>
      <w:r w:rsidRPr="002111D1">
        <w:rPr>
          <w:rFonts w:ascii="Verdana" w:hAnsi="Verdana"/>
          <w:sz w:val="18"/>
          <w:szCs w:val="18"/>
        </w:rPr>
        <w:tab/>
        <w:t xml:space="preserve"> </w:t>
      </w:r>
    </w:p>
    <w:p w14:paraId="1E1339E4" w14:textId="77777777" w:rsidR="004C0AD8" w:rsidRPr="002111D1" w:rsidRDefault="004C0AD8" w:rsidP="004C0AD8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A0957A" w14:textId="77777777" w:rsidR="004C0AD8" w:rsidRPr="002111D1" w:rsidRDefault="004C0AD8" w:rsidP="004C0AD8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111D1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2111D1">
        <w:rPr>
          <w:rFonts w:ascii="Verdana" w:hAnsi="Verdana"/>
          <w:sz w:val="18"/>
          <w:szCs w:val="18"/>
        </w:rPr>
        <w:t>ych</w:t>
      </w:r>
      <w:proofErr w:type="spellEnd"/>
      <w:r w:rsidRPr="002111D1">
        <w:rPr>
          <w:rFonts w:ascii="Verdana" w:hAnsi="Verdana"/>
          <w:sz w:val="18"/>
          <w:szCs w:val="18"/>
        </w:rPr>
        <w:t>) dokumentu(ów)</w:t>
      </w:r>
    </w:p>
    <w:p w14:paraId="45934542" w14:textId="77777777" w:rsidR="004C0AD8" w:rsidRPr="002111D1" w:rsidRDefault="004C0AD8" w:rsidP="004C0AD8">
      <w:pPr>
        <w:jc w:val="both"/>
        <w:rPr>
          <w:rFonts w:ascii="Verdana" w:hAnsi="Verdana"/>
          <w:sz w:val="18"/>
          <w:szCs w:val="18"/>
        </w:rPr>
      </w:pPr>
      <w:r w:rsidRPr="002111D1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3DD4C9F2" w14:textId="77777777" w:rsidR="004C0AD8" w:rsidRPr="002111D1" w:rsidRDefault="004C0AD8" w:rsidP="004C0AD8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111D1">
        <w:rPr>
          <w:rFonts w:ascii="Verdana" w:hAnsi="Verdana"/>
          <w:sz w:val="18"/>
          <w:szCs w:val="18"/>
        </w:rPr>
        <w:t>załącznikami do niniejszej oferty są:</w:t>
      </w:r>
    </w:p>
    <w:p w14:paraId="27542201" w14:textId="77777777" w:rsidR="004C0AD8" w:rsidRPr="002111D1" w:rsidRDefault="004C0AD8" w:rsidP="004C0AD8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2111D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1A95914" w14:textId="77777777" w:rsidR="004C0AD8" w:rsidRPr="002111D1" w:rsidRDefault="004C0AD8" w:rsidP="004C0AD8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2111D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8CB3081" w14:textId="1E19BA44" w:rsidR="004C0AD8" w:rsidRPr="002111D1" w:rsidRDefault="004C0AD8" w:rsidP="004C0AD8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2111D1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6108F57" w14:textId="77777777" w:rsidR="004C0AD8" w:rsidRPr="002111D1" w:rsidRDefault="004C0AD8" w:rsidP="004C0AD8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2111D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1DDD08F" w14:textId="232BB982" w:rsidR="004260CC" w:rsidRPr="0053774B" w:rsidRDefault="004C0AD8" w:rsidP="0053774B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2111D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BF5409D" w14:textId="77777777" w:rsidR="004C0AD8" w:rsidRPr="002111D1" w:rsidRDefault="004C0AD8" w:rsidP="004C0AD8">
      <w:pPr>
        <w:jc w:val="both"/>
        <w:rPr>
          <w:rFonts w:ascii="Verdana" w:hAnsi="Verdana"/>
          <w:sz w:val="18"/>
          <w:szCs w:val="18"/>
        </w:rPr>
      </w:pPr>
    </w:p>
    <w:p w14:paraId="6ABCBB8C" w14:textId="77777777" w:rsidR="004C0AD8" w:rsidRPr="002111D1" w:rsidRDefault="004C0AD8" w:rsidP="004C0AD8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2111D1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2111D1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6573D501" w14:textId="77777777" w:rsidR="004C0AD8" w:rsidRPr="002111D1" w:rsidRDefault="004C0AD8" w:rsidP="004C0AD8">
      <w:pPr>
        <w:rPr>
          <w:rFonts w:ascii="Verdana" w:hAnsi="Verdana"/>
          <w:b/>
          <w:sz w:val="18"/>
          <w:szCs w:val="18"/>
          <w:u w:val="single"/>
        </w:rPr>
      </w:pPr>
    </w:p>
    <w:p w14:paraId="27BF7DD4" w14:textId="77777777" w:rsidR="004C0AD8" w:rsidRPr="002111D1" w:rsidRDefault="004C0AD8" w:rsidP="004C0AD8">
      <w:pPr>
        <w:rPr>
          <w:rFonts w:ascii="Verdana" w:hAnsi="Verdana"/>
          <w:b/>
          <w:sz w:val="18"/>
          <w:szCs w:val="18"/>
          <w:u w:val="single"/>
        </w:rPr>
      </w:pPr>
    </w:p>
    <w:p w14:paraId="51726811" w14:textId="784AE828" w:rsidR="00FE545C" w:rsidRPr="002111D1" w:rsidRDefault="00FE545C" w:rsidP="004C0AD8">
      <w:pPr>
        <w:tabs>
          <w:tab w:val="left" w:pos="2160"/>
        </w:tabs>
        <w:rPr>
          <w:rFonts w:ascii="Verdana" w:hAnsi="Verdana"/>
          <w:sz w:val="18"/>
          <w:szCs w:val="18"/>
        </w:rPr>
      </w:pPr>
    </w:p>
    <w:sectPr w:rsidR="00FE545C" w:rsidRPr="002111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B5DBA3" w14:textId="77777777" w:rsidR="00DC3179" w:rsidRDefault="00DC3179">
      <w:r>
        <w:separator/>
      </w:r>
    </w:p>
  </w:endnote>
  <w:endnote w:type="continuationSeparator" w:id="0">
    <w:p w14:paraId="2CC51785" w14:textId="77777777" w:rsidR="00DC3179" w:rsidRDefault="00DC3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2EF34A" w14:textId="77777777" w:rsidR="00B6723F" w:rsidRDefault="00B672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4268E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8BF251" w14:textId="77777777" w:rsidR="00B6723F" w:rsidRDefault="00B672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3D2AB3" w14:textId="77777777" w:rsidR="00DC3179" w:rsidRDefault="00DC3179">
      <w:r>
        <w:separator/>
      </w:r>
    </w:p>
  </w:footnote>
  <w:footnote w:type="continuationSeparator" w:id="0">
    <w:p w14:paraId="3A5B1E7C" w14:textId="77777777" w:rsidR="00DC3179" w:rsidRDefault="00DC31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016E43" w14:textId="77777777" w:rsidR="00B6723F" w:rsidRDefault="00B672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4A8E2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007A2" w14:textId="77777777" w:rsidR="00B6723F" w:rsidRDefault="00B672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6539328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241005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54169132">
    <w:abstractNumId w:val="0"/>
  </w:num>
  <w:num w:numId="4" w16cid:durableId="19566736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3179"/>
    <w:rsid w:val="00012286"/>
    <w:rsid w:val="000704FC"/>
    <w:rsid w:val="00071CCC"/>
    <w:rsid w:val="000874B7"/>
    <w:rsid w:val="000B731D"/>
    <w:rsid w:val="000D6134"/>
    <w:rsid w:val="000E09C7"/>
    <w:rsid w:val="000F6589"/>
    <w:rsid w:val="00106636"/>
    <w:rsid w:val="00116EC6"/>
    <w:rsid w:val="001801DD"/>
    <w:rsid w:val="001D0D93"/>
    <w:rsid w:val="001D4612"/>
    <w:rsid w:val="002068CF"/>
    <w:rsid w:val="00207E98"/>
    <w:rsid w:val="00210BC2"/>
    <w:rsid w:val="002111D1"/>
    <w:rsid w:val="00255E3D"/>
    <w:rsid w:val="00266D93"/>
    <w:rsid w:val="002723B0"/>
    <w:rsid w:val="00315A4A"/>
    <w:rsid w:val="004260CC"/>
    <w:rsid w:val="004B7300"/>
    <w:rsid w:val="004C0AD8"/>
    <w:rsid w:val="004C6753"/>
    <w:rsid w:val="00527E14"/>
    <w:rsid w:val="0053774B"/>
    <w:rsid w:val="00595C87"/>
    <w:rsid w:val="005D2C65"/>
    <w:rsid w:val="005E6D94"/>
    <w:rsid w:val="0063384F"/>
    <w:rsid w:val="00643C6F"/>
    <w:rsid w:val="00646202"/>
    <w:rsid w:val="0065290F"/>
    <w:rsid w:val="006815F6"/>
    <w:rsid w:val="006F115A"/>
    <w:rsid w:val="007748F0"/>
    <w:rsid w:val="007951CC"/>
    <w:rsid w:val="007A4321"/>
    <w:rsid w:val="007C6FA2"/>
    <w:rsid w:val="00833933"/>
    <w:rsid w:val="00853083"/>
    <w:rsid w:val="008B2F0C"/>
    <w:rsid w:val="008B4928"/>
    <w:rsid w:val="008D2AB8"/>
    <w:rsid w:val="008F1C66"/>
    <w:rsid w:val="00922C16"/>
    <w:rsid w:val="00970FE4"/>
    <w:rsid w:val="0098187C"/>
    <w:rsid w:val="009A78B7"/>
    <w:rsid w:val="00A0022B"/>
    <w:rsid w:val="00A25ED2"/>
    <w:rsid w:val="00A346FE"/>
    <w:rsid w:val="00A3733C"/>
    <w:rsid w:val="00A47B4D"/>
    <w:rsid w:val="00A83018"/>
    <w:rsid w:val="00AB20F0"/>
    <w:rsid w:val="00B6723F"/>
    <w:rsid w:val="00B774DC"/>
    <w:rsid w:val="00C969A6"/>
    <w:rsid w:val="00CA7D36"/>
    <w:rsid w:val="00CF3121"/>
    <w:rsid w:val="00D24208"/>
    <w:rsid w:val="00D60C38"/>
    <w:rsid w:val="00D66893"/>
    <w:rsid w:val="00D90ACB"/>
    <w:rsid w:val="00D9403A"/>
    <w:rsid w:val="00DC1500"/>
    <w:rsid w:val="00DC3179"/>
    <w:rsid w:val="00DC37AC"/>
    <w:rsid w:val="00E44371"/>
    <w:rsid w:val="00E949B0"/>
    <w:rsid w:val="00EC0BEA"/>
    <w:rsid w:val="00F00591"/>
    <w:rsid w:val="00F51688"/>
    <w:rsid w:val="00F53146"/>
    <w:rsid w:val="00F54229"/>
    <w:rsid w:val="00F5709E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9C3DA8"/>
  <w15:chartTrackingRefBased/>
  <w15:docId w15:val="{51847EB4-A85D-4DEB-B493-08AAF56F3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38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4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5</Pages>
  <Words>1677</Words>
  <Characters>13160</Characters>
  <Application>Microsoft Office Word</Application>
  <DocSecurity>0</DocSecurity>
  <Lines>109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14808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18</cp:revision>
  <cp:lastPrinted>1899-12-31T23:00:00Z</cp:lastPrinted>
  <dcterms:created xsi:type="dcterms:W3CDTF">2024-06-07T07:18:00Z</dcterms:created>
  <dcterms:modified xsi:type="dcterms:W3CDTF">2024-06-07T10:49:00Z</dcterms:modified>
</cp:coreProperties>
</file>