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B06" w:rsidRPr="00B15C7B" w:rsidRDefault="008C5B06" w:rsidP="008C5B06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B15C7B">
        <w:rPr>
          <w:rFonts w:ascii="Verdana" w:hAnsi="Verdana"/>
          <w:sz w:val="18"/>
          <w:szCs w:val="18"/>
        </w:rPr>
        <w:t>Kraków dnia: 2024-05-17</w:t>
      </w:r>
    </w:p>
    <w:p w:rsidR="008C5B06" w:rsidRPr="00B15C7B" w:rsidRDefault="008C5B06" w:rsidP="008C5B06">
      <w:pPr>
        <w:rPr>
          <w:rFonts w:ascii="Verdana" w:hAnsi="Verdana"/>
          <w:b/>
          <w:bCs/>
          <w:sz w:val="18"/>
          <w:szCs w:val="18"/>
        </w:rPr>
      </w:pPr>
      <w:r w:rsidRPr="00B15C7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8C5B06" w:rsidRPr="00B15C7B" w:rsidRDefault="008C5B06" w:rsidP="008C5B06">
      <w:pPr>
        <w:rPr>
          <w:rFonts w:ascii="Verdana" w:hAnsi="Verdana"/>
          <w:b/>
          <w:bCs/>
          <w:sz w:val="18"/>
          <w:szCs w:val="18"/>
        </w:rPr>
      </w:pPr>
      <w:r w:rsidRPr="00B15C7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C5B06" w:rsidRPr="00B15C7B" w:rsidRDefault="008C5B06" w:rsidP="008C5B06">
      <w:pPr>
        <w:rPr>
          <w:rFonts w:ascii="Verdana" w:hAnsi="Verdana"/>
          <w:b/>
          <w:bCs/>
          <w:sz w:val="18"/>
          <w:szCs w:val="18"/>
        </w:rPr>
      </w:pPr>
      <w:r w:rsidRPr="00B15C7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C5B06" w:rsidRPr="00B15C7B" w:rsidRDefault="008C5B06" w:rsidP="008C5B06">
      <w:pPr>
        <w:rPr>
          <w:rFonts w:ascii="Verdana" w:hAnsi="Verdana"/>
          <w:sz w:val="18"/>
          <w:szCs w:val="18"/>
        </w:rPr>
      </w:pPr>
      <w:r w:rsidRPr="00B15C7B">
        <w:rPr>
          <w:rFonts w:ascii="Verdana" w:hAnsi="Verdana"/>
          <w:sz w:val="18"/>
          <w:szCs w:val="18"/>
        </w:rPr>
        <w:t>Al. Mickiewicza 30</w:t>
      </w:r>
    </w:p>
    <w:p w:rsidR="008C5B06" w:rsidRPr="00B15C7B" w:rsidRDefault="008C5B06" w:rsidP="008C5B06">
      <w:pPr>
        <w:rPr>
          <w:rFonts w:ascii="Verdana" w:hAnsi="Verdana"/>
          <w:sz w:val="18"/>
          <w:szCs w:val="18"/>
        </w:rPr>
      </w:pPr>
      <w:r w:rsidRPr="00B15C7B">
        <w:rPr>
          <w:rFonts w:ascii="Verdana" w:hAnsi="Verdana"/>
          <w:sz w:val="18"/>
          <w:szCs w:val="18"/>
        </w:rPr>
        <w:t>30-059 Kraków</w:t>
      </w:r>
    </w:p>
    <w:p w:rsidR="008C5B06" w:rsidRPr="00B15C7B" w:rsidRDefault="008C5B06" w:rsidP="008C5B06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B15C7B">
        <w:rPr>
          <w:rFonts w:ascii="Verdana" w:hAnsi="Verdana"/>
          <w:sz w:val="18"/>
          <w:szCs w:val="18"/>
        </w:rPr>
        <w:t>OGŁOSZENIE</w:t>
      </w:r>
    </w:p>
    <w:p w:rsidR="008C5B06" w:rsidRPr="00B15C7B" w:rsidRDefault="008C5B06" w:rsidP="008C5B06">
      <w:pPr>
        <w:jc w:val="center"/>
        <w:rPr>
          <w:rFonts w:ascii="Verdana" w:hAnsi="Verdana"/>
          <w:b/>
          <w:sz w:val="18"/>
          <w:szCs w:val="18"/>
        </w:rPr>
      </w:pPr>
      <w:r w:rsidRPr="00B15C7B">
        <w:rPr>
          <w:rFonts w:ascii="Verdana" w:hAnsi="Verdana"/>
          <w:b/>
          <w:sz w:val="18"/>
          <w:szCs w:val="18"/>
        </w:rPr>
        <w:t xml:space="preserve">o wyborze najkorzystniejszej oferty </w:t>
      </w:r>
    </w:p>
    <w:p w:rsidR="008C5B06" w:rsidRPr="00B15C7B" w:rsidRDefault="008C5B06" w:rsidP="008C5B06">
      <w:pPr>
        <w:jc w:val="center"/>
        <w:rPr>
          <w:rFonts w:ascii="Verdana" w:hAnsi="Verdana"/>
          <w:b/>
          <w:sz w:val="18"/>
          <w:szCs w:val="18"/>
        </w:rPr>
      </w:pPr>
      <w:r w:rsidRPr="00B15C7B">
        <w:rPr>
          <w:rFonts w:ascii="Verdana" w:hAnsi="Verdana"/>
          <w:b/>
          <w:sz w:val="18"/>
          <w:szCs w:val="18"/>
        </w:rPr>
        <w:t>po ponownej ocenie ofert – zadanie nr 2</w:t>
      </w:r>
    </w:p>
    <w:p w:rsidR="008C5B06" w:rsidRPr="00B15C7B" w:rsidRDefault="008C5B06" w:rsidP="008C5B06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8C5B06" w:rsidRPr="00B15C7B" w:rsidTr="009831AF">
        <w:trPr>
          <w:trHeight w:val="638"/>
        </w:trPr>
        <w:tc>
          <w:tcPr>
            <w:tcW w:w="959" w:type="dxa"/>
            <w:shd w:val="clear" w:color="auto" w:fill="auto"/>
          </w:tcPr>
          <w:p w:rsidR="008C5B06" w:rsidRPr="00B15C7B" w:rsidRDefault="008C5B06" w:rsidP="009831A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15C7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5B06" w:rsidRPr="00B15C7B" w:rsidRDefault="008C5B06" w:rsidP="009831A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15C7B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B15C7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15C7B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B15C7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15C7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15C7B">
              <w:rPr>
                <w:rFonts w:ascii="Verdana" w:hAnsi="Verdana"/>
                <w:b/>
                <w:bCs/>
                <w:sz w:val="18"/>
                <w:szCs w:val="18"/>
              </w:rPr>
              <w:t>dostawa i montaż mebli biurowych oraz wyposażenia pomieszczeń na 8 piętrze w budynku D-8 AGH w Krakowie - DE-dzp.272-72/24.</w:t>
            </w:r>
            <w:r w:rsidRPr="00B15C7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15C7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15C7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15C7B">
              <w:rPr>
                <w:rFonts w:ascii="Verdana" w:hAnsi="Verdana"/>
                <w:b/>
                <w:sz w:val="18"/>
                <w:szCs w:val="18"/>
              </w:rPr>
              <w:t xml:space="preserve"> DE-dzp.272-72/24</w:t>
            </w:r>
            <w:r w:rsidRPr="00B15C7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C5B06" w:rsidRPr="00B15C7B" w:rsidRDefault="008C5B06" w:rsidP="008C5B06">
      <w:pPr>
        <w:pStyle w:val="Zwykytekst"/>
        <w:spacing w:before="40" w:after="40"/>
        <w:jc w:val="both"/>
        <w:rPr>
          <w:rFonts w:ascii="Verdana" w:hAnsi="Verdana" w:cs="Times New Roman"/>
          <w:b/>
          <w:sz w:val="18"/>
          <w:szCs w:val="18"/>
        </w:rPr>
      </w:pPr>
      <w:r w:rsidRPr="00B15C7B">
        <w:rPr>
          <w:rFonts w:ascii="Verdana" w:hAnsi="Verdana"/>
          <w:sz w:val="18"/>
          <w:szCs w:val="18"/>
        </w:rPr>
        <w:t>Zamawiający,</w:t>
      </w:r>
      <w:r w:rsidRPr="00B15C7B">
        <w:rPr>
          <w:rFonts w:ascii="Verdana" w:hAnsi="Verdana"/>
          <w:b/>
          <w:sz w:val="18"/>
          <w:szCs w:val="18"/>
        </w:rPr>
        <w:t xml:space="preserve"> Akademia Górniczo-Hutnicza im. Stanisława Staszica w Krakowie, </w:t>
      </w:r>
      <w:r w:rsidRPr="00B15C7B">
        <w:rPr>
          <w:rFonts w:ascii="Verdana" w:hAnsi="Verdana"/>
          <w:sz w:val="18"/>
          <w:szCs w:val="18"/>
        </w:rPr>
        <w:t xml:space="preserve">działając na podstawie art. 253 ust. 1 pkt. 1 i ust. 2 ustawy z dnia 11 września 2019r. Prawo zamówień publicznych(Dz. U.2023.1605 ze zm.), zwanej dalej „ustawą </w:t>
      </w:r>
      <w:proofErr w:type="spellStart"/>
      <w:r w:rsidRPr="00B15C7B">
        <w:rPr>
          <w:rFonts w:ascii="Verdana" w:hAnsi="Verdana"/>
          <w:sz w:val="18"/>
          <w:szCs w:val="18"/>
        </w:rPr>
        <w:t>Pzp</w:t>
      </w:r>
      <w:proofErr w:type="spellEnd"/>
      <w:r w:rsidRPr="00B15C7B">
        <w:rPr>
          <w:rFonts w:ascii="Verdana" w:hAnsi="Verdana"/>
          <w:sz w:val="18"/>
          <w:szCs w:val="18"/>
        </w:rPr>
        <w:t xml:space="preserve">”, informuje, że w </w:t>
      </w:r>
      <w:r w:rsidRPr="00B15C7B">
        <w:rPr>
          <w:rFonts w:ascii="Verdana" w:hAnsi="Verdana" w:cs="Times New Roman"/>
          <w:b/>
          <w:sz w:val="18"/>
          <w:szCs w:val="18"/>
        </w:rPr>
        <w:t>związku z odstąpieniem od podpisania umowy wybranego w postępowaniu Wykonawcy, Zamawiający dokonał ponownego badania i oceny ofert.</w:t>
      </w:r>
    </w:p>
    <w:p w:rsidR="008C5B06" w:rsidRPr="00B15C7B" w:rsidRDefault="008C5B06" w:rsidP="008C5B06">
      <w:pPr>
        <w:pStyle w:val="Zwykytekst"/>
        <w:spacing w:before="40" w:after="40"/>
        <w:jc w:val="both"/>
        <w:rPr>
          <w:rFonts w:ascii="Verdana" w:hAnsi="Verdana" w:cs="Times New Roman"/>
          <w:b/>
          <w:sz w:val="18"/>
          <w:szCs w:val="18"/>
        </w:rPr>
      </w:pPr>
      <w:r w:rsidRPr="00B15C7B">
        <w:rPr>
          <w:rFonts w:ascii="Verdana" w:hAnsi="Verdana" w:cs="Times New Roman"/>
          <w:sz w:val="18"/>
          <w:szCs w:val="18"/>
        </w:rPr>
        <w:t>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C5B06" w:rsidTr="009831AF">
        <w:trPr>
          <w:cantSplit/>
        </w:trPr>
        <w:tc>
          <w:tcPr>
            <w:tcW w:w="9498" w:type="dxa"/>
          </w:tcPr>
          <w:p w:rsidR="008C5B06" w:rsidRPr="00B15C7B" w:rsidRDefault="008C5B06" w:rsidP="009831AF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15C7B">
              <w:rPr>
                <w:rFonts w:ascii="Verdana" w:hAnsi="Verdana"/>
                <w:b/>
                <w:sz w:val="18"/>
                <w:szCs w:val="18"/>
              </w:rPr>
              <w:t xml:space="preserve">"Drzewiarz- Bis" </w:t>
            </w:r>
            <w:proofErr w:type="spellStart"/>
            <w:r w:rsidRPr="00B15C7B">
              <w:rPr>
                <w:rFonts w:ascii="Verdana" w:hAnsi="Verdana"/>
                <w:b/>
                <w:sz w:val="18"/>
                <w:szCs w:val="18"/>
              </w:rPr>
              <w:t>sp</w:t>
            </w:r>
            <w:proofErr w:type="spellEnd"/>
            <w:r w:rsidRPr="00B15C7B">
              <w:rPr>
                <w:rFonts w:ascii="Verdana" w:hAnsi="Verdana"/>
                <w:b/>
                <w:sz w:val="18"/>
                <w:szCs w:val="18"/>
              </w:rPr>
              <w:t xml:space="preserve"> .z o.o.</w:t>
            </w:r>
          </w:p>
          <w:p w:rsidR="008C5B06" w:rsidRPr="00B15C7B" w:rsidRDefault="008C5B06" w:rsidP="009831A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15C7B">
              <w:rPr>
                <w:rFonts w:ascii="Verdana" w:hAnsi="Verdana"/>
                <w:bCs/>
                <w:sz w:val="18"/>
                <w:szCs w:val="18"/>
              </w:rPr>
              <w:t xml:space="preserve">Kardynała </w:t>
            </w:r>
            <w:proofErr w:type="spellStart"/>
            <w:r w:rsidRPr="00B15C7B">
              <w:rPr>
                <w:rFonts w:ascii="Verdana" w:hAnsi="Verdana"/>
                <w:bCs/>
                <w:sz w:val="18"/>
                <w:szCs w:val="18"/>
              </w:rPr>
              <w:t>Wyszńskiego</w:t>
            </w:r>
            <w:proofErr w:type="spellEnd"/>
            <w:r w:rsidRPr="00B15C7B">
              <w:rPr>
                <w:rFonts w:ascii="Verdana" w:hAnsi="Verdana"/>
                <w:bCs/>
                <w:sz w:val="18"/>
                <w:szCs w:val="18"/>
              </w:rPr>
              <w:t xml:space="preserve"> 46 /a</w:t>
            </w:r>
          </w:p>
          <w:p w:rsidR="008C5B06" w:rsidRPr="00B15C7B" w:rsidRDefault="008C5B06" w:rsidP="009831A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15C7B">
              <w:rPr>
                <w:rFonts w:ascii="Verdana" w:hAnsi="Verdana"/>
                <w:bCs/>
                <w:sz w:val="18"/>
                <w:szCs w:val="18"/>
              </w:rPr>
              <w:t>87-600 Lipno</w:t>
            </w:r>
          </w:p>
          <w:p w:rsidR="008C5B06" w:rsidRPr="00B15C7B" w:rsidRDefault="008C5B06" w:rsidP="009831A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B15C7B">
              <w:rPr>
                <w:rFonts w:ascii="Verdana" w:hAnsi="Verdana"/>
                <w:sz w:val="18"/>
                <w:szCs w:val="18"/>
              </w:rPr>
              <w:t>na:</w:t>
            </w:r>
          </w:p>
          <w:p w:rsidR="008C5B06" w:rsidRPr="00B15C7B" w:rsidRDefault="008C5B06" w:rsidP="009831A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B15C7B">
              <w:rPr>
                <w:rFonts w:ascii="Verdana" w:hAnsi="Verdana"/>
                <w:sz w:val="18"/>
                <w:szCs w:val="18"/>
              </w:rPr>
              <w:t xml:space="preserve">Zadanie nr 2: dostawa i montaż krzeseł </w:t>
            </w:r>
          </w:p>
          <w:p w:rsidR="008C5B06" w:rsidRPr="00B15C7B" w:rsidRDefault="008C5B06" w:rsidP="009831A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B15C7B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B15C7B">
              <w:rPr>
                <w:rFonts w:ascii="Verdana" w:hAnsi="Verdana"/>
                <w:b/>
                <w:sz w:val="18"/>
                <w:szCs w:val="18"/>
              </w:rPr>
              <w:t>16 974,00 zł</w:t>
            </w:r>
            <w:r w:rsidRPr="00B15C7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8C5B06" w:rsidRDefault="008C5B06" w:rsidP="009831AF">
            <w:pPr>
              <w:jc w:val="both"/>
            </w:pPr>
            <w:r w:rsidRPr="00B15C7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B15C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15C7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992FF5" w:rsidRPr="00F440EB" w:rsidRDefault="00992FF5" w:rsidP="00B51A2B">
      <w:pPr>
        <w:spacing w:before="360" w:after="120" w:line="276" w:lineRule="auto"/>
        <w:jc w:val="both"/>
        <w:rPr>
          <w:rFonts w:ascii="Verdana" w:hAnsi="Verdana" w:cs="Arial"/>
          <w:color w:val="000000"/>
          <w:sz w:val="18"/>
          <w:szCs w:val="18"/>
        </w:rPr>
      </w:pPr>
      <w:bookmarkStart w:id="1" w:name="_GoBack"/>
      <w:bookmarkEnd w:id="1"/>
      <w:r w:rsidRPr="00F440EB">
        <w:rPr>
          <w:rFonts w:ascii="Verdana" w:hAnsi="Verdana" w:cs="Arial"/>
          <w:color w:val="000000"/>
          <w:sz w:val="18"/>
          <w:szCs w:val="18"/>
        </w:rPr>
        <w:t>Punktacja przyznana ofertom w każdym kryterium oceny ofert wraz z łączną punktacją: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2835"/>
        <w:gridCol w:w="1843"/>
      </w:tblGrid>
      <w:tr w:rsidR="008C5B06" w:rsidRPr="008C5B06" w:rsidTr="00565E6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C5B06" w:rsidRPr="008C5B06" w:rsidRDefault="008C5B06" w:rsidP="00F82C4B">
            <w:pPr>
              <w:spacing w:before="120" w:after="12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8C5B06">
              <w:rPr>
                <w:rFonts w:ascii="Verdana" w:hAnsi="Verdana" w:cs="Arial"/>
                <w:bCs/>
                <w:sz w:val="18"/>
                <w:szCs w:val="18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C5B06" w:rsidRPr="008C5B06" w:rsidRDefault="008C5B06" w:rsidP="00F82C4B">
            <w:pPr>
              <w:spacing w:before="120" w:after="120"/>
              <w:jc w:val="center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>Kryterium - punktacja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C5B06" w:rsidRPr="008C5B06" w:rsidRDefault="008C5B06" w:rsidP="00F82C4B">
            <w:pPr>
              <w:spacing w:before="120" w:after="120"/>
              <w:jc w:val="center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>Razem</w:t>
            </w:r>
          </w:p>
        </w:tc>
      </w:tr>
      <w:tr w:rsidR="008C5B06" w:rsidRPr="008C5B06" w:rsidTr="00565E6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06" w:rsidRPr="008C5B06" w:rsidRDefault="008C5B06" w:rsidP="009831AF">
            <w:pPr>
              <w:spacing w:before="40" w:line="276" w:lineRule="auto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"Drzewiarz- Bis" </w:t>
            </w:r>
            <w:proofErr w:type="spellStart"/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>sp</w:t>
            </w:r>
            <w:proofErr w:type="spellEnd"/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.z o.o.</w:t>
            </w:r>
          </w:p>
          <w:p w:rsidR="008C5B06" w:rsidRPr="008C5B06" w:rsidRDefault="008C5B06" w:rsidP="009831AF">
            <w:pPr>
              <w:spacing w:line="276" w:lineRule="auto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 xml:space="preserve">Kardynała </w:t>
            </w:r>
            <w:proofErr w:type="spellStart"/>
            <w:r w:rsidRPr="008C5B06">
              <w:rPr>
                <w:rFonts w:ascii="Verdana" w:hAnsi="Verdana" w:cs="Arial"/>
                <w:sz w:val="18"/>
                <w:szCs w:val="18"/>
              </w:rPr>
              <w:t>Wyszńskiego</w:t>
            </w:r>
            <w:proofErr w:type="spellEnd"/>
            <w:r w:rsidRPr="008C5B06">
              <w:rPr>
                <w:rFonts w:ascii="Verdana" w:hAnsi="Verdana" w:cs="Arial"/>
                <w:sz w:val="18"/>
                <w:szCs w:val="18"/>
              </w:rPr>
              <w:t xml:space="preserve"> 46/a</w:t>
            </w:r>
          </w:p>
          <w:p w:rsidR="008C5B06" w:rsidRPr="008C5B06" w:rsidRDefault="008C5B06" w:rsidP="009831AF">
            <w:pPr>
              <w:spacing w:after="40" w:line="276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87-600 Lipno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B06" w:rsidRPr="008C5B06" w:rsidRDefault="008C5B06" w:rsidP="009831AF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 xml:space="preserve">1 - Cena </w:t>
            </w:r>
            <w:r>
              <w:rPr>
                <w:rFonts w:ascii="Verdana" w:hAnsi="Verdana" w:cs="Arial"/>
                <w:sz w:val="18"/>
                <w:szCs w:val="18"/>
              </w:rPr>
              <w:t>–</w:t>
            </w:r>
            <w:r w:rsidRPr="008C5B06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>
              <w:rPr>
                <w:rFonts w:ascii="Verdana" w:hAnsi="Verdana" w:cs="Arial"/>
                <w:sz w:val="18"/>
                <w:szCs w:val="18"/>
              </w:rPr>
              <w:t>60.00</w:t>
            </w:r>
          </w:p>
          <w:p w:rsidR="008C5B06" w:rsidRPr="008C5B06" w:rsidRDefault="008C5B06" w:rsidP="009831AF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2 - Okres gwarancji - 40.00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B06" w:rsidRPr="008C5B06" w:rsidRDefault="008C5B06" w:rsidP="009831AF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100,00</w:t>
            </w:r>
          </w:p>
        </w:tc>
      </w:tr>
      <w:tr w:rsidR="008C5B06" w:rsidRPr="008C5B06" w:rsidTr="00565E6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06" w:rsidRPr="008C5B06" w:rsidRDefault="008C5B06" w:rsidP="008C5B06">
            <w:pPr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8C5B06">
              <w:rPr>
                <w:rFonts w:ascii="Verdana" w:hAnsi="Verdana"/>
                <w:b/>
                <w:sz w:val="18"/>
                <w:szCs w:val="18"/>
              </w:rPr>
              <w:t>Astaglobal</w:t>
            </w:r>
            <w:proofErr w:type="spellEnd"/>
            <w:r w:rsidRPr="008C5B06">
              <w:rPr>
                <w:rFonts w:ascii="Verdana" w:hAnsi="Verdana"/>
                <w:b/>
                <w:sz w:val="18"/>
                <w:szCs w:val="18"/>
              </w:rPr>
              <w:t xml:space="preserve"> s.c., Paweł Król, Łukasz Brzoza</w:t>
            </w:r>
          </w:p>
          <w:p w:rsidR="008C5B06" w:rsidRPr="008C5B06" w:rsidRDefault="008C5B06" w:rsidP="008C5B06">
            <w:pPr>
              <w:spacing w:line="276" w:lineRule="auto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Krańcowa 1</w:t>
            </w:r>
          </w:p>
          <w:p w:rsidR="008C5B06" w:rsidRPr="008C5B06" w:rsidRDefault="008C5B06" w:rsidP="008C5B06">
            <w:pPr>
              <w:rPr>
                <w:b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82-500 Kwidzyn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06" w:rsidRPr="008C5B06" w:rsidRDefault="008C5B06" w:rsidP="008C5B06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 xml:space="preserve">1 - Cena </w:t>
            </w:r>
            <w:r>
              <w:rPr>
                <w:rFonts w:ascii="Verdana" w:hAnsi="Verdana" w:cs="Arial"/>
                <w:sz w:val="18"/>
                <w:szCs w:val="18"/>
              </w:rPr>
              <w:t>–</w:t>
            </w:r>
            <w:r w:rsidRPr="008C5B06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>
              <w:rPr>
                <w:rFonts w:ascii="Verdana" w:hAnsi="Verdana" w:cs="Arial"/>
                <w:sz w:val="18"/>
                <w:szCs w:val="18"/>
              </w:rPr>
              <w:t>43.77</w:t>
            </w:r>
          </w:p>
          <w:p w:rsidR="008C5B06" w:rsidRPr="008C5B06" w:rsidRDefault="008C5B06" w:rsidP="008C5B06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2 - Okres gwarancji - 40.00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B06" w:rsidRPr="008C5B06" w:rsidRDefault="008C5B06" w:rsidP="008C5B06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83,77</w:t>
            </w:r>
          </w:p>
        </w:tc>
      </w:tr>
      <w:tr w:rsidR="008C5B06" w:rsidRPr="008C5B06" w:rsidTr="00565E6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06" w:rsidRPr="008C5B06" w:rsidRDefault="008C5B06" w:rsidP="008C5B06">
            <w:pPr>
              <w:spacing w:before="40" w:line="276" w:lineRule="auto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SALTAR </w:t>
            </w:r>
            <w:proofErr w:type="spellStart"/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>Group</w:t>
            </w:r>
            <w:proofErr w:type="spellEnd"/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Sp</w:t>
            </w: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. z o.o.</w:t>
            </w:r>
          </w:p>
          <w:p w:rsidR="008C5B06" w:rsidRPr="008C5B06" w:rsidRDefault="008C5B06" w:rsidP="008C5B06">
            <w:pPr>
              <w:spacing w:line="276" w:lineRule="auto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Barwinek 5/26</w:t>
            </w:r>
          </w:p>
          <w:p w:rsidR="008C5B06" w:rsidRPr="008C5B06" w:rsidRDefault="008C5B06" w:rsidP="008C5B06">
            <w:pPr>
              <w:spacing w:after="40" w:line="276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25-150 Kielce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06" w:rsidRPr="008C5B06" w:rsidRDefault="008C5B06" w:rsidP="008C5B06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1 - Cena - 40.95</w:t>
            </w:r>
          </w:p>
          <w:p w:rsidR="008C5B06" w:rsidRPr="008C5B06" w:rsidRDefault="008C5B06" w:rsidP="008C5B06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2 - Okres gwarancji - 40.00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B06" w:rsidRPr="008C5B06" w:rsidRDefault="008C5B06" w:rsidP="008C5B06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 xml:space="preserve">  80,95</w:t>
            </w:r>
          </w:p>
        </w:tc>
      </w:tr>
      <w:tr w:rsidR="008C5B06" w:rsidRPr="008C5B06" w:rsidTr="00565E6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06" w:rsidRPr="008C5B06" w:rsidRDefault="008C5B06" w:rsidP="008C5B06">
            <w:pPr>
              <w:spacing w:before="40" w:line="276" w:lineRule="auto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proofErr w:type="spellStart"/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>Tronus</w:t>
            </w:r>
            <w:proofErr w:type="spellEnd"/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Polska Sp. z o.o.</w:t>
            </w:r>
          </w:p>
          <w:p w:rsidR="008C5B06" w:rsidRPr="008C5B06" w:rsidRDefault="008C5B06" w:rsidP="008C5B06">
            <w:pPr>
              <w:spacing w:line="276" w:lineRule="auto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Ordona 2a</w:t>
            </w:r>
          </w:p>
          <w:p w:rsidR="008C5B06" w:rsidRPr="008C5B06" w:rsidRDefault="008C5B06" w:rsidP="008C5B06">
            <w:pPr>
              <w:spacing w:after="40" w:line="276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01-237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06" w:rsidRPr="008C5B06" w:rsidRDefault="008C5B06" w:rsidP="008C5B06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1 - Cena - 28.47</w:t>
            </w:r>
          </w:p>
          <w:p w:rsidR="008C5B06" w:rsidRPr="008C5B06" w:rsidRDefault="008C5B06" w:rsidP="008C5B06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 xml:space="preserve">2 - Okres gwarancji - </w:t>
            </w:r>
            <w:r>
              <w:rPr>
                <w:rFonts w:ascii="Verdana" w:hAnsi="Verdana" w:cs="Arial"/>
                <w:sz w:val="18"/>
                <w:szCs w:val="18"/>
              </w:rPr>
              <w:t>40</w:t>
            </w:r>
            <w:r w:rsidRPr="008C5B06">
              <w:rPr>
                <w:rFonts w:ascii="Verdana" w:hAnsi="Verdana" w:cs="Arial"/>
                <w:sz w:val="18"/>
                <w:szCs w:val="18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B06" w:rsidRPr="008C5B06" w:rsidRDefault="008C5B06" w:rsidP="008C5B06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 xml:space="preserve">  </w:t>
            </w:r>
            <w:r>
              <w:rPr>
                <w:rFonts w:ascii="Verdana" w:hAnsi="Verdana" w:cs="Arial"/>
                <w:sz w:val="18"/>
                <w:szCs w:val="18"/>
              </w:rPr>
              <w:t>6</w:t>
            </w:r>
            <w:r w:rsidRPr="008C5B06">
              <w:rPr>
                <w:rFonts w:ascii="Verdana" w:hAnsi="Verdana" w:cs="Arial"/>
                <w:sz w:val="18"/>
                <w:szCs w:val="18"/>
              </w:rPr>
              <w:t>8,47</w:t>
            </w:r>
          </w:p>
        </w:tc>
      </w:tr>
      <w:tr w:rsidR="008C5B06" w:rsidRPr="008C5B06" w:rsidTr="00565E6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06" w:rsidRPr="008C5B06" w:rsidRDefault="008C5B06" w:rsidP="008C5B06">
            <w:pPr>
              <w:spacing w:before="40" w:line="276" w:lineRule="auto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proofErr w:type="spellStart"/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>Serenissima</w:t>
            </w:r>
            <w:proofErr w:type="spellEnd"/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Sp</w:t>
            </w:r>
            <w:r w:rsidR="00F440EB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. </w:t>
            </w:r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>z o</w:t>
            </w:r>
            <w:r w:rsidR="00F440EB">
              <w:rPr>
                <w:rFonts w:ascii="Verdana" w:hAnsi="Verdana" w:cs="Arial"/>
                <w:b/>
                <w:bCs/>
                <w:sz w:val="18"/>
                <w:szCs w:val="18"/>
              </w:rPr>
              <w:t>.o.</w:t>
            </w:r>
          </w:p>
          <w:p w:rsidR="008C5B06" w:rsidRPr="008C5B06" w:rsidRDefault="008C5B06" w:rsidP="008C5B06">
            <w:pPr>
              <w:spacing w:line="276" w:lineRule="auto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Rozbrat 32/10</w:t>
            </w:r>
          </w:p>
          <w:p w:rsidR="008C5B06" w:rsidRPr="008C5B06" w:rsidRDefault="008C5B06" w:rsidP="008C5B06">
            <w:pPr>
              <w:spacing w:after="40" w:line="276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00-429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06" w:rsidRPr="008C5B06" w:rsidRDefault="008C5B06" w:rsidP="008C5B06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1 - Cena - 26.94</w:t>
            </w:r>
          </w:p>
          <w:p w:rsidR="008C5B06" w:rsidRPr="008C5B06" w:rsidRDefault="008C5B06" w:rsidP="008C5B06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2 - Okres gwarancji - 40.00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B06" w:rsidRPr="008C5B06" w:rsidRDefault="008C5B06" w:rsidP="008C5B06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 xml:space="preserve">  66,94</w:t>
            </w:r>
          </w:p>
        </w:tc>
      </w:tr>
      <w:tr w:rsidR="008C5B06" w:rsidRPr="008C5B06" w:rsidTr="00565E6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06" w:rsidRPr="008C5B06" w:rsidRDefault="008C5B06" w:rsidP="008C5B06">
            <w:pPr>
              <w:spacing w:before="40" w:line="276" w:lineRule="auto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proofErr w:type="spellStart"/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>Entelo</w:t>
            </w:r>
            <w:proofErr w:type="spellEnd"/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Sp. z o. o.</w:t>
            </w:r>
          </w:p>
          <w:p w:rsidR="008C5B06" w:rsidRPr="008C5B06" w:rsidRDefault="008C5B06" w:rsidP="008C5B06">
            <w:pPr>
              <w:spacing w:line="276" w:lineRule="auto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ul. Jesienna 25</w:t>
            </w:r>
          </w:p>
          <w:p w:rsidR="008C5B06" w:rsidRPr="008C5B06" w:rsidRDefault="008C5B06" w:rsidP="008C5B06">
            <w:pPr>
              <w:spacing w:after="40" w:line="276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09-520 Łąck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06" w:rsidRPr="008C5B06" w:rsidRDefault="008C5B06" w:rsidP="008C5B06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1 - Cena - 25.55</w:t>
            </w:r>
          </w:p>
          <w:p w:rsidR="008C5B06" w:rsidRPr="008C5B06" w:rsidRDefault="008C5B06" w:rsidP="008C5B06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2 - Okres gwarancji - 40.00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B06" w:rsidRPr="008C5B06" w:rsidRDefault="008C5B06" w:rsidP="008C5B06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 xml:space="preserve">  65,55</w:t>
            </w:r>
          </w:p>
        </w:tc>
      </w:tr>
      <w:tr w:rsidR="008C5B06" w:rsidRPr="008C5B06" w:rsidTr="00565E6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06" w:rsidRPr="008C5B06" w:rsidRDefault="008C5B06" w:rsidP="008C5B06">
            <w:pPr>
              <w:spacing w:before="40" w:line="276" w:lineRule="auto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C5B06">
              <w:rPr>
                <w:rFonts w:ascii="Verdana" w:hAnsi="Verdana" w:cs="Arial"/>
                <w:b/>
                <w:bCs/>
                <w:sz w:val="18"/>
                <w:szCs w:val="18"/>
              </w:rPr>
              <w:t>MEBLE ZIOBRO JAN ZIOBRO</w:t>
            </w:r>
          </w:p>
          <w:p w:rsidR="008C5B06" w:rsidRPr="008C5B06" w:rsidRDefault="008C5B06" w:rsidP="008C5B06">
            <w:pPr>
              <w:spacing w:line="276" w:lineRule="auto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SPYTKOWICE 282</w:t>
            </w:r>
          </w:p>
          <w:p w:rsidR="008C5B06" w:rsidRPr="008C5B06" w:rsidRDefault="008C5B06" w:rsidP="008C5B06">
            <w:pPr>
              <w:spacing w:after="40" w:line="276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34-745 Spytkowice 282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06" w:rsidRPr="008C5B06" w:rsidRDefault="008C5B06" w:rsidP="008C5B06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1 - Cena - 19.41</w:t>
            </w:r>
          </w:p>
          <w:p w:rsidR="008C5B06" w:rsidRPr="008C5B06" w:rsidRDefault="008C5B06" w:rsidP="008C5B06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>2 - Okres gwarancji - 40.00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B06" w:rsidRPr="008C5B06" w:rsidRDefault="008C5B06" w:rsidP="008C5B06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8C5B06">
              <w:rPr>
                <w:rFonts w:ascii="Verdana" w:hAnsi="Verdana" w:cs="Arial"/>
                <w:sz w:val="18"/>
                <w:szCs w:val="18"/>
              </w:rPr>
              <w:t xml:space="preserve">  59,41</w:t>
            </w:r>
          </w:p>
        </w:tc>
      </w:tr>
    </w:tbl>
    <w:p w:rsidR="008C5B06" w:rsidRDefault="008C5B06" w:rsidP="00B51A2B">
      <w:pPr>
        <w:jc w:val="right"/>
        <w:rPr>
          <w:rFonts w:ascii="Arial" w:hAnsi="Arial" w:cs="Arial"/>
        </w:rPr>
      </w:pPr>
    </w:p>
    <w:p w:rsidR="008C5B06" w:rsidRPr="003D2511" w:rsidRDefault="008C5B06" w:rsidP="00B51A2B">
      <w:pPr>
        <w:jc w:val="right"/>
        <w:rPr>
          <w:rFonts w:ascii="Verdana" w:hAnsi="Verdana" w:cs="Arial"/>
          <w:sz w:val="18"/>
          <w:szCs w:val="18"/>
        </w:rPr>
      </w:pPr>
      <w:r w:rsidRPr="003D2511">
        <w:rPr>
          <w:rFonts w:ascii="Verdana" w:hAnsi="Verdana" w:cs="Arial"/>
          <w:sz w:val="18"/>
          <w:szCs w:val="18"/>
        </w:rPr>
        <w:t>Sekretarz komisji</w:t>
      </w:r>
    </w:p>
    <w:p w:rsidR="008C5B06" w:rsidRPr="003D2511" w:rsidRDefault="008C5B06" w:rsidP="00B51A2B">
      <w:pPr>
        <w:jc w:val="right"/>
        <w:rPr>
          <w:rFonts w:ascii="Verdana" w:hAnsi="Verdana" w:cs="Arial"/>
          <w:sz w:val="18"/>
          <w:szCs w:val="18"/>
        </w:rPr>
      </w:pPr>
    </w:p>
    <w:p w:rsidR="008642B3" w:rsidRPr="003D2511" w:rsidRDefault="00576EE1" w:rsidP="00B51A2B">
      <w:pPr>
        <w:jc w:val="right"/>
        <w:rPr>
          <w:rFonts w:ascii="Verdana" w:hAnsi="Verdana" w:cs="Arial"/>
          <w:sz w:val="18"/>
          <w:szCs w:val="18"/>
        </w:rPr>
      </w:pPr>
      <w:r w:rsidRPr="003D2511">
        <w:rPr>
          <w:rFonts w:ascii="Verdana" w:hAnsi="Verdana" w:cs="Arial"/>
          <w:sz w:val="18"/>
          <w:szCs w:val="18"/>
        </w:rPr>
        <w:t>mgr Jolanta</w:t>
      </w:r>
      <w:r w:rsidR="00B464D3" w:rsidRPr="003D2511">
        <w:rPr>
          <w:rFonts w:ascii="Verdana" w:hAnsi="Verdana" w:cs="Arial"/>
          <w:sz w:val="18"/>
          <w:szCs w:val="18"/>
        </w:rPr>
        <w:t xml:space="preserve"> </w:t>
      </w:r>
      <w:bookmarkEnd w:id="0"/>
      <w:r w:rsidRPr="003D2511">
        <w:rPr>
          <w:rFonts w:ascii="Verdana" w:hAnsi="Verdana" w:cs="Arial"/>
          <w:sz w:val="18"/>
          <w:szCs w:val="18"/>
        </w:rPr>
        <w:t>Oleksy</w:t>
      </w:r>
    </w:p>
    <w:sectPr w:rsidR="008642B3" w:rsidRPr="003D2511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79D" w:rsidRDefault="0064479D">
      <w:r>
        <w:separator/>
      </w:r>
    </w:p>
  </w:endnote>
  <w:endnote w:type="continuationSeparator" w:id="0">
    <w:p w:rsidR="0064479D" w:rsidRDefault="00644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EE1" w:rsidRDefault="00576E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EE1" w:rsidRDefault="00576E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79D" w:rsidRDefault="0064479D">
      <w:r>
        <w:separator/>
      </w:r>
    </w:p>
  </w:footnote>
  <w:footnote w:type="continuationSeparator" w:id="0">
    <w:p w:rsidR="0064479D" w:rsidRDefault="00644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EE1" w:rsidRDefault="00576E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EE1" w:rsidRDefault="00576E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EE1" w:rsidRDefault="00576E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79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2511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65E60"/>
    <w:rsid w:val="00576EE1"/>
    <w:rsid w:val="00596EA3"/>
    <w:rsid w:val="00596FD7"/>
    <w:rsid w:val="005E5BFF"/>
    <w:rsid w:val="00607F9B"/>
    <w:rsid w:val="0064479D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5B06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440EB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73BC21"/>
  <w15:chartTrackingRefBased/>
  <w15:docId w15:val="{0DDA420F-A422-42E0-B37C-99D8FECD8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ZwykytekstZnak">
    <w:name w:val="Zwykły tekst Znak"/>
    <w:link w:val="Zwykytekst"/>
    <w:rsid w:val="008C5B0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330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2024-06-13T12:05:00Z</dcterms:created>
  <dcterms:modified xsi:type="dcterms:W3CDTF">2024-06-13T12:32:00Z</dcterms:modified>
</cp:coreProperties>
</file>