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B1730" w14:textId="77777777" w:rsidR="00D665F5" w:rsidRDefault="007A0EF7" w:rsidP="00D665F5">
      <w:pPr>
        <w:spacing w:after="240"/>
        <w:jc w:val="right"/>
        <w:rPr>
          <w:sz w:val="22"/>
          <w:szCs w:val="22"/>
        </w:rPr>
      </w:pPr>
      <w:r w:rsidRPr="007A0E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0EF7">
        <w:rPr>
          <w:sz w:val="22"/>
          <w:szCs w:val="22"/>
        </w:rPr>
        <w:t>2024-06-13</w:t>
      </w:r>
    </w:p>
    <w:p w14:paraId="5B28FECF" w14:textId="77777777" w:rsidR="007A0EF7" w:rsidRPr="007A0EF7" w:rsidRDefault="007A0EF7" w:rsidP="00577BC6">
      <w:pPr>
        <w:spacing w:after="40"/>
        <w:rPr>
          <w:b/>
          <w:bCs/>
          <w:sz w:val="22"/>
          <w:szCs w:val="22"/>
        </w:rPr>
      </w:pPr>
      <w:r w:rsidRPr="007A0EF7">
        <w:rPr>
          <w:b/>
          <w:bCs/>
          <w:sz w:val="22"/>
          <w:szCs w:val="22"/>
        </w:rPr>
        <w:t>Akademia Górniczo - Hutnicza</w:t>
      </w:r>
    </w:p>
    <w:p w14:paraId="4EC429AF" w14:textId="77777777" w:rsidR="007A0EF7" w:rsidRPr="007A0EF7" w:rsidRDefault="007A0EF7" w:rsidP="00577BC6">
      <w:pPr>
        <w:spacing w:after="40"/>
        <w:rPr>
          <w:b/>
          <w:bCs/>
          <w:sz w:val="22"/>
          <w:szCs w:val="22"/>
        </w:rPr>
      </w:pPr>
      <w:r w:rsidRPr="007A0EF7">
        <w:rPr>
          <w:b/>
          <w:bCs/>
          <w:sz w:val="22"/>
          <w:szCs w:val="22"/>
        </w:rPr>
        <w:t>im. Stanisława Staszica w Krakowie</w:t>
      </w:r>
    </w:p>
    <w:p w14:paraId="567FFA49" w14:textId="77777777" w:rsidR="00D665F5" w:rsidRPr="00D91931" w:rsidRDefault="007A0EF7" w:rsidP="00577BC6">
      <w:pPr>
        <w:spacing w:after="40"/>
        <w:rPr>
          <w:b/>
          <w:bCs/>
          <w:sz w:val="22"/>
          <w:szCs w:val="22"/>
        </w:rPr>
      </w:pPr>
      <w:r w:rsidRPr="007A0EF7">
        <w:rPr>
          <w:b/>
          <w:bCs/>
          <w:sz w:val="22"/>
          <w:szCs w:val="22"/>
        </w:rPr>
        <w:t>Dział Zamówień Publicznych</w:t>
      </w:r>
    </w:p>
    <w:p w14:paraId="06B1A8F3" w14:textId="77777777" w:rsidR="00D665F5" w:rsidRPr="00BD5546" w:rsidRDefault="007A0EF7" w:rsidP="00D665F5">
      <w:pPr>
        <w:rPr>
          <w:sz w:val="22"/>
          <w:szCs w:val="22"/>
        </w:rPr>
      </w:pPr>
      <w:r w:rsidRPr="007A0E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0EF7">
        <w:rPr>
          <w:sz w:val="22"/>
          <w:szCs w:val="22"/>
        </w:rPr>
        <w:t>30</w:t>
      </w:r>
    </w:p>
    <w:p w14:paraId="68AB315D" w14:textId="77777777" w:rsidR="00D665F5" w:rsidRPr="00BD5546" w:rsidRDefault="007A0EF7" w:rsidP="00D665F5">
      <w:pPr>
        <w:rPr>
          <w:sz w:val="22"/>
          <w:szCs w:val="22"/>
        </w:rPr>
      </w:pPr>
      <w:r w:rsidRPr="007A0E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0EF7">
        <w:rPr>
          <w:sz w:val="22"/>
          <w:szCs w:val="22"/>
        </w:rPr>
        <w:t>Kraków</w:t>
      </w:r>
    </w:p>
    <w:p w14:paraId="0A91BAB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0EF7" w:rsidRPr="007A0EF7">
        <w:rPr>
          <w:b/>
          <w:sz w:val="22"/>
          <w:szCs w:val="22"/>
        </w:rPr>
        <w:t>DE-dzp.272-242/24</w:t>
      </w:r>
      <w:r w:rsidR="00A80738">
        <w:rPr>
          <w:sz w:val="24"/>
        </w:rPr>
        <w:tab/>
        <w:t xml:space="preserve"> </w:t>
      </w:r>
    </w:p>
    <w:p w14:paraId="404B4F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412E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A027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20BE00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9E8851" w14:textId="77777777" w:rsidR="00C659E2" w:rsidRPr="00577BC6" w:rsidRDefault="00C659E2" w:rsidP="00BD3025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0EF7" w:rsidRPr="007A0EF7">
        <w:rPr>
          <w:sz w:val="22"/>
          <w:szCs w:val="22"/>
        </w:rPr>
        <w:t xml:space="preserve">Tryb podstawowy bez negocjacji - art. 275 pkt. 1 ustawy </w:t>
      </w:r>
      <w:proofErr w:type="spellStart"/>
      <w:r w:rsidR="007A0EF7" w:rsidRPr="007A0EF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8E07D77" w14:textId="77777777" w:rsidR="00A80738" w:rsidRPr="00577BC6" w:rsidRDefault="007A0EF7" w:rsidP="00BD3025">
      <w:pPr>
        <w:pStyle w:val="Tekstpodstawowywcity"/>
        <w:ind w:firstLine="0"/>
        <w:jc w:val="center"/>
        <w:rPr>
          <w:sz w:val="22"/>
          <w:szCs w:val="22"/>
        </w:rPr>
      </w:pPr>
      <w:r w:rsidRPr="007A0EF7">
        <w:rPr>
          <w:b/>
          <w:sz w:val="22"/>
          <w:szCs w:val="22"/>
        </w:rPr>
        <w:t>adaptacja pomieszczeń Klubu Karlik w budynku DS Alfa przy ul. Reymonta 17 w Krakowie na potrzeby Samorządu Studenckiego AGH w Krakowie - DE-dzp.272-242/24</w:t>
      </w:r>
    </w:p>
    <w:p w14:paraId="073A29C2" w14:textId="77777777" w:rsidR="00D665F5" w:rsidRPr="00577BC6" w:rsidRDefault="00D665F5" w:rsidP="00BD302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609DB0" w14:textId="77777777" w:rsidR="00A80738" w:rsidRPr="00577BC6" w:rsidRDefault="00D665F5" w:rsidP="00BD302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0EF7" w:rsidRPr="007A0EF7">
        <w:rPr>
          <w:sz w:val="22"/>
          <w:szCs w:val="22"/>
        </w:rPr>
        <w:t>13/06/2024</w:t>
      </w:r>
      <w:r w:rsidR="00FF4AB1" w:rsidRPr="00577BC6">
        <w:rPr>
          <w:sz w:val="22"/>
          <w:szCs w:val="22"/>
        </w:rPr>
        <w:t xml:space="preserve"> o godz. </w:t>
      </w:r>
      <w:r w:rsidR="007A0EF7" w:rsidRPr="007A0EF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532396" w14:textId="77777777" w:rsidTr="003F57CD">
        <w:tc>
          <w:tcPr>
            <w:tcW w:w="993" w:type="dxa"/>
            <w:shd w:val="clear" w:color="auto" w:fill="auto"/>
            <w:vAlign w:val="center"/>
          </w:tcPr>
          <w:p w14:paraId="5E8E5B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4DB3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7BE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0EF7" w:rsidRPr="00493F8C" w14:paraId="2C37C497" w14:textId="77777777" w:rsidTr="0084549F">
        <w:tc>
          <w:tcPr>
            <w:tcW w:w="993" w:type="dxa"/>
            <w:shd w:val="clear" w:color="auto" w:fill="auto"/>
            <w:vAlign w:val="center"/>
          </w:tcPr>
          <w:p w14:paraId="64892674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1</w:t>
            </w:r>
          </w:p>
        </w:tc>
        <w:tc>
          <w:tcPr>
            <w:tcW w:w="5244" w:type="dxa"/>
            <w:shd w:val="clear" w:color="auto" w:fill="auto"/>
          </w:tcPr>
          <w:p w14:paraId="7C951EBB" w14:textId="77777777" w:rsidR="007A0EF7" w:rsidRPr="00490DC0" w:rsidRDefault="007A0EF7" w:rsidP="0084549F">
            <w:pPr>
              <w:spacing w:before="40"/>
            </w:pPr>
            <w:r w:rsidRPr="007A0EF7">
              <w:t>Majer Piotr Majerski</w:t>
            </w:r>
          </w:p>
          <w:p w14:paraId="2D7B8AD8" w14:textId="77777777" w:rsidR="00B53D7A" w:rsidRDefault="00B53D7A" w:rsidP="0084549F">
            <w:pPr>
              <w:spacing w:after="40"/>
              <w:jc w:val="both"/>
            </w:pPr>
            <w:r>
              <w:t>Miechowity 1/60</w:t>
            </w:r>
          </w:p>
          <w:p w14:paraId="5AAD45BC" w14:textId="42C4FD0A" w:rsidR="007A0EF7" w:rsidRPr="00490DC0" w:rsidRDefault="00B53D7A" w:rsidP="0084549F">
            <w:pPr>
              <w:spacing w:after="40"/>
              <w:jc w:val="both"/>
            </w:pPr>
            <w:r>
              <w:t>31-475</w:t>
            </w:r>
            <w:r w:rsidR="007A0EF7" w:rsidRPr="00490DC0">
              <w:t xml:space="preserve"> </w:t>
            </w:r>
            <w:r w:rsidR="007A0EF7" w:rsidRPr="007A0EF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592D9D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979 382.45 zł</w:t>
            </w:r>
          </w:p>
        </w:tc>
      </w:tr>
      <w:tr w:rsidR="007A0EF7" w:rsidRPr="00493F8C" w14:paraId="16418536" w14:textId="77777777" w:rsidTr="0084549F">
        <w:tc>
          <w:tcPr>
            <w:tcW w:w="993" w:type="dxa"/>
            <w:shd w:val="clear" w:color="auto" w:fill="auto"/>
            <w:vAlign w:val="center"/>
          </w:tcPr>
          <w:p w14:paraId="727DA58D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2</w:t>
            </w:r>
          </w:p>
        </w:tc>
        <w:tc>
          <w:tcPr>
            <w:tcW w:w="5244" w:type="dxa"/>
            <w:shd w:val="clear" w:color="auto" w:fill="auto"/>
          </w:tcPr>
          <w:p w14:paraId="5945041D" w14:textId="77777777" w:rsidR="007A0EF7" w:rsidRPr="00490DC0" w:rsidRDefault="007A0EF7" w:rsidP="0084549F">
            <w:pPr>
              <w:spacing w:before="40"/>
            </w:pPr>
            <w:r w:rsidRPr="007A0EF7">
              <w:t>Zakład Budowlano-Ślusarski TOMBUDOS Kazimierz Tomczyk</w:t>
            </w:r>
          </w:p>
          <w:p w14:paraId="47BBA9F8" w14:textId="77777777" w:rsidR="007A0EF7" w:rsidRPr="00490DC0" w:rsidRDefault="007A0EF7" w:rsidP="0084549F">
            <w:r w:rsidRPr="007A0EF7">
              <w:t>Zręczyce</w:t>
            </w:r>
            <w:r w:rsidRPr="00490DC0">
              <w:t xml:space="preserve"> </w:t>
            </w:r>
            <w:r w:rsidRPr="007A0EF7">
              <w:t>60</w:t>
            </w:r>
            <w:r w:rsidRPr="00490DC0">
              <w:t xml:space="preserve"> </w:t>
            </w:r>
          </w:p>
          <w:p w14:paraId="05747C58" w14:textId="77777777" w:rsidR="007A0EF7" w:rsidRPr="00490DC0" w:rsidRDefault="007A0EF7" w:rsidP="0084549F">
            <w:pPr>
              <w:spacing w:after="40"/>
              <w:jc w:val="both"/>
            </w:pPr>
            <w:r w:rsidRPr="007A0EF7">
              <w:t>32-420</w:t>
            </w:r>
            <w:r w:rsidRPr="00490DC0">
              <w:t xml:space="preserve"> </w:t>
            </w:r>
            <w:r w:rsidRPr="007A0EF7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2E900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1 291 239.14 zł</w:t>
            </w:r>
          </w:p>
        </w:tc>
      </w:tr>
      <w:tr w:rsidR="007A0EF7" w:rsidRPr="00493F8C" w14:paraId="26DDE85F" w14:textId="77777777" w:rsidTr="0084549F">
        <w:tc>
          <w:tcPr>
            <w:tcW w:w="993" w:type="dxa"/>
            <w:shd w:val="clear" w:color="auto" w:fill="auto"/>
            <w:vAlign w:val="center"/>
          </w:tcPr>
          <w:p w14:paraId="6AA024C8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3</w:t>
            </w:r>
          </w:p>
        </w:tc>
        <w:tc>
          <w:tcPr>
            <w:tcW w:w="5244" w:type="dxa"/>
            <w:shd w:val="clear" w:color="auto" w:fill="auto"/>
          </w:tcPr>
          <w:p w14:paraId="1CB00764" w14:textId="77777777" w:rsidR="007A0EF7" w:rsidRPr="00490DC0" w:rsidRDefault="007A0EF7" w:rsidP="0084549F">
            <w:pPr>
              <w:spacing w:before="40"/>
            </w:pPr>
            <w:r w:rsidRPr="007A0EF7">
              <w:t>KARTO SP. Z O.O.</w:t>
            </w:r>
          </w:p>
          <w:p w14:paraId="28184F09" w14:textId="77777777" w:rsidR="007A0EF7" w:rsidRPr="00490DC0" w:rsidRDefault="007A0EF7" w:rsidP="0084549F">
            <w:proofErr w:type="spellStart"/>
            <w:r w:rsidRPr="007A0EF7">
              <w:t>Jugowicka</w:t>
            </w:r>
            <w:proofErr w:type="spellEnd"/>
            <w:r w:rsidRPr="00490DC0">
              <w:t xml:space="preserve"> </w:t>
            </w:r>
            <w:r w:rsidRPr="007A0EF7">
              <w:t>17A</w:t>
            </w:r>
            <w:r w:rsidRPr="00490DC0">
              <w:t xml:space="preserve"> </w:t>
            </w:r>
          </w:p>
          <w:p w14:paraId="479CDF97" w14:textId="77777777" w:rsidR="007A0EF7" w:rsidRPr="00490DC0" w:rsidRDefault="007A0EF7" w:rsidP="0084549F">
            <w:pPr>
              <w:spacing w:after="40"/>
              <w:jc w:val="both"/>
            </w:pPr>
            <w:r w:rsidRPr="007A0EF7">
              <w:t>30-443</w:t>
            </w:r>
            <w:r w:rsidRPr="00490DC0">
              <w:t xml:space="preserve"> </w:t>
            </w:r>
            <w:r w:rsidRPr="007A0EF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3A7D18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963 876.13 zł</w:t>
            </w:r>
          </w:p>
        </w:tc>
      </w:tr>
      <w:tr w:rsidR="007A0EF7" w:rsidRPr="00493F8C" w14:paraId="7609039F" w14:textId="77777777" w:rsidTr="0084549F">
        <w:tc>
          <w:tcPr>
            <w:tcW w:w="993" w:type="dxa"/>
            <w:shd w:val="clear" w:color="auto" w:fill="auto"/>
            <w:vAlign w:val="center"/>
          </w:tcPr>
          <w:p w14:paraId="2A285882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4</w:t>
            </w:r>
          </w:p>
        </w:tc>
        <w:tc>
          <w:tcPr>
            <w:tcW w:w="5244" w:type="dxa"/>
            <w:shd w:val="clear" w:color="auto" w:fill="auto"/>
          </w:tcPr>
          <w:p w14:paraId="68D83E74" w14:textId="77777777" w:rsidR="007A0EF7" w:rsidRPr="00490DC0" w:rsidRDefault="007A0EF7" w:rsidP="0084549F">
            <w:pPr>
              <w:spacing w:before="40"/>
            </w:pPr>
            <w:r w:rsidRPr="007A0EF7">
              <w:t>Maciej Kowalik MAKO</w:t>
            </w:r>
          </w:p>
          <w:p w14:paraId="4AE0D011" w14:textId="77777777" w:rsidR="007A0EF7" w:rsidRPr="00490DC0" w:rsidRDefault="007A0EF7" w:rsidP="0084549F">
            <w:r w:rsidRPr="007A0EF7">
              <w:t>Słoneczna</w:t>
            </w:r>
            <w:r w:rsidRPr="00490DC0">
              <w:t xml:space="preserve"> </w:t>
            </w:r>
            <w:r w:rsidRPr="007A0EF7">
              <w:t>20</w:t>
            </w:r>
            <w:r w:rsidRPr="00490DC0">
              <w:t xml:space="preserve"> </w:t>
            </w:r>
          </w:p>
          <w:p w14:paraId="2D9AF38B" w14:textId="77777777" w:rsidR="007A0EF7" w:rsidRPr="00490DC0" w:rsidRDefault="007A0EF7" w:rsidP="0084549F">
            <w:pPr>
              <w:spacing w:after="40"/>
              <w:jc w:val="both"/>
            </w:pPr>
            <w:r w:rsidRPr="007A0EF7">
              <w:t>32-087</w:t>
            </w:r>
            <w:r w:rsidRPr="00490DC0">
              <w:t xml:space="preserve"> </w:t>
            </w:r>
            <w:r w:rsidRPr="007A0EF7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DED65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1 488 389.79 zł</w:t>
            </w:r>
          </w:p>
        </w:tc>
      </w:tr>
      <w:tr w:rsidR="007A0EF7" w:rsidRPr="00493F8C" w14:paraId="1EAAE8C4" w14:textId="77777777" w:rsidTr="0084549F">
        <w:tc>
          <w:tcPr>
            <w:tcW w:w="993" w:type="dxa"/>
            <w:shd w:val="clear" w:color="auto" w:fill="auto"/>
            <w:vAlign w:val="center"/>
          </w:tcPr>
          <w:p w14:paraId="52DCD2FC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5</w:t>
            </w:r>
          </w:p>
        </w:tc>
        <w:tc>
          <w:tcPr>
            <w:tcW w:w="5244" w:type="dxa"/>
            <w:shd w:val="clear" w:color="auto" w:fill="auto"/>
          </w:tcPr>
          <w:p w14:paraId="7C9700DC" w14:textId="77777777" w:rsidR="007A0EF7" w:rsidRPr="00490DC0" w:rsidRDefault="007A0EF7" w:rsidP="0084549F">
            <w:pPr>
              <w:spacing w:before="40"/>
            </w:pPr>
            <w:r w:rsidRPr="007A0EF7">
              <w:t>DOMAR Krystian Góra</w:t>
            </w:r>
          </w:p>
          <w:p w14:paraId="4808E6AA" w14:textId="42F6F832" w:rsidR="007A0EF7" w:rsidRPr="00490DC0" w:rsidRDefault="00B53D7A" w:rsidP="0084549F">
            <w:proofErr w:type="spellStart"/>
            <w:r>
              <w:t>Komorowwicka</w:t>
            </w:r>
            <w:proofErr w:type="spellEnd"/>
            <w:r>
              <w:t xml:space="preserve"> 17/3</w:t>
            </w:r>
          </w:p>
          <w:p w14:paraId="1885F395" w14:textId="279C5324" w:rsidR="007A0EF7" w:rsidRPr="00490DC0" w:rsidRDefault="007A0EF7" w:rsidP="0084549F">
            <w:pPr>
              <w:spacing w:after="40"/>
              <w:jc w:val="both"/>
            </w:pPr>
            <w:r w:rsidRPr="007A0EF7">
              <w:t>43-3</w:t>
            </w:r>
            <w:r w:rsidR="00B53D7A">
              <w:t>00</w:t>
            </w:r>
            <w:r w:rsidRPr="00490DC0">
              <w:t xml:space="preserve"> </w:t>
            </w:r>
            <w:r w:rsidRPr="007A0EF7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DE5D37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1 544 565.00 zł</w:t>
            </w:r>
          </w:p>
        </w:tc>
      </w:tr>
      <w:tr w:rsidR="007A0EF7" w:rsidRPr="00493F8C" w14:paraId="1CE20D00" w14:textId="77777777" w:rsidTr="0084549F">
        <w:tc>
          <w:tcPr>
            <w:tcW w:w="993" w:type="dxa"/>
            <w:shd w:val="clear" w:color="auto" w:fill="auto"/>
            <w:vAlign w:val="center"/>
          </w:tcPr>
          <w:p w14:paraId="1DB05C41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6</w:t>
            </w:r>
          </w:p>
        </w:tc>
        <w:tc>
          <w:tcPr>
            <w:tcW w:w="5244" w:type="dxa"/>
            <w:shd w:val="clear" w:color="auto" w:fill="auto"/>
          </w:tcPr>
          <w:p w14:paraId="11CFF42C" w14:textId="77777777" w:rsidR="007A0EF7" w:rsidRPr="00490DC0" w:rsidRDefault="007A0EF7" w:rsidP="0084549F">
            <w:pPr>
              <w:spacing w:before="40"/>
            </w:pPr>
            <w:r w:rsidRPr="007A0EF7">
              <w:t>P.M. ELEKTRO-MAX PIOTR MOROŃSKI</w:t>
            </w:r>
          </w:p>
          <w:p w14:paraId="71D6E531" w14:textId="1A5FED74" w:rsidR="007A0EF7" w:rsidRPr="00490DC0" w:rsidRDefault="00B53D7A" w:rsidP="0084549F">
            <w:r>
              <w:t xml:space="preserve">Raciborowice, </w:t>
            </w:r>
            <w:r w:rsidR="007A0EF7" w:rsidRPr="007A0EF7">
              <w:t>Pod Akacjami</w:t>
            </w:r>
            <w:r w:rsidR="007A0EF7" w:rsidRPr="00490DC0">
              <w:t xml:space="preserve"> </w:t>
            </w:r>
            <w:r w:rsidR="007A0EF7" w:rsidRPr="007A0EF7">
              <w:t>6</w:t>
            </w:r>
            <w:r w:rsidR="007A0EF7" w:rsidRPr="00490DC0">
              <w:t xml:space="preserve"> </w:t>
            </w:r>
          </w:p>
          <w:p w14:paraId="5C238541" w14:textId="77777777" w:rsidR="007A0EF7" w:rsidRPr="00490DC0" w:rsidRDefault="007A0EF7" w:rsidP="0084549F">
            <w:pPr>
              <w:spacing w:after="40"/>
              <w:jc w:val="both"/>
            </w:pPr>
            <w:r w:rsidRPr="007A0EF7">
              <w:t>32-091</w:t>
            </w:r>
            <w:r w:rsidRPr="00490DC0">
              <w:t xml:space="preserve"> </w:t>
            </w:r>
            <w:r w:rsidRPr="007A0EF7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BC0393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1 017 354.70 zł</w:t>
            </w:r>
          </w:p>
        </w:tc>
      </w:tr>
      <w:tr w:rsidR="007A0EF7" w:rsidRPr="00493F8C" w14:paraId="25409116" w14:textId="77777777" w:rsidTr="0084549F">
        <w:tc>
          <w:tcPr>
            <w:tcW w:w="993" w:type="dxa"/>
            <w:shd w:val="clear" w:color="auto" w:fill="auto"/>
            <w:vAlign w:val="center"/>
          </w:tcPr>
          <w:p w14:paraId="27197060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7</w:t>
            </w:r>
          </w:p>
        </w:tc>
        <w:tc>
          <w:tcPr>
            <w:tcW w:w="5244" w:type="dxa"/>
            <w:shd w:val="clear" w:color="auto" w:fill="auto"/>
          </w:tcPr>
          <w:p w14:paraId="15F8CF45" w14:textId="342A07EA" w:rsidR="007A0EF7" w:rsidRPr="00490DC0" w:rsidRDefault="007A0EF7" w:rsidP="0084549F">
            <w:pPr>
              <w:spacing w:before="40"/>
            </w:pPr>
            <w:r w:rsidRPr="007A0EF7">
              <w:t xml:space="preserve">KTE </w:t>
            </w:r>
            <w:r w:rsidR="00B53D7A">
              <w:t>sp. z o.o.</w:t>
            </w:r>
          </w:p>
          <w:p w14:paraId="05344CFB" w14:textId="77777777" w:rsidR="007A0EF7" w:rsidRPr="00490DC0" w:rsidRDefault="007A0EF7" w:rsidP="0084549F">
            <w:r w:rsidRPr="007A0EF7">
              <w:t>Wybickiego</w:t>
            </w:r>
            <w:r w:rsidRPr="00490DC0">
              <w:t xml:space="preserve"> </w:t>
            </w:r>
            <w:r w:rsidRPr="007A0EF7">
              <w:t>1/5</w:t>
            </w:r>
            <w:r w:rsidRPr="00490DC0">
              <w:t xml:space="preserve"> </w:t>
            </w:r>
          </w:p>
          <w:p w14:paraId="4279F487" w14:textId="77777777" w:rsidR="007A0EF7" w:rsidRPr="00490DC0" w:rsidRDefault="007A0EF7" w:rsidP="0084549F">
            <w:pPr>
              <w:spacing w:after="40"/>
              <w:jc w:val="both"/>
            </w:pPr>
            <w:r w:rsidRPr="007A0EF7">
              <w:t>31-261</w:t>
            </w:r>
            <w:r w:rsidRPr="00490DC0">
              <w:t xml:space="preserve"> </w:t>
            </w:r>
            <w:r w:rsidRPr="007A0EF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A6B37C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1 153 740.00 zł</w:t>
            </w:r>
          </w:p>
        </w:tc>
      </w:tr>
      <w:tr w:rsidR="007A0EF7" w:rsidRPr="00493F8C" w14:paraId="4688DD5F" w14:textId="77777777" w:rsidTr="0084549F">
        <w:tc>
          <w:tcPr>
            <w:tcW w:w="993" w:type="dxa"/>
            <w:shd w:val="clear" w:color="auto" w:fill="auto"/>
            <w:vAlign w:val="center"/>
          </w:tcPr>
          <w:p w14:paraId="390AC831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8</w:t>
            </w:r>
          </w:p>
        </w:tc>
        <w:tc>
          <w:tcPr>
            <w:tcW w:w="5244" w:type="dxa"/>
            <w:shd w:val="clear" w:color="auto" w:fill="auto"/>
          </w:tcPr>
          <w:p w14:paraId="6DAED96A" w14:textId="77777777" w:rsidR="007A0EF7" w:rsidRPr="00490DC0" w:rsidRDefault="007A0EF7" w:rsidP="0084549F">
            <w:pPr>
              <w:spacing w:before="40"/>
            </w:pPr>
            <w:r w:rsidRPr="007A0EF7">
              <w:t>Firma Remontowo-Budowlana „PRACUŚ”, Bogdan Kula</w:t>
            </w:r>
          </w:p>
          <w:p w14:paraId="67D79AA3" w14:textId="77777777" w:rsidR="007A0EF7" w:rsidRPr="00490DC0" w:rsidRDefault="007A0EF7" w:rsidP="0084549F">
            <w:r w:rsidRPr="007A0EF7">
              <w:t>os. Albertyńskie</w:t>
            </w:r>
            <w:r w:rsidRPr="00490DC0">
              <w:t xml:space="preserve"> </w:t>
            </w:r>
            <w:r w:rsidRPr="007A0EF7">
              <w:t>19/44</w:t>
            </w:r>
            <w:r w:rsidRPr="00490DC0">
              <w:t xml:space="preserve"> </w:t>
            </w:r>
          </w:p>
          <w:p w14:paraId="5554450B" w14:textId="77777777" w:rsidR="007A0EF7" w:rsidRPr="00490DC0" w:rsidRDefault="007A0EF7" w:rsidP="0084549F">
            <w:pPr>
              <w:spacing w:after="40"/>
              <w:jc w:val="both"/>
            </w:pPr>
            <w:r w:rsidRPr="007A0EF7">
              <w:t>31-853</w:t>
            </w:r>
            <w:r w:rsidRPr="00490DC0">
              <w:t xml:space="preserve"> </w:t>
            </w:r>
            <w:r w:rsidRPr="007A0EF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E98B11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1 119 500.00 zł</w:t>
            </w:r>
          </w:p>
        </w:tc>
      </w:tr>
      <w:tr w:rsidR="007A0EF7" w:rsidRPr="00493F8C" w14:paraId="6A1415E1" w14:textId="77777777" w:rsidTr="0084549F">
        <w:tc>
          <w:tcPr>
            <w:tcW w:w="993" w:type="dxa"/>
            <w:shd w:val="clear" w:color="auto" w:fill="auto"/>
            <w:vAlign w:val="center"/>
          </w:tcPr>
          <w:p w14:paraId="0BA16952" w14:textId="77777777" w:rsidR="007A0EF7" w:rsidRPr="00490DC0" w:rsidRDefault="007A0EF7" w:rsidP="0084549F">
            <w:pPr>
              <w:spacing w:before="120" w:after="120"/>
              <w:jc w:val="center"/>
            </w:pPr>
            <w:r w:rsidRPr="007A0EF7">
              <w:t>9</w:t>
            </w:r>
          </w:p>
        </w:tc>
        <w:tc>
          <w:tcPr>
            <w:tcW w:w="5244" w:type="dxa"/>
            <w:shd w:val="clear" w:color="auto" w:fill="auto"/>
          </w:tcPr>
          <w:p w14:paraId="4A52202B" w14:textId="77777777" w:rsidR="007A0EF7" w:rsidRPr="00490DC0" w:rsidRDefault="007A0EF7" w:rsidP="0084549F">
            <w:pPr>
              <w:spacing w:before="40"/>
            </w:pPr>
            <w:proofErr w:type="spellStart"/>
            <w:r w:rsidRPr="007A0EF7">
              <w:t>Elektroinstalacje</w:t>
            </w:r>
            <w:proofErr w:type="spellEnd"/>
            <w:r w:rsidRPr="007A0EF7">
              <w:t xml:space="preserve"> Zimny Paweł</w:t>
            </w:r>
          </w:p>
          <w:p w14:paraId="4BA8DFFF" w14:textId="4CD7FEE0" w:rsidR="007A0EF7" w:rsidRPr="00490DC0" w:rsidRDefault="007A0EF7" w:rsidP="0084549F">
            <w:proofErr w:type="spellStart"/>
            <w:r w:rsidRPr="007A0EF7">
              <w:t>Błogocice</w:t>
            </w:r>
            <w:proofErr w:type="spellEnd"/>
            <w:r w:rsidRPr="00490DC0">
              <w:t xml:space="preserve"> </w:t>
            </w:r>
            <w:r w:rsidRPr="007A0EF7">
              <w:t>53</w:t>
            </w:r>
            <w:r w:rsidRPr="00490DC0">
              <w:t xml:space="preserve"> </w:t>
            </w:r>
          </w:p>
          <w:p w14:paraId="28A61354" w14:textId="26300D4F" w:rsidR="007A0EF7" w:rsidRPr="00490DC0" w:rsidRDefault="007A0EF7" w:rsidP="0084549F">
            <w:pPr>
              <w:spacing w:after="40"/>
              <w:jc w:val="both"/>
            </w:pPr>
            <w:r w:rsidRPr="007A0EF7">
              <w:t>32-107</w:t>
            </w:r>
            <w:r w:rsidRPr="00490DC0">
              <w:t xml:space="preserve"> </w:t>
            </w:r>
            <w:proofErr w:type="spellStart"/>
            <w:r w:rsidR="00BD3025">
              <w:t>B</w:t>
            </w:r>
            <w:r w:rsidRPr="007A0EF7">
              <w:t>łogocice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6404141" w14:textId="77777777" w:rsidR="007A0EF7" w:rsidRPr="00490DC0" w:rsidRDefault="007A0EF7" w:rsidP="0084549F">
            <w:pPr>
              <w:spacing w:before="120" w:after="120"/>
              <w:jc w:val="both"/>
            </w:pPr>
            <w:r w:rsidRPr="007A0EF7">
              <w:t>1 148 000.00 zł</w:t>
            </w:r>
          </w:p>
        </w:tc>
      </w:tr>
    </w:tbl>
    <w:p w14:paraId="1F984C9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76F81A" w14:textId="77777777" w:rsidR="00C0448A" w:rsidRDefault="00C0448A">
      <w:r>
        <w:separator/>
      </w:r>
    </w:p>
  </w:endnote>
  <w:endnote w:type="continuationSeparator" w:id="0">
    <w:p w14:paraId="6C5EC75A" w14:textId="77777777" w:rsidR="00C0448A" w:rsidRDefault="00C04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125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AF6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E1EB" w14:textId="77777777" w:rsidR="009F189D" w:rsidRDefault="00BD30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95CC3C">
        <v:line id="_x0000_s1025" style="position:absolute;left:0;text-align:left;z-index:251657728" from="-3.85pt,8.7pt" to="455.15pt,8.7pt"/>
      </w:pict>
    </w:r>
  </w:p>
  <w:p w14:paraId="3C92D3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D11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5F81EB" w14:textId="77777777" w:rsidR="009F189D" w:rsidRDefault="009F189D">
    <w:pPr>
      <w:pStyle w:val="Stopka"/>
      <w:tabs>
        <w:tab w:val="clear" w:pos="4536"/>
      </w:tabs>
      <w:jc w:val="center"/>
    </w:pPr>
  </w:p>
  <w:p w14:paraId="4807D58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60C65" w14:textId="77777777" w:rsidR="00C0448A" w:rsidRDefault="00C0448A">
      <w:r>
        <w:separator/>
      </w:r>
    </w:p>
  </w:footnote>
  <w:footnote w:type="continuationSeparator" w:id="0">
    <w:p w14:paraId="0A02A870" w14:textId="77777777" w:rsidR="00C0448A" w:rsidRDefault="00C04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F2223" w14:textId="77777777" w:rsidR="007A0EF7" w:rsidRDefault="007A0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59B1D" w14:textId="77777777" w:rsidR="007A0EF7" w:rsidRDefault="007A0E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1362B" w14:textId="77777777" w:rsidR="007A0EF7" w:rsidRDefault="007A0E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48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A0EF7"/>
    <w:rsid w:val="00843263"/>
    <w:rsid w:val="00861E75"/>
    <w:rsid w:val="009D19BD"/>
    <w:rsid w:val="009F189D"/>
    <w:rsid w:val="00A120F7"/>
    <w:rsid w:val="00A67C20"/>
    <w:rsid w:val="00A80738"/>
    <w:rsid w:val="00AA718D"/>
    <w:rsid w:val="00B53D7A"/>
    <w:rsid w:val="00BD3025"/>
    <w:rsid w:val="00C0448A"/>
    <w:rsid w:val="00C236D3"/>
    <w:rsid w:val="00C659E2"/>
    <w:rsid w:val="00CB0802"/>
    <w:rsid w:val="00CB2C22"/>
    <w:rsid w:val="00D20908"/>
    <w:rsid w:val="00D665F5"/>
    <w:rsid w:val="00D7128F"/>
    <w:rsid w:val="00EA3476"/>
    <w:rsid w:val="00F44906"/>
    <w:rsid w:val="00F95C33"/>
    <w:rsid w:val="00FB196E"/>
    <w:rsid w:val="00FD2A2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F54070"/>
  <w15:chartTrackingRefBased/>
  <w15:docId w15:val="{84A9D511-F3F2-4165-8350-18268B8DB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2024-06-13T12:32:00Z</cp:lastPrinted>
  <dcterms:created xsi:type="dcterms:W3CDTF">2024-06-13T12:32:00Z</dcterms:created>
  <dcterms:modified xsi:type="dcterms:W3CDTF">2024-06-13T12:32:00Z</dcterms:modified>
</cp:coreProperties>
</file>