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4CB5FB" w14:textId="77777777" w:rsidR="00FB7F50" w:rsidRPr="002245BE" w:rsidRDefault="00E81AB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81AB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81ABF">
        <w:rPr>
          <w:sz w:val="22"/>
          <w:szCs w:val="22"/>
        </w:rPr>
        <w:t>2024-06-13</w:t>
      </w:r>
    </w:p>
    <w:p w14:paraId="7CEE2B2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7F9A618" w14:textId="77777777" w:rsidR="00E81ABF" w:rsidRPr="00E81ABF" w:rsidRDefault="00E81ABF" w:rsidP="00FB7F50">
      <w:pPr>
        <w:spacing w:after="40"/>
        <w:rPr>
          <w:b/>
          <w:bCs/>
          <w:sz w:val="22"/>
          <w:szCs w:val="22"/>
        </w:rPr>
      </w:pPr>
      <w:r w:rsidRPr="00E81ABF">
        <w:rPr>
          <w:b/>
          <w:bCs/>
          <w:sz w:val="22"/>
          <w:szCs w:val="22"/>
        </w:rPr>
        <w:t>Akademia Górniczo - Hutnicza</w:t>
      </w:r>
    </w:p>
    <w:p w14:paraId="1F65D28B" w14:textId="77777777" w:rsidR="00E81ABF" w:rsidRPr="00E81ABF" w:rsidRDefault="00E81ABF" w:rsidP="00FB7F50">
      <w:pPr>
        <w:spacing w:after="40"/>
        <w:rPr>
          <w:b/>
          <w:bCs/>
          <w:sz w:val="22"/>
          <w:szCs w:val="22"/>
        </w:rPr>
      </w:pPr>
      <w:r w:rsidRPr="00E81ABF">
        <w:rPr>
          <w:b/>
          <w:bCs/>
          <w:sz w:val="22"/>
          <w:szCs w:val="22"/>
        </w:rPr>
        <w:t>im. Stanisława Staszica w Krakowie</w:t>
      </w:r>
    </w:p>
    <w:p w14:paraId="204AE096" w14:textId="77777777" w:rsidR="00FB7F50" w:rsidRPr="002245BE" w:rsidRDefault="00E81ABF" w:rsidP="00FB7F50">
      <w:pPr>
        <w:spacing w:after="40"/>
        <w:rPr>
          <w:b/>
          <w:bCs/>
          <w:sz w:val="22"/>
          <w:szCs w:val="22"/>
        </w:rPr>
      </w:pPr>
      <w:r w:rsidRPr="00E81ABF">
        <w:rPr>
          <w:b/>
          <w:bCs/>
          <w:sz w:val="22"/>
          <w:szCs w:val="22"/>
        </w:rPr>
        <w:t>Dział Zamówień Publicznych</w:t>
      </w:r>
    </w:p>
    <w:p w14:paraId="739695E8" w14:textId="77777777" w:rsidR="00FB7F50" w:rsidRPr="002245BE" w:rsidRDefault="00E81ABF" w:rsidP="00FB7F50">
      <w:pPr>
        <w:rPr>
          <w:sz w:val="22"/>
          <w:szCs w:val="22"/>
        </w:rPr>
      </w:pPr>
      <w:r w:rsidRPr="00E81AB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81ABF">
        <w:rPr>
          <w:sz w:val="22"/>
          <w:szCs w:val="22"/>
        </w:rPr>
        <w:t>30</w:t>
      </w:r>
    </w:p>
    <w:p w14:paraId="7301E70E" w14:textId="77777777" w:rsidR="00FB7F50" w:rsidRPr="002245BE" w:rsidRDefault="00E81ABF" w:rsidP="00FB7F50">
      <w:pPr>
        <w:rPr>
          <w:sz w:val="22"/>
          <w:szCs w:val="22"/>
        </w:rPr>
      </w:pPr>
      <w:r w:rsidRPr="00E81AB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81ABF">
        <w:rPr>
          <w:sz w:val="22"/>
          <w:szCs w:val="22"/>
        </w:rPr>
        <w:t>Kraków</w:t>
      </w:r>
    </w:p>
    <w:p w14:paraId="2B09F50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08F70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81ABF" w:rsidRPr="00607F9B" w14:paraId="249C460B" w14:textId="77777777" w:rsidTr="0084549F">
        <w:trPr>
          <w:trHeight w:val="638"/>
        </w:trPr>
        <w:tc>
          <w:tcPr>
            <w:tcW w:w="959" w:type="dxa"/>
            <w:shd w:val="clear" w:color="auto" w:fill="auto"/>
          </w:tcPr>
          <w:p w14:paraId="4AF90B27" w14:textId="77777777" w:rsidR="00E81ABF" w:rsidRPr="00607F9B" w:rsidRDefault="00E81ABF" w:rsidP="008454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2DA192" w14:textId="51EA17DA" w:rsidR="00E81ABF" w:rsidRPr="00607F9B" w:rsidRDefault="00E81ABF" w:rsidP="008454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81AB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81AB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81ABF">
              <w:rPr>
                <w:b/>
                <w:bCs/>
                <w:sz w:val="22"/>
                <w:szCs w:val="22"/>
              </w:rPr>
              <w:t xml:space="preserve">Dostawa przenośnego systemu detekcji promieniowania jonizującego wraz z oprogramowaniem dla </w:t>
            </w:r>
            <w:proofErr w:type="spellStart"/>
            <w:r w:rsidRPr="00E81ABF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E81ABF">
              <w:rPr>
                <w:b/>
                <w:bCs/>
                <w:sz w:val="22"/>
                <w:szCs w:val="22"/>
              </w:rPr>
              <w:t>- DE-dzp.272-269/24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A37CBF8" w14:textId="1CA1D64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81ABF" w14:paraId="31442B65" w14:textId="77777777" w:rsidTr="008454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998B6DE" w14:textId="77777777" w:rsidR="00E81ABF" w:rsidRPr="00D26ED6" w:rsidRDefault="00E81ABF" w:rsidP="00D15279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81ABF">
              <w:rPr>
                <w:b/>
                <w:sz w:val="22"/>
                <w:szCs w:val="22"/>
              </w:rPr>
              <w:t>Irtech</w:t>
            </w:r>
            <w:proofErr w:type="spellEnd"/>
            <w:r w:rsidRPr="00E81ABF">
              <w:rPr>
                <w:b/>
                <w:sz w:val="22"/>
                <w:szCs w:val="22"/>
              </w:rPr>
              <w:t xml:space="preserve"> Sp. z o.o.</w:t>
            </w:r>
          </w:p>
          <w:p w14:paraId="22AC5152" w14:textId="77777777" w:rsidR="00E81ABF" w:rsidRPr="009F0E5C" w:rsidRDefault="00E81ABF" w:rsidP="00D15279">
            <w:pPr>
              <w:jc w:val="both"/>
              <w:rPr>
                <w:bCs/>
                <w:sz w:val="22"/>
                <w:szCs w:val="22"/>
              </w:rPr>
            </w:pPr>
            <w:r w:rsidRPr="00E81ABF">
              <w:rPr>
                <w:bCs/>
                <w:sz w:val="22"/>
                <w:szCs w:val="22"/>
              </w:rPr>
              <w:t>Wyżynna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1ABF">
              <w:rPr>
                <w:bCs/>
                <w:sz w:val="22"/>
                <w:szCs w:val="22"/>
              </w:rPr>
              <w:t>8H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7B87521" w14:textId="77777777" w:rsidR="00E81ABF" w:rsidRPr="009F0E5C" w:rsidRDefault="00E81ABF" w:rsidP="00D15279">
            <w:pPr>
              <w:jc w:val="both"/>
              <w:rPr>
                <w:bCs/>
                <w:sz w:val="22"/>
                <w:szCs w:val="22"/>
              </w:rPr>
            </w:pPr>
            <w:r w:rsidRPr="00E81ABF">
              <w:rPr>
                <w:bCs/>
                <w:sz w:val="22"/>
                <w:szCs w:val="22"/>
              </w:rPr>
              <w:t>30-617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1ABF">
              <w:rPr>
                <w:bCs/>
                <w:sz w:val="22"/>
                <w:szCs w:val="22"/>
              </w:rPr>
              <w:t>Kraków</w:t>
            </w:r>
          </w:p>
          <w:p w14:paraId="0A7251A0" w14:textId="77777777" w:rsidR="00E81ABF" w:rsidRPr="00D26ED6" w:rsidRDefault="00E81ABF" w:rsidP="00D1527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B22A69" w14:textId="77777777" w:rsidR="00E81ABF" w:rsidRDefault="00E81ABF" w:rsidP="00D15279">
            <w:pPr>
              <w:jc w:val="both"/>
              <w:rPr>
                <w:sz w:val="22"/>
                <w:szCs w:val="22"/>
              </w:rPr>
            </w:pPr>
            <w:r w:rsidRPr="00E81ABF">
              <w:rPr>
                <w:sz w:val="22"/>
                <w:szCs w:val="22"/>
              </w:rPr>
              <w:t xml:space="preserve">Dostawa przenośnego systemu detekcji promieniowania jonizującego wraz z oprogramowaniem dla </w:t>
            </w:r>
            <w:proofErr w:type="spellStart"/>
            <w:r w:rsidRPr="00E81ABF">
              <w:rPr>
                <w:sz w:val="22"/>
                <w:szCs w:val="22"/>
              </w:rPr>
              <w:t>WEiP</w:t>
            </w:r>
            <w:proofErr w:type="spellEnd"/>
            <w:r w:rsidRPr="00E81ABF">
              <w:rPr>
                <w:sz w:val="22"/>
                <w:szCs w:val="22"/>
              </w:rPr>
              <w:t>- DE-dzp.272-269/24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411DC54" w14:textId="77777777" w:rsidR="00E81ABF" w:rsidRPr="00D26ED6" w:rsidRDefault="00E81ABF" w:rsidP="00D15279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81ABF">
              <w:rPr>
                <w:b/>
                <w:sz w:val="22"/>
                <w:szCs w:val="22"/>
              </w:rPr>
              <w:t>126 026.51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C3E68B7" w14:textId="77777777" w:rsidR="00E81ABF" w:rsidRDefault="00E81ABF" w:rsidP="00D1527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F417F5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D15279" w:rsidRPr="008567C7" w14:paraId="2930201B" w14:textId="77777777" w:rsidTr="00D15279">
        <w:trPr>
          <w:trHeight w:val="510"/>
        </w:trPr>
        <w:tc>
          <w:tcPr>
            <w:tcW w:w="595" w:type="pct"/>
            <w:vAlign w:val="center"/>
          </w:tcPr>
          <w:p w14:paraId="2EBFB2B5" w14:textId="77777777" w:rsidR="00D15279" w:rsidRPr="008567C7" w:rsidRDefault="00D152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B378BC5" w14:textId="77777777" w:rsidR="00D15279" w:rsidRPr="008567C7" w:rsidRDefault="00D152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CF9B904" w14:textId="77777777" w:rsidR="00D15279" w:rsidRPr="008567C7" w:rsidRDefault="00D152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1AB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33BADFD" w14:textId="77777777" w:rsidR="00D15279" w:rsidRPr="008567C7" w:rsidRDefault="00D1527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1AB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715" w:type="pct"/>
            <w:vAlign w:val="center"/>
          </w:tcPr>
          <w:p w14:paraId="5E276A91" w14:textId="77777777" w:rsidR="00D15279" w:rsidRPr="008567C7" w:rsidRDefault="00D1527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15279" w:rsidRPr="008567C7" w14:paraId="37452F93" w14:textId="77777777" w:rsidTr="00D15279">
        <w:tc>
          <w:tcPr>
            <w:tcW w:w="595" w:type="pct"/>
            <w:vAlign w:val="center"/>
          </w:tcPr>
          <w:p w14:paraId="364C8712" w14:textId="77777777" w:rsidR="00D15279" w:rsidRPr="008567C7" w:rsidRDefault="00D15279" w:rsidP="008454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1A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0E6A085" w14:textId="77777777" w:rsidR="00D15279" w:rsidRPr="002B6761" w:rsidRDefault="00D15279" w:rsidP="0084549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81ABF">
              <w:rPr>
                <w:rFonts w:ascii="Times New Roman" w:hAnsi="Times New Roman" w:cs="Times New Roman"/>
                <w:b/>
                <w:sz w:val="18"/>
                <w:szCs w:val="18"/>
              </w:rPr>
              <w:t>Irtech</w:t>
            </w:r>
            <w:proofErr w:type="spellEnd"/>
            <w:r w:rsidRPr="00E81AB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1AA8E623" w14:textId="77777777" w:rsidR="00D15279" w:rsidRPr="008567C7" w:rsidRDefault="00D15279" w:rsidP="0084549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1ABF">
              <w:rPr>
                <w:rFonts w:ascii="Times New Roman" w:hAnsi="Times New Roman" w:cs="Times New Roman"/>
                <w:bCs/>
                <w:sz w:val="18"/>
                <w:szCs w:val="18"/>
              </w:rPr>
              <w:t>Wyżynna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1ABF">
              <w:rPr>
                <w:rFonts w:ascii="Times New Roman" w:hAnsi="Times New Roman" w:cs="Times New Roman"/>
                <w:bCs/>
                <w:sz w:val="18"/>
                <w:szCs w:val="18"/>
              </w:rPr>
              <w:t>8H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C917BB2" w14:textId="77777777" w:rsidR="00D15279" w:rsidRPr="001B7815" w:rsidRDefault="00D15279" w:rsidP="0084549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1ABF">
              <w:rPr>
                <w:rFonts w:ascii="Times New Roman" w:hAnsi="Times New Roman" w:cs="Times New Roman"/>
                <w:bCs/>
                <w:sz w:val="18"/>
                <w:szCs w:val="18"/>
              </w:rPr>
              <w:t>30-617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1AB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443313B" w14:textId="77777777" w:rsidR="00D15279" w:rsidRPr="008567C7" w:rsidRDefault="00D15279" w:rsidP="008454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1AB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0C48EE8" w14:textId="77777777" w:rsidR="00D15279" w:rsidRPr="008567C7" w:rsidRDefault="00D15279" w:rsidP="008454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1AB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2088B2EF" w14:textId="77777777" w:rsidR="00D15279" w:rsidRPr="008567C7" w:rsidRDefault="00D15279" w:rsidP="008454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1AB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743EEF7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D74C87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43B9EB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EC9C5" w14:textId="77777777" w:rsidR="00E23A9A" w:rsidRDefault="00E23A9A">
      <w:r>
        <w:separator/>
      </w:r>
    </w:p>
  </w:endnote>
  <w:endnote w:type="continuationSeparator" w:id="0">
    <w:p w14:paraId="05EF6454" w14:textId="77777777" w:rsidR="00E23A9A" w:rsidRDefault="00E2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84A8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4149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37E7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B864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2703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F5E72D" w14:textId="77777777" w:rsidR="00E23A9A" w:rsidRDefault="00E23A9A">
      <w:r>
        <w:separator/>
      </w:r>
    </w:p>
  </w:footnote>
  <w:footnote w:type="continuationSeparator" w:id="0">
    <w:p w14:paraId="642FECE0" w14:textId="77777777" w:rsidR="00E23A9A" w:rsidRDefault="00E23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2E9D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1E1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4F83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A9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15279"/>
    <w:rsid w:val="00D26ED6"/>
    <w:rsid w:val="00D42C90"/>
    <w:rsid w:val="00D8427E"/>
    <w:rsid w:val="00DE4BF6"/>
    <w:rsid w:val="00E23A9A"/>
    <w:rsid w:val="00E30B2D"/>
    <w:rsid w:val="00E62859"/>
    <w:rsid w:val="00E81ABF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772C45"/>
  <w15:chartTrackingRefBased/>
  <w15:docId w15:val="{276C46C1-DDCB-4D57-A924-A98FAD73D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2024-06-13T09:14:00Z</cp:lastPrinted>
  <dcterms:created xsi:type="dcterms:W3CDTF">2024-06-13T09:15:00Z</dcterms:created>
  <dcterms:modified xsi:type="dcterms:W3CDTF">2024-06-13T09:15:00Z</dcterms:modified>
</cp:coreProperties>
</file>