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BE8999" w14:textId="26D36E8B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527DE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EB18F0B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CC97862" w14:textId="77777777" w:rsidR="003D7F4B" w:rsidRPr="003D7F4B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 xml:space="preserve">Szpital Miejski Specjalistyczny </w:t>
      </w:r>
    </w:p>
    <w:p w14:paraId="281C03D8" w14:textId="77777777" w:rsidR="006676AE" w:rsidRPr="0012157F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im. Gabriela Narutowicza w Krakowie</w:t>
      </w:r>
    </w:p>
    <w:p w14:paraId="55CC50CE" w14:textId="77777777" w:rsidR="006676AE" w:rsidRPr="0012157F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1A44D8CA" w14:textId="77777777" w:rsidR="00F90CD1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Kraków</w:t>
      </w:r>
    </w:p>
    <w:p w14:paraId="5DFAAA93" w14:textId="62F0028A"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746E9F5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2E3D9E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A2BFC6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547E510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CF69AE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BA1A6A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D7F4B" w:rsidRPr="0012157F" w14:paraId="45D51122" w14:textId="77777777" w:rsidTr="002412CB">
        <w:tc>
          <w:tcPr>
            <w:tcW w:w="9104" w:type="dxa"/>
            <w:shd w:val="clear" w:color="auto" w:fill="D9D9D9"/>
          </w:tcPr>
          <w:p w14:paraId="33840002" w14:textId="77777777" w:rsidR="003D7F4B" w:rsidRPr="0012157F" w:rsidRDefault="003D7F4B" w:rsidP="002412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A011960" w14:textId="77777777" w:rsidR="003D7F4B" w:rsidRPr="00094F76" w:rsidRDefault="003D7F4B" w:rsidP="002412CB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D7F4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D7F4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D7F4B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4737711C" w14:textId="77777777" w:rsidR="003D7F4B" w:rsidRPr="0017574D" w:rsidRDefault="003D7F4B" w:rsidP="002412C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4FB14F7" w14:textId="77777777" w:rsidR="003D7F4B" w:rsidRDefault="003D7F4B" w:rsidP="002412C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F6020BF" w14:textId="77777777" w:rsidR="003D7F4B" w:rsidRPr="002C3302" w:rsidRDefault="003D7F4B" w:rsidP="002412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9FF25B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CC42AA5" w14:textId="77777777" w:rsidR="004143B1" w:rsidRDefault="004143B1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4143B1">
        <w:rPr>
          <w:rFonts w:ascii="Arial" w:hAnsi="Arial" w:cs="Arial"/>
          <w:b/>
          <w:sz w:val="24"/>
          <w:szCs w:val="24"/>
        </w:rPr>
        <w:t>Zakup i dostawa wszczepialnych i niewszczepialnych wyrobów medycznych dla potrzeb Oddziału Urazowo-Ortopedycznego</w:t>
      </w:r>
    </w:p>
    <w:p w14:paraId="4DA833D5" w14:textId="11F911BB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D7F4B" w:rsidRPr="003D7F4B">
        <w:rPr>
          <w:rFonts w:ascii="Arial" w:hAnsi="Arial" w:cs="Arial"/>
          <w:b/>
          <w:sz w:val="24"/>
          <w:szCs w:val="24"/>
        </w:rPr>
        <w:t>ZP/</w:t>
      </w:r>
      <w:r w:rsidR="008B74C7">
        <w:rPr>
          <w:rFonts w:ascii="Arial" w:hAnsi="Arial" w:cs="Arial"/>
          <w:b/>
          <w:sz w:val="24"/>
          <w:szCs w:val="24"/>
        </w:rPr>
        <w:t>38</w:t>
      </w:r>
      <w:r w:rsidR="003D7F4B" w:rsidRPr="003D7F4B">
        <w:rPr>
          <w:rFonts w:ascii="Arial" w:hAnsi="Arial" w:cs="Arial"/>
          <w:b/>
          <w:sz w:val="24"/>
          <w:szCs w:val="24"/>
        </w:rPr>
        <w:t>/2024</w:t>
      </w:r>
    </w:p>
    <w:p w14:paraId="5672ADCE" w14:textId="6F021DE8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D7F4B" w:rsidRPr="003D7F4B">
        <w:rPr>
          <w:rFonts w:ascii="Arial" w:hAnsi="Arial" w:cs="Arial"/>
          <w:b/>
          <w:sz w:val="24"/>
          <w:szCs w:val="24"/>
        </w:rPr>
        <w:t>Szpital Miejski Specjalistyczny im. Gabriela Narutowicza w</w:t>
      </w:r>
      <w:r w:rsidR="001828E9">
        <w:rPr>
          <w:rFonts w:ascii="Arial" w:hAnsi="Arial" w:cs="Arial"/>
          <w:b/>
          <w:sz w:val="24"/>
          <w:szCs w:val="24"/>
        </w:rPr>
        <w:t> </w:t>
      </w:r>
      <w:r w:rsidR="003D7F4B" w:rsidRPr="003D7F4B">
        <w:rPr>
          <w:rFonts w:ascii="Arial" w:hAnsi="Arial" w:cs="Arial"/>
          <w:b/>
          <w:sz w:val="24"/>
          <w:szCs w:val="24"/>
        </w:rPr>
        <w:t>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8828E3B" w14:textId="50D116F3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</w:t>
      </w:r>
      <w:r w:rsidR="00772A2C">
        <w:rPr>
          <w:rFonts w:ascii="Arial" w:hAnsi="Arial" w:cs="Arial"/>
          <w:sz w:val="24"/>
          <w:szCs w:val="24"/>
        </w:rPr>
        <w:t> </w:t>
      </w:r>
      <w:r w:rsidR="00D10FEC" w:rsidRPr="00D10FEC">
        <w:rPr>
          <w:rFonts w:ascii="Arial" w:hAnsi="Arial" w:cs="Arial"/>
          <w:sz w:val="24"/>
          <w:szCs w:val="24"/>
        </w:rPr>
        <w:t>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3973179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2A519FBD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1869D2A8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EC324F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0F6DD879" w14:textId="77777777" w:rsidR="003D7F4B" w:rsidRPr="007104AC" w:rsidRDefault="003D7F4B" w:rsidP="003D7F4B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04164B0A" w14:textId="77777777" w:rsidR="003D7F4B" w:rsidRDefault="003D7F4B" w:rsidP="003D7F4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66497122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A860F87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40E7047" w14:textId="06E1D14D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</w:t>
      </w:r>
      <w:r w:rsidR="00772A2C">
        <w:rPr>
          <w:rFonts w:ascii="Arial" w:hAnsi="Arial" w:cs="Arial"/>
          <w:bCs/>
          <w:sz w:val="24"/>
          <w:szCs w:val="24"/>
        </w:rPr>
        <w:t> </w:t>
      </w:r>
      <w:r w:rsidRPr="00743884">
        <w:rPr>
          <w:rFonts w:ascii="Arial" w:hAnsi="Arial" w:cs="Arial"/>
          <w:bCs/>
          <w:sz w:val="24"/>
          <w:szCs w:val="24"/>
        </w:rPr>
        <w:t>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68F64382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A88CBD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D00A30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C7A94D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5ADB5FB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42B33E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2F6F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79379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E56C89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259304E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29EDAB4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11CBBB" w14:textId="77777777" w:rsidR="001C483C" w:rsidRDefault="001C483C" w:rsidP="0038231F">
      <w:pPr>
        <w:spacing w:after="0" w:line="240" w:lineRule="auto"/>
      </w:pPr>
      <w:r>
        <w:separator/>
      </w:r>
    </w:p>
  </w:endnote>
  <w:endnote w:type="continuationSeparator" w:id="0">
    <w:p w14:paraId="49BB6630" w14:textId="77777777" w:rsidR="001C483C" w:rsidRDefault="001C48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97CB30" w14:textId="77777777" w:rsidR="003D7F4B" w:rsidRDefault="003D7F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C471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5067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6459D2" w14:textId="77777777" w:rsidR="003D7F4B" w:rsidRDefault="003D7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C00832" w14:textId="77777777" w:rsidR="001C483C" w:rsidRDefault="001C483C" w:rsidP="0038231F">
      <w:pPr>
        <w:spacing w:after="0" w:line="240" w:lineRule="auto"/>
      </w:pPr>
      <w:r>
        <w:separator/>
      </w:r>
    </w:p>
  </w:footnote>
  <w:footnote w:type="continuationSeparator" w:id="0">
    <w:p w14:paraId="62A232DC" w14:textId="77777777" w:rsidR="001C483C" w:rsidRDefault="001C48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3BC169" w14:textId="77777777" w:rsidR="003D7F4B" w:rsidRDefault="003D7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CC202E" w14:textId="77777777" w:rsidR="003D7F4B" w:rsidRDefault="003D7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0A6463" w14:textId="77777777" w:rsidR="003D7F4B" w:rsidRDefault="003D7F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465432">
    <w:abstractNumId w:val="12"/>
  </w:num>
  <w:num w:numId="2" w16cid:durableId="411851818">
    <w:abstractNumId w:val="0"/>
  </w:num>
  <w:num w:numId="3" w16cid:durableId="90007225">
    <w:abstractNumId w:val="11"/>
  </w:num>
  <w:num w:numId="4" w16cid:durableId="539821810">
    <w:abstractNumId w:val="16"/>
  </w:num>
  <w:num w:numId="5" w16cid:durableId="379406447">
    <w:abstractNumId w:val="13"/>
  </w:num>
  <w:num w:numId="6" w16cid:durableId="415057697">
    <w:abstractNumId w:val="10"/>
  </w:num>
  <w:num w:numId="7" w16cid:durableId="292903604">
    <w:abstractNumId w:val="1"/>
  </w:num>
  <w:num w:numId="8" w16cid:durableId="1825974043">
    <w:abstractNumId w:val="6"/>
  </w:num>
  <w:num w:numId="9" w16cid:durableId="2017729210">
    <w:abstractNumId w:val="4"/>
  </w:num>
  <w:num w:numId="10" w16cid:durableId="95489119">
    <w:abstractNumId w:val="7"/>
  </w:num>
  <w:num w:numId="11" w16cid:durableId="1511263133">
    <w:abstractNumId w:val="5"/>
  </w:num>
  <w:num w:numId="12" w16cid:durableId="684595553">
    <w:abstractNumId w:val="9"/>
  </w:num>
  <w:num w:numId="13" w16cid:durableId="1275938520">
    <w:abstractNumId w:val="3"/>
  </w:num>
  <w:num w:numId="14" w16cid:durableId="2122455427">
    <w:abstractNumId w:val="2"/>
  </w:num>
  <w:num w:numId="15" w16cid:durableId="1611275455">
    <w:abstractNumId w:val="15"/>
  </w:num>
  <w:num w:numId="16" w16cid:durableId="2080008874">
    <w:abstractNumId w:val="8"/>
  </w:num>
  <w:num w:numId="17" w16cid:durableId="926034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8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527DE"/>
    <w:rsid w:val="00160A7A"/>
    <w:rsid w:val="0017574D"/>
    <w:rsid w:val="001828E9"/>
    <w:rsid w:val="00182C50"/>
    <w:rsid w:val="001902D2"/>
    <w:rsid w:val="001B16D9"/>
    <w:rsid w:val="001C483C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7F4B"/>
    <w:rsid w:val="003F024C"/>
    <w:rsid w:val="00403625"/>
    <w:rsid w:val="004115BC"/>
    <w:rsid w:val="004143B1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72A2C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B74C7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4579"/>
    <w:rsid w:val="00992BD8"/>
    <w:rsid w:val="00997D0F"/>
    <w:rsid w:val="009C7756"/>
    <w:rsid w:val="009E5FC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3CAD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54578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06871"/>
  <w15:docId w15:val="{2B2D3270-F69A-4799-B3AB-3AF9D49C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2</Pages>
  <Words>402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5</cp:revision>
  <cp:lastPrinted>2024-05-29T10:03:00Z</cp:lastPrinted>
  <dcterms:created xsi:type="dcterms:W3CDTF">2024-02-01T12:02:00Z</dcterms:created>
  <dcterms:modified xsi:type="dcterms:W3CDTF">2024-05-29T10:07:00Z</dcterms:modified>
</cp:coreProperties>
</file>