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0648C" w14:textId="564C99F8" w:rsidR="00EB1359" w:rsidRPr="003261E7" w:rsidRDefault="008620E2" w:rsidP="003A5554">
      <w:pPr>
        <w:spacing w:after="240"/>
        <w:jc w:val="right"/>
        <w:rPr>
          <w:sz w:val="22"/>
          <w:szCs w:val="22"/>
        </w:rPr>
      </w:pPr>
      <w:r w:rsidRPr="008620E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5D0A0E">
        <w:rPr>
          <w:sz w:val="22"/>
          <w:szCs w:val="22"/>
        </w:rPr>
        <w:t>13.06.2024r.</w:t>
      </w:r>
    </w:p>
    <w:p w14:paraId="05EE3E6E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FDDC746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A327C95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DE223CB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00D616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C5F64F1" w14:textId="29DCA400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</w:t>
      </w:r>
      <w:r w:rsidR="003A5554">
        <w:rPr>
          <w:b/>
          <w:sz w:val="28"/>
          <w:szCs w:val="24"/>
        </w:rPr>
        <w:t>PAKIETÓW</w:t>
      </w:r>
      <w:r w:rsidR="003A5554">
        <w:rPr>
          <w:b/>
          <w:sz w:val="28"/>
          <w:szCs w:val="24"/>
        </w:rPr>
        <w:br/>
        <w:t>1,2,3,4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620E2" w:rsidRPr="003261E7" w14:paraId="07428584" w14:textId="77777777" w:rsidTr="00D55D43">
        <w:trPr>
          <w:trHeight w:val="638"/>
        </w:trPr>
        <w:tc>
          <w:tcPr>
            <w:tcW w:w="959" w:type="dxa"/>
            <w:shd w:val="clear" w:color="auto" w:fill="auto"/>
          </w:tcPr>
          <w:p w14:paraId="52B0634B" w14:textId="77777777" w:rsidR="008620E2" w:rsidRPr="003261E7" w:rsidRDefault="008620E2" w:rsidP="00D55D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DE03BE" w14:textId="7561AE28" w:rsidR="008620E2" w:rsidRPr="003261E7" w:rsidRDefault="008620E2" w:rsidP="00D55D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620E2">
              <w:rPr>
                <w:sz w:val="22"/>
                <w:szCs w:val="22"/>
              </w:rPr>
              <w:t>podstawowy</w:t>
            </w:r>
            <w:r w:rsidR="003A5554">
              <w:rPr>
                <w:sz w:val="22"/>
                <w:szCs w:val="22"/>
              </w:rPr>
              <w:t>m</w:t>
            </w:r>
            <w:r w:rsidRPr="008620E2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A5554">
              <w:rPr>
                <w:b/>
                <w:bCs/>
                <w:i/>
                <w:iCs/>
                <w:sz w:val="22"/>
                <w:szCs w:val="22"/>
              </w:rPr>
              <w:t>Zakup i dostawa materiałów do utrzymania czystości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620E2">
              <w:rPr>
                <w:b/>
                <w:sz w:val="22"/>
                <w:szCs w:val="22"/>
              </w:rPr>
              <w:t>ZP/26/2024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E08C53D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183760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B548FBD" w14:textId="77777777" w:rsidR="00010B31" w:rsidRPr="003A5554" w:rsidRDefault="00EB1359" w:rsidP="003A5554">
      <w:pPr>
        <w:spacing w:line="276" w:lineRule="auto"/>
        <w:jc w:val="both"/>
        <w:rPr>
          <w:sz w:val="22"/>
          <w:szCs w:val="22"/>
        </w:rPr>
      </w:pPr>
      <w:r w:rsidRPr="003A5554">
        <w:rPr>
          <w:sz w:val="22"/>
          <w:szCs w:val="22"/>
        </w:rPr>
        <w:t>Zamawiający, działając na podstawie art. 260 ustawy z dnia 11 września 2019</w:t>
      </w:r>
      <w:r w:rsidR="00775DAE" w:rsidRPr="003A5554">
        <w:rPr>
          <w:sz w:val="22"/>
          <w:szCs w:val="22"/>
        </w:rPr>
        <w:t xml:space="preserve"> </w:t>
      </w:r>
      <w:r w:rsidRPr="003A5554">
        <w:rPr>
          <w:sz w:val="22"/>
          <w:szCs w:val="22"/>
        </w:rPr>
        <w:t>r. Prawo zamówień publicznych</w:t>
      </w:r>
      <w:r w:rsidR="00775DAE" w:rsidRPr="003A5554">
        <w:rPr>
          <w:sz w:val="22"/>
          <w:szCs w:val="22"/>
        </w:rPr>
        <w:t xml:space="preserve">, </w:t>
      </w:r>
      <w:r w:rsidRPr="003A5554">
        <w:rPr>
          <w:sz w:val="22"/>
          <w:szCs w:val="22"/>
        </w:rPr>
        <w:t xml:space="preserve">zwanej dalej „ustawą Pzp”, zawiadamia, że unieważnia postępowanie o udzielenie zamówienia publicznego </w:t>
      </w:r>
      <w:r w:rsidR="00010B31" w:rsidRPr="003A5554">
        <w:rPr>
          <w:sz w:val="22"/>
          <w:szCs w:val="22"/>
        </w:rPr>
        <w:t>na</w:t>
      </w:r>
      <w:r w:rsidRPr="003A5554">
        <w:rPr>
          <w:sz w:val="22"/>
          <w:szCs w:val="22"/>
        </w:rPr>
        <w:t xml:space="preserve"> </w:t>
      </w:r>
      <w:r w:rsidR="00010B31" w:rsidRPr="003A5554">
        <w:rPr>
          <w:sz w:val="22"/>
          <w:szCs w:val="22"/>
        </w:rPr>
        <w:t>stępujące części:</w:t>
      </w:r>
    </w:p>
    <w:p w14:paraId="361B1649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6DE0BD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2B314" w14:textId="77777777" w:rsidR="00D44D12" w:rsidRPr="003A5554" w:rsidRDefault="00D44D12" w:rsidP="00AC1A4B">
            <w:pPr>
              <w:jc w:val="both"/>
            </w:pPr>
            <w:r w:rsidRPr="003A5554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E7D2" w14:textId="77777777" w:rsidR="00D44D12" w:rsidRPr="003A5554" w:rsidRDefault="00D44D12" w:rsidP="00AC1A4B">
            <w:pPr>
              <w:spacing w:before="60"/>
              <w:jc w:val="both"/>
              <w:rPr>
                <w:b/>
              </w:rPr>
            </w:pPr>
            <w:r w:rsidRPr="003A5554">
              <w:rPr>
                <w:b/>
              </w:rPr>
              <w:t>Temat</w:t>
            </w:r>
          </w:p>
          <w:p w14:paraId="76265028" w14:textId="77777777" w:rsidR="00D44D12" w:rsidRPr="003A5554" w:rsidRDefault="00D44D12" w:rsidP="00AC1A4B">
            <w:pPr>
              <w:spacing w:after="60"/>
              <w:jc w:val="both"/>
            </w:pPr>
            <w:r w:rsidRPr="003A5554">
              <w:t>Uzasadnienie prawne i faktyczne</w:t>
            </w:r>
          </w:p>
        </w:tc>
      </w:tr>
      <w:tr w:rsidR="008620E2" w:rsidRPr="00EB1359" w14:paraId="7891BD90" w14:textId="77777777" w:rsidTr="00D55D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F902" w14:textId="77777777" w:rsidR="008620E2" w:rsidRPr="003A5554" w:rsidRDefault="008620E2" w:rsidP="00D55D43">
            <w:pPr>
              <w:spacing w:before="60" w:line="360" w:lineRule="auto"/>
              <w:jc w:val="center"/>
              <w:rPr>
                <w:b/>
                <w:bCs/>
              </w:rPr>
            </w:pPr>
            <w:r w:rsidRPr="003A5554">
              <w:rPr>
                <w:b/>
                <w:bCs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C8C0" w14:textId="77777777" w:rsidR="008620E2" w:rsidRPr="003A5554" w:rsidRDefault="008620E2" w:rsidP="00D55D43">
            <w:pPr>
              <w:spacing w:before="60" w:after="40" w:line="276" w:lineRule="auto"/>
              <w:jc w:val="both"/>
              <w:rPr>
                <w:b/>
              </w:rPr>
            </w:pPr>
            <w:r w:rsidRPr="003A5554">
              <w:rPr>
                <w:b/>
              </w:rPr>
              <w:t>Pakiet 1 - Środki czystości</w:t>
            </w:r>
          </w:p>
          <w:p w14:paraId="585A2D83" w14:textId="77777777" w:rsidR="008620E2" w:rsidRPr="003A5554" w:rsidRDefault="008620E2" w:rsidP="00D55D43">
            <w:pPr>
              <w:spacing w:line="276" w:lineRule="auto"/>
              <w:jc w:val="both"/>
              <w:rPr>
                <w:u w:val="single"/>
              </w:rPr>
            </w:pPr>
            <w:r w:rsidRPr="003A5554">
              <w:rPr>
                <w:u w:val="single"/>
              </w:rPr>
              <w:t>Uzasadnienie prawne:</w:t>
            </w:r>
          </w:p>
          <w:p w14:paraId="1690EA89" w14:textId="659DA01B" w:rsidR="008620E2" w:rsidRPr="003A5554" w:rsidRDefault="003A5554" w:rsidP="00D55D43">
            <w:pPr>
              <w:spacing w:after="40" w:line="276" w:lineRule="auto"/>
              <w:jc w:val="both"/>
            </w:pPr>
            <w:r w:rsidRPr="003A5554">
              <w:t xml:space="preserve">Art. 255 pkt 1 ustawy Pzp - </w:t>
            </w:r>
            <w:r w:rsidR="008620E2" w:rsidRPr="003A5554">
              <w:t xml:space="preserve">nie złożono żadnego wniosku o dopuszczenie do udziału </w:t>
            </w:r>
            <w:r w:rsidRPr="003A5554">
              <w:br/>
            </w:r>
            <w:r w:rsidR="008620E2" w:rsidRPr="003A5554">
              <w:t>w postępowaniu albo żadnej oferty</w:t>
            </w:r>
          </w:p>
          <w:p w14:paraId="50824B7B" w14:textId="77777777" w:rsidR="008620E2" w:rsidRPr="003A5554" w:rsidRDefault="008620E2" w:rsidP="00D55D43">
            <w:pPr>
              <w:spacing w:line="276" w:lineRule="auto"/>
              <w:jc w:val="both"/>
              <w:rPr>
                <w:u w:val="single"/>
              </w:rPr>
            </w:pPr>
            <w:r w:rsidRPr="003A5554">
              <w:rPr>
                <w:u w:val="single"/>
              </w:rPr>
              <w:t>Uzasadnienie faktyczne:</w:t>
            </w:r>
          </w:p>
          <w:p w14:paraId="319692FD" w14:textId="77777777" w:rsidR="008620E2" w:rsidRPr="003A5554" w:rsidRDefault="008620E2" w:rsidP="00D55D43">
            <w:pPr>
              <w:spacing w:after="40" w:line="276" w:lineRule="auto"/>
              <w:jc w:val="both"/>
            </w:pPr>
            <w:r w:rsidRPr="003A5554">
              <w:t>Art. 255 pkt 1 ustawy Pzp - nie złożono żadnej oferty.</w:t>
            </w:r>
          </w:p>
        </w:tc>
      </w:tr>
      <w:tr w:rsidR="008620E2" w:rsidRPr="00EB1359" w14:paraId="17F6EC95" w14:textId="77777777" w:rsidTr="00D55D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2C5C" w14:textId="77777777" w:rsidR="008620E2" w:rsidRPr="003A5554" w:rsidRDefault="008620E2" w:rsidP="00D55D43">
            <w:pPr>
              <w:spacing w:before="60" w:line="360" w:lineRule="auto"/>
              <w:jc w:val="center"/>
              <w:rPr>
                <w:b/>
                <w:bCs/>
              </w:rPr>
            </w:pPr>
            <w:r w:rsidRPr="003A5554">
              <w:rPr>
                <w:b/>
                <w:bCs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8064" w14:textId="77777777" w:rsidR="008620E2" w:rsidRPr="003A5554" w:rsidRDefault="008620E2" w:rsidP="00D55D43">
            <w:pPr>
              <w:spacing w:before="60" w:after="40" w:line="276" w:lineRule="auto"/>
              <w:jc w:val="both"/>
              <w:rPr>
                <w:b/>
              </w:rPr>
            </w:pPr>
            <w:r w:rsidRPr="003A5554">
              <w:rPr>
                <w:b/>
              </w:rPr>
              <w:t>Pakiet 2 - Fartuch ochronny foliowy</w:t>
            </w:r>
          </w:p>
          <w:p w14:paraId="66A6544B" w14:textId="77777777" w:rsidR="008620E2" w:rsidRPr="003A5554" w:rsidRDefault="008620E2" w:rsidP="00D55D43">
            <w:pPr>
              <w:spacing w:line="276" w:lineRule="auto"/>
              <w:jc w:val="both"/>
              <w:rPr>
                <w:u w:val="single"/>
              </w:rPr>
            </w:pPr>
            <w:r w:rsidRPr="003A5554">
              <w:rPr>
                <w:u w:val="single"/>
              </w:rPr>
              <w:t>Uzasadnienie prawne:</w:t>
            </w:r>
          </w:p>
          <w:p w14:paraId="7D1AA117" w14:textId="77777777" w:rsidR="003A5554" w:rsidRPr="003A5554" w:rsidRDefault="003A5554" w:rsidP="003A5554">
            <w:pPr>
              <w:spacing w:after="40" w:line="276" w:lineRule="auto"/>
              <w:jc w:val="both"/>
            </w:pPr>
            <w:r w:rsidRPr="003A5554">
              <w:t xml:space="preserve">Art. 255 pkt 1 ustawy Pzp - nie złożono żadnego wniosku o dopuszczenie do udziału </w:t>
            </w:r>
            <w:r w:rsidRPr="003A5554">
              <w:br/>
              <w:t>w postępowaniu albo żadnej oferty</w:t>
            </w:r>
          </w:p>
          <w:p w14:paraId="18409C5F" w14:textId="77777777" w:rsidR="008620E2" w:rsidRPr="003A5554" w:rsidRDefault="008620E2" w:rsidP="00D55D43">
            <w:pPr>
              <w:spacing w:line="276" w:lineRule="auto"/>
              <w:jc w:val="both"/>
              <w:rPr>
                <w:u w:val="single"/>
              </w:rPr>
            </w:pPr>
            <w:r w:rsidRPr="003A5554">
              <w:rPr>
                <w:u w:val="single"/>
              </w:rPr>
              <w:t>Uzasadnienie faktyczne:</w:t>
            </w:r>
          </w:p>
          <w:p w14:paraId="01BBAD60" w14:textId="77777777" w:rsidR="008620E2" w:rsidRPr="003A5554" w:rsidRDefault="008620E2" w:rsidP="00D55D43">
            <w:pPr>
              <w:spacing w:after="40" w:line="276" w:lineRule="auto"/>
              <w:jc w:val="both"/>
            </w:pPr>
            <w:r w:rsidRPr="003A5554">
              <w:t>Art. 255 pkt 1 ustawy Pzp - nie złożono żadnej oferty.</w:t>
            </w:r>
          </w:p>
        </w:tc>
      </w:tr>
      <w:tr w:rsidR="008620E2" w:rsidRPr="00EB1359" w14:paraId="1C0DAB48" w14:textId="77777777" w:rsidTr="00D55D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C627" w14:textId="77777777" w:rsidR="008620E2" w:rsidRPr="003A5554" w:rsidRDefault="008620E2" w:rsidP="00D55D43">
            <w:pPr>
              <w:spacing w:before="60" w:line="360" w:lineRule="auto"/>
              <w:jc w:val="center"/>
              <w:rPr>
                <w:b/>
                <w:bCs/>
              </w:rPr>
            </w:pPr>
            <w:r w:rsidRPr="003A5554">
              <w:rPr>
                <w:b/>
                <w:bCs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B596" w14:textId="77777777" w:rsidR="008620E2" w:rsidRPr="003A5554" w:rsidRDefault="008620E2" w:rsidP="00D55D43">
            <w:pPr>
              <w:spacing w:before="60" w:after="40" w:line="276" w:lineRule="auto"/>
              <w:jc w:val="both"/>
              <w:rPr>
                <w:b/>
              </w:rPr>
            </w:pPr>
            <w:r w:rsidRPr="003A5554">
              <w:rPr>
                <w:b/>
              </w:rPr>
              <w:t>Pakiet 3 - Mydło w zamkniętym systemie dozowania</w:t>
            </w:r>
          </w:p>
          <w:p w14:paraId="4197193A" w14:textId="77777777" w:rsidR="008620E2" w:rsidRPr="003A5554" w:rsidRDefault="008620E2" w:rsidP="00D55D43">
            <w:pPr>
              <w:spacing w:line="276" w:lineRule="auto"/>
              <w:jc w:val="both"/>
              <w:rPr>
                <w:u w:val="single"/>
              </w:rPr>
            </w:pPr>
            <w:r w:rsidRPr="003A5554">
              <w:rPr>
                <w:u w:val="single"/>
              </w:rPr>
              <w:t>Uzasadnienie prawne:</w:t>
            </w:r>
          </w:p>
          <w:p w14:paraId="01A2E991" w14:textId="77777777" w:rsidR="003A5554" w:rsidRPr="003A5554" w:rsidRDefault="003A5554" w:rsidP="003A5554">
            <w:pPr>
              <w:spacing w:after="40" w:line="276" w:lineRule="auto"/>
              <w:jc w:val="both"/>
            </w:pPr>
            <w:r w:rsidRPr="003A5554">
              <w:t xml:space="preserve">Art. 255 pkt 1 ustawy Pzp - nie złożono żadnego wniosku o dopuszczenie do udziału </w:t>
            </w:r>
            <w:r w:rsidRPr="003A5554">
              <w:br/>
              <w:t>w postępowaniu albo żadnej oferty</w:t>
            </w:r>
          </w:p>
          <w:p w14:paraId="59EC8FED" w14:textId="77777777" w:rsidR="008620E2" w:rsidRPr="003A5554" w:rsidRDefault="008620E2" w:rsidP="00D55D43">
            <w:pPr>
              <w:spacing w:line="276" w:lineRule="auto"/>
              <w:jc w:val="both"/>
              <w:rPr>
                <w:u w:val="single"/>
              </w:rPr>
            </w:pPr>
            <w:r w:rsidRPr="003A5554">
              <w:rPr>
                <w:u w:val="single"/>
              </w:rPr>
              <w:t>Uzasadnienie faktyczne:</w:t>
            </w:r>
          </w:p>
          <w:p w14:paraId="635A58CD" w14:textId="77777777" w:rsidR="008620E2" w:rsidRPr="003A5554" w:rsidRDefault="008620E2" w:rsidP="00D55D43">
            <w:pPr>
              <w:spacing w:after="40" w:line="276" w:lineRule="auto"/>
              <w:jc w:val="both"/>
            </w:pPr>
            <w:r w:rsidRPr="003A5554">
              <w:t>Art. 255 pkt 1 ustawy Pzp - nie złożono żadnej oferty.</w:t>
            </w:r>
          </w:p>
        </w:tc>
      </w:tr>
      <w:tr w:rsidR="008620E2" w:rsidRPr="00EB1359" w14:paraId="4FAC6C22" w14:textId="77777777" w:rsidTr="00D55D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B7D5" w14:textId="77777777" w:rsidR="008620E2" w:rsidRPr="003A5554" w:rsidRDefault="008620E2" w:rsidP="00D55D43">
            <w:pPr>
              <w:spacing w:before="60" w:line="360" w:lineRule="auto"/>
              <w:jc w:val="center"/>
              <w:rPr>
                <w:b/>
                <w:bCs/>
              </w:rPr>
            </w:pPr>
            <w:r w:rsidRPr="003A5554">
              <w:rPr>
                <w:b/>
                <w:bCs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3594" w14:textId="77777777" w:rsidR="008620E2" w:rsidRPr="003A5554" w:rsidRDefault="008620E2" w:rsidP="00D55D43">
            <w:pPr>
              <w:spacing w:before="60" w:after="40" w:line="276" w:lineRule="auto"/>
              <w:jc w:val="both"/>
              <w:rPr>
                <w:b/>
              </w:rPr>
            </w:pPr>
            <w:r w:rsidRPr="003A5554">
              <w:rPr>
                <w:b/>
              </w:rPr>
              <w:t>Pakiet 4 - Maszynki do golenia</w:t>
            </w:r>
          </w:p>
          <w:p w14:paraId="61994861" w14:textId="77777777" w:rsidR="008620E2" w:rsidRPr="003A5554" w:rsidRDefault="008620E2" w:rsidP="00D55D43">
            <w:pPr>
              <w:spacing w:line="276" w:lineRule="auto"/>
              <w:jc w:val="both"/>
              <w:rPr>
                <w:u w:val="single"/>
              </w:rPr>
            </w:pPr>
            <w:r w:rsidRPr="003A5554">
              <w:rPr>
                <w:u w:val="single"/>
              </w:rPr>
              <w:t>Uzasadnienie prawne:</w:t>
            </w:r>
          </w:p>
          <w:p w14:paraId="61E71D0A" w14:textId="77777777" w:rsidR="003A5554" w:rsidRPr="003A5554" w:rsidRDefault="003A5554" w:rsidP="003A5554">
            <w:pPr>
              <w:spacing w:after="40" w:line="276" w:lineRule="auto"/>
              <w:jc w:val="both"/>
            </w:pPr>
            <w:r w:rsidRPr="003A5554">
              <w:t xml:space="preserve">Art. 255 pkt 1 ustawy Pzp - nie złożono żadnego wniosku o dopuszczenie do udziału </w:t>
            </w:r>
            <w:r w:rsidRPr="003A5554">
              <w:br/>
              <w:t>w postępowaniu albo żadnej oferty</w:t>
            </w:r>
          </w:p>
          <w:p w14:paraId="099ABFE8" w14:textId="77777777" w:rsidR="008620E2" w:rsidRPr="003A5554" w:rsidRDefault="008620E2" w:rsidP="00D55D43">
            <w:pPr>
              <w:spacing w:line="276" w:lineRule="auto"/>
              <w:jc w:val="both"/>
              <w:rPr>
                <w:u w:val="single"/>
              </w:rPr>
            </w:pPr>
            <w:r w:rsidRPr="003A5554">
              <w:rPr>
                <w:u w:val="single"/>
              </w:rPr>
              <w:t>Uzasadnienie faktyczne:</w:t>
            </w:r>
          </w:p>
          <w:p w14:paraId="10C0CE06" w14:textId="77777777" w:rsidR="008620E2" w:rsidRPr="003A5554" w:rsidRDefault="008620E2" w:rsidP="00D55D43">
            <w:pPr>
              <w:spacing w:after="40" w:line="276" w:lineRule="auto"/>
              <w:jc w:val="both"/>
            </w:pPr>
            <w:r w:rsidRPr="003A5554">
              <w:t>Art. 255 pkt 1 ustawy Pzp - nie złożono żadnej oferty.</w:t>
            </w:r>
          </w:p>
        </w:tc>
      </w:tr>
    </w:tbl>
    <w:p w14:paraId="24BD37C9" w14:textId="77777777" w:rsidR="00010B31" w:rsidRDefault="00010B31"/>
    <w:sectPr w:rsidR="00010B31" w:rsidSect="003A55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19F500" w14:textId="77777777" w:rsidR="008620E2" w:rsidRDefault="008620E2" w:rsidP="008620E2">
      <w:r>
        <w:separator/>
      </w:r>
    </w:p>
  </w:endnote>
  <w:endnote w:type="continuationSeparator" w:id="0">
    <w:p w14:paraId="7FFD0B09" w14:textId="77777777" w:rsidR="008620E2" w:rsidRDefault="008620E2" w:rsidP="00862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C7C5C" w14:textId="77777777" w:rsidR="008620E2" w:rsidRDefault="008620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EA7E9" w14:textId="77777777" w:rsidR="008620E2" w:rsidRDefault="008620E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8757F" w14:textId="77777777" w:rsidR="008620E2" w:rsidRDefault="008620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FC20DD" w14:textId="77777777" w:rsidR="008620E2" w:rsidRDefault="008620E2" w:rsidP="008620E2">
      <w:r>
        <w:separator/>
      </w:r>
    </w:p>
  </w:footnote>
  <w:footnote w:type="continuationSeparator" w:id="0">
    <w:p w14:paraId="416F2937" w14:textId="77777777" w:rsidR="008620E2" w:rsidRDefault="008620E2" w:rsidP="00862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981F3" w14:textId="77777777" w:rsidR="008620E2" w:rsidRDefault="008620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A04FA" w14:textId="77777777" w:rsidR="008620E2" w:rsidRDefault="008620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8E682" w14:textId="77777777" w:rsidR="008620E2" w:rsidRDefault="008620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B98"/>
    <w:rsid w:val="00010B31"/>
    <w:rsid w:val="00104963"/>
    <w:rsid w:val="00150F65"/>
    <w:rsid w:val="003A5554"/>
    <w:rsid w:val="003D54EA"/>
    <w:rsid w:val="005D0A0E"/>
    <w:rsid w:val="00775DAE"/>
    <w:rsid w:val="00823326"/>
    <w:rsid w:val="00856A3E"/>
    <w:rsid w:val="008620E2"/>
    <w:rsid w:val="00894412"/>
    <w:rsid w:val="009462DF"/>
    <w:rsid w:val="009500EB"/>
    <w:rsid w:val="00993EFC"/>
    <w:rsid w:val="00AB3E72"/>
    <w:rsid w:val="00AC1A4B"/>
    <w:rsid w:val="00D16B9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5EFB60"/>
  <w15:chartTrackingRefBased/>
  <w15:docId w15:val="{D0AEFAC5-1235-403C-8DB4-EF821FBCB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8620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62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262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2024-06-06T07:10:00Z</dcterms:created>
  <dcterms:modified xsi:type="dcterms:W3CDTF">2024-06-13T07:24:00Z</dcterms:modified>
</cp:coreProperties>
</file>