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87AC18" w14:textId="21CDE911" w:rsidR="00FB7F50" w:rsidRPr="002245BE" w:rsidRDefault="00304082" w:rsidP="00A34090">
      <w:pPr>
        <w:spacing w:after="240"/>
        <w:jc w:val="right"/>
        <w:rPr>
          <w:sz w:val="22"/>
          <w:szCs w:val="22"/>
        </w:rPr>
      </w:pPr>
      <w:bookmarkStart w:id="0" w:name="_Hlk53520193"/>
      <w:r w:rsidRPr="0030408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7F3145">
        <w:rPr>
          <w:sz w:val="22"/>
          <w:szCs w:val="22"/>
        </w:rPr>
        <w:t>13.06.2024r.</w:t>
      </w:r>
    </w:p>
    <w:p w14:paraId="66E203FC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07BFD0A3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64B3BAE1" w14:textId="77777777" w:rsidR="002032C0" w:rsidRPr="002032C0" w:rsidRDefault="002032C0" w:rsidP="002032C0">
      <w:r w:rsidRPr="002032C0">
        <w:t>ul. Prądnicka 35-37</w:t>
      </w:r>
    </w:p>
    <w:p w14:paraId="5E153662" w14:textId="77777777" w:rsidR="002032C0" w:rsidRPr="002032C0" w:rsidRDefault="002032C0" w:rsidP="002032C0">
      <w:r w:rsidRPr="002032C0">
        <w:t>31-202 Kraków</w:t>
      </w:r>
    </w:p>
    <w:p w14:paraId="6ED435F9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E2792A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304082" w:rsidRPr="00607F9B" w14:paraId="3BEA2E8A" w14:textId="77777777" w:rsidTr="00D55D43">
        <w:trPr>
          <w:trHeight w:val="638"/>
        </w:trPr>
        <w:tc>
          <w:tcPr>
            <w:tcW w:w="959" w:type="dxa"/>
            <w:shd w:val="clear" w:color="auto" w:fill="auto"/>
          </w:tcPr>
          <w:p w14:paraId="2F313063" w14:textId="77777777" w:rsidR="00304082" w:rsidRPr="00607F9B" w:rsidRDefault="00304082" w:rsidP="00D55D4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D1A1026" w14:textId="6C3D9DF8" w:rsidR="00304082" w:rsidRPr="00607F9B" w:rsidRDefault="00304082" w:rsidP="00D55D4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04082">
              <w:rPr>
                <w:sz w:val="22"/>
                <w:szCs w:val="22"/>
              </w:rPr>
              <w:t>podstawowy</w:t>
            </w:r>
            <w:r w:rsidR="00A34090">
              <w:rPr>
                <w:sz w:val="22"/>
                <w:szCs w:val="22"/>
              </w:rPr>
              <w:t>m</w:t>
            </w:r>
            <w:r w:rsidRPr="00304082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04082">
              <w:rPr>
                <w:b/>
                <w:bCs/>
                <w:sz w:val="22"/>
                <w:szCs w:val="22"/>
              </w:rPr>
              <w:t>Zakup i dostawa materiałów do utrzymania czystości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04082">
              <w:rPr>
                <w:b/>
                <w:sz w:val="22"/>
                <w:szCs w:val="22"/>
              </w:rPr>
              <w:t>ZP/26/2024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22082878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304082" w14:paraId="2BEF360C" w14:textId="77777777" w:rsidTr="00D55D43">
        <w:trPr>
          <w:cantSplit/>
        </w:trPr>
        <w:tc>
          <w:tcPr>
            <w:tcW w:w="9072" w:type="dxa"/>
          </w:tcPr>
          <w:p w14:paraId="2E05503F" w14:textId="77777777" w:rsidR="00304082" w:rsidRPr="00D26ED6" w:rsidRDefault="00304082" w:rsidP="00D55D4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04082">
              <w:rPr>
                <w:b/>
                <w:sz w:val="22"/>
                <w:szCs w:val="22"/>
              </w:rPr>
              <w:t>Helplast Bis Joanna Hadasik</w:t>
            </w:r>
          </w:p>
          <w:p w14:paraId="1CE453C3" w14:textId="77777777" w:rsidR="00304082" w:rsidRPr="009F0E5C" w:rsidRDefault="00304082" w:rsidP="00D55D43">
            <w:pPr>
              <w:jc w:val="both"/>
              <w:rPr>
                <w:bCs/>
                <w:sz w:val="22"/>
                <w:szCs w:val="22"/>
              </w:rPr>
            </w:pPr>
            <w:r w:rsidRPr="00304082">
              <w:rPr>
                <w:bCs/>
                <w:sz w:val="22"/>
                <w:szCs w:val="22"/>
              </w:rPr>
              <w:t>Gliwicka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4082">
              <w:rPr>
                <w:bCs/>
                <w:sz w:val="22"/>
                <w:szCs w:val="22"/>
              </w:rPr>
              <w:t>42 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E6E0F44" w14:textId="77777777" w:rsidR="00304082" w:rsidRPr="009F0E5C" w:rsidRDefault="00304082" w:rsidP="00D55D43">
            <w:pPr>
              <w:jc w:val="both"/>
              <w:rPr>
                <w:bCs/>
                <w:sz w:val="22"/>
                <w:szCs w:val="22"/>
              </w:rPr>
            </w:pPr>
            <w:r w:rsidRPr="00304082">
              <w:rPr>
                <w:bCs/>
                <w:sz w:val="22"/>
                <w:szCs w:val="22"/>
              </w:rPr>
              <w:t>43-180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04082">
              <w:rPr>
                <w:bCs/>
                <w:sz w:val="22"/>
                <w:szCs w:val="22"/>
              </w:rPr>
              <w:t>Orzesze</w:t>
            </w:r>
          </w:p>
          <w:p w14:paraId="1A192E61" w14:textId="12E21853" w:rsidR="00304082" w:rsidRPr="00211A34" w:rsidRDefault="00304082" w:rsidP="00D55D4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04082">
              <w:rPr>
                <w:sz w:val="22"/>
                <w:szCs w:val="22"/>
              </w:rPr>
              <w:t>Pakiet 5 - Worki foliowe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6AA3CE6" w14:textId="374BD60C" w:rsidR="00304082" w:rsidRPr="00A34090" w:rsidRDefault="00304082" w:rsidP="00A3409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34090">
              <w:rPr>
                <w:color w:val="000000"/>
                <w:sz w:val="22"/>
                <w:szCs w:val="22"/>
              </w:rPr>
              <w:t xml:space="preserve"> </w:t>
            </w:r>
            <w:r w:rsidRPr="00304082">
              <w:t>Najkorzystniejsza oferta spełniająca wymagania Zamawiającego.</w:t>
            </w:r>
          </w:p>
        </w:tc>
      </w:tr>
      <w:tr w:rsidR="00304082" w14:paraId="195AA3CD" w14:textId="77777777" w:rsidTr="00D55D43">
        <w:trPr>
          <w:cantSplit/>
        </w:trPr>
        <w:tc>
          <w:tcPr>
            <w:tcW w:w="9072" w:type="dxa"/>
          </w:tcPr>
          <w:p w14:paraId="12F932D1" w14:textId="425D0C6A" w:rsidR="00304082" w:rsidRPr="00D26ED6" w:rsidRDefault="00A34090" w:rsidP="00D55D4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Henry Kruse Sp. z o.o.</w:t>
            </w:r>
          </w:p>
          <w:p w14:paraId="7D1F4833" w14:textId="36611BB1" w:rsidR="00304082" w:rsidRPr="009F0E5C" w:rsidRDefault="00A34090" w:rsidP="00D55D43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ul. Kolejowa</w:t>
            </w:r>
            <w:r w:rsidR="00304082" w:rsidRPr="009F0E5C">
              <w:rPr>
                <w:bCs/>
                <w:sz w:val="22"/>
                <w:szCs w:val="22"/>
              </w:rPr>
              <w:t xml:space="preserve"> </w:t>
            </w:r>
            <w:r w:rsidR="00304082" w:rsidRPr="00304082">
              <w:rPr>
                <w:bCs/>
                <w:sz w:val="22"/>
                <w:szCs w:val="22"/>
              </w:rPr>
              <w:t>3</w:t>
            </w:r>
            <w:r w:rsidR="00304082">
              <w:rPr>
                <w:bCs/>
                <w:sz w:val="22"/>
                <w:szCs w:val="22"/>
              </w:rPr>
              <w:t xml:space="preserve"> </w:t>
            </w:r>
          </w:p>
          <w:p w14:paraId="3421C949" w14:textId="12041827" w:rsidR="00304082" w:rsidRPr="009F0E5C" w:rsidRDefault="00304082" w:rsidP="00D55D43">
            <w:pPr>
              <w:jc w:val="both"/>
              <w:rPr>
                <w:bCs/>
                <w:sz w:val="22"/>
                <w:szCs w:val="22"/>
              </w:rPr>
            </w:pPr>
            <w:r w:rsidRPr="00304082">
              <w:rPr>
                <w:bCs/>
                <w:sz w:val="22"/>
                <w:szCs w:val="22"/>
              </w:rPr>
              <w:t>55-040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="00A34090">
              <w:rPr>
                <w:bCs/>
                <w:sz w:val="22"/>
                <w:szCs w:val="22"/>
              </w:rPr>
              <w:t>Bielany Wrocławskie</w:t>
            </w:r>
          </w:p>
          <w:p w14:paraId="4E653399" w14:textId="421F54A7" w:rsidR="00304082" w:rsidRPr="00211A34" w:rsidRDefault="00304082" w:rsidP="00D55D4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04082">
              <w:rPr>
                <w:sz w:val="22"/>
                <w:szCs w:val="22"/>
              </w:rPr>
              <w:t>Pakiet 6 - Mydło i inne produkty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8914D99" w14:textId="418B52E6" w:rsidR="00304082" w:rsidRPr="00A34090" w:rsidRDefault="00304082" w:rsidP="00A3409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A34090">
              <w:rPr>
                <w:color w:val="000000"/>
                <w:sz w:val="22"/>
                <w:szCs w:val="22"/>
              </w:rPr>
              <w:t xml:space="preserve"> </w:t>
            </w:r>
            <w:r w:rsidRPr="00304082">
              <w:t>Jedyna złożona oferta. Spełnia wymagania Zamawiającego.</w:t>
            </w:r>
          </w:p>
        </w:tc>
      </w:tr>
    </w:tbl>
    <w:p w14:paraId="454AB24F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5EA5AB87" w14:textId="77777777" w:rsidTr="0057114B">
        <w:tc>
          <w:tcPr>
            <w:tcW w:w="2169" w:type="dxa"/>
            <w:shd w:val="clear" w:color="auto" w:fill="F3F3F3"/>
            <w:vAlign w:val="center"/>
          </w:tcPr>
          <w:p w14:paraId="5DA75B70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786BB040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56557BE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287F92C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12FB7A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304082" w:rsidRPr="00834EF4" w14:paraId="5D28F6AF" w14:textId="77777777" w:rsidTr="00D55D43">
        <w:tc>
          <w:tcPr>
            <w:tcW w:w="2169" w:type="dxa"/>
            <w:shd w:val="clear" w:color="auto" w:fill="auto"/>
          </w:tcPr>
          <w:p w14:paraId="14B251C8" w14:textId="77777777" w:rsidR="00304082" w:rsidRPr="00211A34" w:rsidRDefault="00304082" w:rsidP="00D55D4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4082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4082">
              <w:rPr>
                <w:sz w:val="20"/>
                <w:szCs w:val="20"/>
              </w:rPr>
              <w:t>Pakiet 5 - Worki foliowe</w:t>
            </w:r>
          </w:p>
        </w:tc>
        <w:tc>
          <w:tcPr>
            <w:tcW w:w="2793" w:type="dxa"/>
            <w:shd w:val="clear" w:color="auto" w:fill="auto"/>
          </w:tcPr>
          <w:p w14:paraId="17F8232D" w14:textId="77777777" w:rsidR="00304082" w:rsidRPr="00211A34" w:rsidRDefault="00304082" w:rsidP="00D55D4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4082">
              <w:rPr>
                <w:b/>
                <w:bCs/>
                <w:sz w:val="20"/>
                <w:szCs w:val="20"/>
              </w:rPr>
              <w:t>Helplast Bis Joanna Hadasik</w:t>
            </w:r>
          </w:p>
          <w:p w14:paraId="256A2DB2" w14:textId="16D51DCE" w:rsidR="00304082" w:rsidRPr="00211A34" w:rsidRDefault="00A34090" w:rsidP="00D55D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04082" w:rsidRPr="00304082">
              <w:rPr>
                <w:sz w:val="20"/>
                <w:szCs w:val="20"/>
              </w:rPr>
              <w:t>Gliwicka</w:t>
            </w:r>
            <w:r w:rsidR="00304082" w:rsidRPr="00211A34">
              <w:rPr>
                <w:sz w:val="20"/>
                <w:szCs w:val="20"/>
              </w:rPr>
              <w:t xml:space="preserve"> </w:t>
            </w:r>
            <w:r w:rsidR="00304082" w:rsidRPr="00304082">
              <w:rPr>
                <w:sz w:val="20"/>
                <w:szCs w:val="20"/>
              </w:rPr>
              <w:t>42 a</w:t>
            </w:r>
          </w:p>
          <w:p w14:paraId="7567CFEA" w14:textId="77777777" w:rsidR="00304082" w:rsidRPr="00211A34" w:rsidRDefault="00304082" w:rsidP="00D55D43">
            <w:pPr>
              <w:spacing w:after="40"/>
              <w:rPr>
                <w:color w:val="000000"/>
                <w:sz w:val="20"/>
                <w:szCs w:val="20"/>
              </w:rPr>
            </w:pPr>
            <w:r w:rsidRPr="00304082">
              <w:rPr>
                <w:sz w:val="20"/>
                <w:szCs w:val="20"/>
              </w:rPr>
              <w:t>43-180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4082">
              <w:rPr>
                <w:sz w:val="20"/>
                <w:szCs w:val="20"/>
              </w:rPr>
              <w:t>Orzesze</w:t>
            </w:r>
          </w:p>
        </w:tc>
        <w:tc>
          <w:tcPr>
            <w:tcW w:w="2551" w:type="dxa"/>
            <w:shd w:val="clear" w:color="auto" w:fill="auto"/>
          </w:tcPr>
          <w:p w14:paraId="2AA04470" w14:textId="77777777" w:rsidR="00304082" w:rsidRPr="00211A34" w:rsidRDefault="00304082" w:rsidP="00D55D4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4082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16E3D0D" w14:textId="77777777" w:rsidR="00304082" w:rsidRPr="00211A34" w:rsidRDefault="00304082" w:rsidP="00D55D43">
            <w:pPr>
              <w:jc w:val="center"/>
              <w:rPr>
                <w:color w:val="000000"/>
                <w:sz w:val="20"/>
                <w:szCs w:val="20"/>
              </w:rPr>
            </w:pPr>
            <w:r w:rsidRPr="00304082">
              <w:rPr>
                <w:sz w:val="20"/>
                <w:szCs w:val="20"/>
              </w:rPr>
              <w:t xml:space="preserve">  500,00</w:t>
            </w:r>
          </w:p>
        </w:tc>
      </w:tr>
      <w:tr w:rsidR="00304082" w:rsidRPr="00834EF4" w14:paraId="3C8BB7D9" w14:textId="77777777" w:rsidTr="00D55D43">
        <w:tc>
          <w:tcPr>
            <w:tcW w:w="2169" w:type="dxa"/>
            <w:shd w:val="clear" w:color="auto" w:fill="auto"/>
          </w:tcPr>
          <w:p w14:paraId="078C850C" w14:textId="77777777" w:rsidR="00304082" w:rsidRPr="00211A34" w:rsidRDefault="00304082" w:rsidP="00D55D4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4082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4082">
              <w:rPr>
                <w:sz w:val="20"/>
                <w:szCs w:val="20"/>
              </w:rPr>
              <w:t>Pakiet 5 - Worki foliowe</w:t>
            </w:r>
          </w:p>
        </w:tc>
        <w:tc>
          <w:tcPr>
            <w:tcW w:w="2793" w:type="dxa"/>
            <w:shd w:val="clear" w:color="auto" w:fill="auto"/>
          </w:tcPr>
          <w:p w14:paraId="34D8DF4C" w14:textId="77777777" w:rsidR="00304082" w:rsidRPr="00211A34" w:rsidRDefault="00304082" w:rsidP="00D55D4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4082">
              <w:rPr>
                <w:b/>
                <w:bCs/>
                <w:sz w:val="20"/>
                <w:szCs w:val="20"/>
              </w:rPr>
              <w:t>Inter Team</w:t>
            </w:r>
          </w:p>
          <w:p w14:paraId="7EFB3A73" w14:textId="2CEC49E6" w:rsidR="00304082" w:rsidRPr="00211A34" w:rsidRDefault="00A34090" w:rsidP="00D55D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04082" w:rsidRPr="00304082">
              <w:rPr>
                <w:sz w:val="20"/>
                <w:szCs w:val="20"/>
              </w:rPr>
              <w:t>Poligonowa</w:t>
            </w:r>
            <w:r w:rsidR="00304082" w:rsidRPr="00211A34">
              <w:rPr>
                <w:sz w:val="20"/>
                <w:szCs w:val="20"/>
              </w:rPr>
              <w:t xml:space="preserve"> </w:t>
            </w:r>
            <w:r w:rsidR="00304082" w:rsidRPr="00304082">
              <w:rPr>
                <w:sz w:val="20"/>
                <w:szCs w:val="20"/>
              </w:rPr>
              <w:t>18</w:t>
            </w:r>
          </w:p>
          <w:p w14:paraId="06FE57CD" w14:textId="77777777" w:rsidR="00304082" w:rsidRPr="00211A34" w:rsidRDefault="00304082" w:rsidP="00D55D43">
            <w:pPr>
              <w:spacing w:after="40"/>
              <w:rPr>
                <w:color w:val="000000"/>
                <w:sz w:val="20"/>
                <w:szCs w:val="20"/>
              </w:rPr>
            </w:pPr>
            <w:r w:rsidRPr="00304082">
              <w:rPr>
                <w:sz w:val="20"/>
                <w:szCs w:val="20"/>
              </w:rPr>
              <w:t>44-251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4082">
              <w:rPr>
                <w:sz w:val="20"/>
                <w:szCs w:val="20"/>
              </w:rPr>
              <w:t>Rybnik</w:t>
            </w:r>
          </w:p>
        </w:tc>
        <w:tc>
          <w:tcPr>
            <w:tcW w:w="2551" w:type="dxa"/>
            <w:shd w:val="clear" w:color="auto" w:fill="auto"/>
          </w:tcPr>
          <w:p w14:paraId="667AF710" w14:textId="77777777" w:rsidR="00304082" w:rsidRPr="00211A34" w:rsidRDefault="00304082" w:rsidP="00D55D4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4082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665055E" w14:textId="77777777" w:rsidR="00304082" w:rsidRPr="00211A34" w:rsidRDefault="00304082" w:rsidP="00D55D43">
            <w:pPr>
              <w:jc w:val="center"/>
              <w:rPr>
                <w:color w:val="000000"/>
                <w:sz w:val="20"/>
                <w:szCs w:val="20"/>
              </w:rPr>
            </w:pPr>
            <w:r w:rsidRPr="00304082">
              <w:rPr>
                <w:sz w:val="20"/>
                <w:szCs w:val="20"/>
              </w:rPr>
              <w:t xml:space="preserve">  0,00</w:t>
            </w:r>
          </w:p>
        </w:tc>
      </w:tr>
      <w:tr w:rsidR="00304082" w:rsidRPr="00834EF4" w14:paraId="369B0CC4" w14:textId="77777777" w:rsidTr="00D55D43">
        <w:tc>
          <w:tcPr>
            <w:tcW w:w="2169" w:type="dxa"/>
            <w:shd w:val="clear" w:color="auto" w:fill="auto"/>
          </w:tcPr>
          <w:p w14:paraId="5718CB5C" w14:textId="77777777" w:rsidR="00304082" w:rsidRPr="00211A34" w:rsidRDefault="00304082" w:rsidP="00D55D4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4082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4082">
              <w:rPr>
                <w:sz w:val="20"/>
                <w:szCs w:val="20"/>
              </w:rPr>
              <w:t>Pakiet 5 - Worki foliowe</w:t>
            </w:r>
          </w:p>
        </w:tc>
        <w:tc>
          <w:tcPr>
            <w:tcW w:w="2793" w:type="dxa"/>
            <w:shd w:val="clear" w:color="auto" w:fill="auto"/>
          </w:tcPr>
          <w:p w14:paraId="6D3E65DB" w14:textId="77777777" w:rsidR="00304082" w:rsidRPr="00211A34" w:rsidRDefault="00304082" w:rsidP="00D55D4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04082">
              <w:rPr>
                <w:b/>
                <w:bCs/>
                <w:sz w:val="20"/>
                <w:szCs w:val="20"/>
              </w:rPr>
              <w:t>Firma "LONA" Ilona Nowak</w:t>
            </w:r>
          </w:p>
          <w:p w14:paraId="0DD66FCF" w14:textId="7365FB75" w:rsidR="00304082" w:rsidRPr="00211A34" w:rsidRDefault="00A34090" w:rsidP="00D55D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304082" w:rsidRPr="00304082">
              <w:rPr>
                <w:sz w:val="20"/>
                <w:szCs w:val="20"/>
              </w:rPr>
              <w:t>Główna</w:t>
            </w:r>
            <w:r w:rsidR="00304082" w:rsidRPr="00211A34">
              <w:rPr>
                <w:sz w:val="20"/>
                <w:szCs w:val="20"/>
              </w:rPr>
              <w:t xml:space="preserve"> </w:t>
            </w:r>
            <w:r w:rsidR="00304082" w:rsidRPr="00304082">
              <w:rPr>
                <w:sz w:val="20"/>
                <w:szCs w:val="20"/>
              </w:rPr>
              <w:t>103</w:t>
            </w:r>
          </w:p>
          <w:p w14:paraId="768C0561" w14:textId="77777777" w:rsidR="00304082" w:rsidRPr="00211A34" w:rsidRDefault="00304082" w:rsidP="00D55D43">
            <w:pPr>
              <w:spacing w:after="40"/>
              <w:rPr>
                <w:color w:val="000000"/>
                <w:sz w:val="20"/>
                <w:szCs w:val="20"/>
              </w:rPr>
            </w:pPr>
            <w:r w:rsidRPr="00304082">
              <w:rPr>
                <w:sz w:val="20"/>
                <w:szCs w:val="20"/>
              </w:rPr>
              <w:t>41-508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04082">
              <w:rPr>
                <w:sz w:val="20"/>
                <w:szCs w:val="20"/>
              </w:rPr>
              <w:t>Chorzów</w:t>
            </w:r>
          </w:p>
        </w:tc>
        <w:tc>
          <w:tcPr>
            <w:tcW w:w="2551" w:type="dxa"/>
            <w:shd w:val="clear" w:color="auto" w:fill="auto"/>
          </w:tcPr>
          <w:p w14:paraId="74B74861" w14:textId="77777777" w:rsidR="00304082" w:rsidRPr="00211A34" w:rsidRDefault="00304082" w:rsidP="00D55D4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4082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60B20A" w14:textId="77777777" w:rsidR="00304082" w:rsidRPr="00211A34" w:rsidRDefault="00304082" w:rsidP="00D55D43">
            <w:pPr>
              <w:jc w:val="center"/>
              <w:rPr>
                <w:color w:val="000000"/>
                <w:sz w:val="20"/>
                <w:szCs w:val="20"/>
              </w:rPr>
            </w:pPr>
            <w:r w:rsidRPr="00304082">
              <w:rPr>
                <w:sz w:val="20"/>
                <w:szCs w:val="20"/>
              </w:rPr>
              <w:t xml:space="preserve">  0,00</w:t>
            </w:r>
          </w:p>
        </w:tc>
      </w:tr>
      <w:tr w:rsidR="00304082" w:rsidRPr="00834EF4" w14:paraId="2A72672B" w14:textId="77777777" w:rsidTr="00D55D43">
        <w:tc>
          <w:tcPr>
            <w:tcW w:w="2169" w:type="dxa"/>
            <w:shd w:val="clear" w:color="auto" w:fill="auto"/>
          </w:tcPr>
          <w:p w14:paraId="75457A97" w14:textId="77777777" w:rsidR="00304082" w:rsidRPr="00211A34" w:rsidRDefault="00304082" w:rsidP="00D55D4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4082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04082">
              <w:rPr>
                <w:sz w:val="20"/>
                <w:szCs w:val="20"/>
              </w:rPr>
              <w:t>Pakiet 6 - Mydło i inne produkty</w:t>
            </w:r>
          </w:p>
        </w:tc>
        <w:tc>
          <w:tcPr>
            <w:tcW w:w="2793" w:type="dxa"/>
            <w:shd w:val="clear" w:color="auto" w:fill="auto"/>
          </w:tcPr>
          <w:p w14:paraId="057CE653" w14:textId="322F0E01" w:rsidR="00304082" w:rsidRPr="00211A34" w:rsidRDefault="00A34090" w:rsidP="00D55D43">
            <w:pPr>
              <w:spacing w:before="40" w:after="40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Henry Kruse Sp. z o.o.</w:t>
            </w:r>
          </w:p>
          <w:p w14:paraId="239CAE2F" w14:textId="69B9DBE5" w:rsidR="00304082" w:rsidRPr="00211A34" w:rsidRDefault="00A34090" w:rsidP="00D55D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ul. Kolejowa</w:t>
            </w:r>
            <w:r w:rsidR="00304082" w:rsidRPr="00211A34">
              <w:rPr>
                <w:sz w:val="20"/>
                <w:szCs w:val="20"/>
              </w:rPr>
              <w:t xml:space="preserve"> </w:t>
            </w:r>
            <w:r w:rsidR="00304082" w:rsidRPr="00304082">
              <w:rPr>
                <w:sz w:val="20"/>
                <w:szCs w:val="20"/>
              </w:rPr>
              <w:t>3</w:t>
            </w:r>
          </w:p>
          <w:p w14:paraId="4CD3051C" w14:textId="561C9EEF" w:rsidR="00304082" w:rsidRPr="00211A34" w:rsidRDefault="00304082" w:rsidP="00D55D43">
            <w:pPr>
              <w:spacing w:after="40"/>
              <w:rPr>
                <w:color w:val="000000"/>
                <w:sz w:val="20"/>
                <w:szCs w:val="20"/>
              </w:rPr>
            </w:pPr>
            <w:r w:rsidRPr="00304082">
              <w:rPr>
                <w:sz w:val="20"/>
                <w:szCs w:val="20"/>
              </w:rPr>
              <w:t>55-040</w:t>
            </w:r>
            <w:r w:rsidRPr="00211A34">
              <w:rPr>
                <w:sz w:val="20"/>
                <w:szCs w:val="20"/>
              </w:rPr>
              <w:t xml:space="preserve"> </w:t>
            </w:r>
            <w:r w:rsidR="00A34090">
              <w:rPr>
                <w:sz w:val="20"/>
                <w:szCs w:val="20"/>
              </w:rPr>
              <w:t>Bielany Wrocławskie</w:t>
            </w:r>
          </w:p>
        </w:tc>
        <w:tc>
          <w:tcPr>
            <w:tcW w:w="2551" w:type="dxa"/>
            <w:shd w:val="clear" w:color="auto" w:fill="auto"/>
          </w:tcPr>
          <w:p w14:paraId="5677DA50" w14:textId="77777777" w:rsidR="00304082" w:rsidRPr="00211A34" w:rsidRDefault="00304082" w:rsidP="00D55D43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04082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EFF126B" w14:textId="77777777" w:rsidR="00304082" w:rsidRPr="00211A34" w:rsidRDefault="00304082" w:rsidP="00D55D43">
            <w:pPr>
              <w:jc w:val="center"/>
              <w:rPr>
                <w:color w:val="000000"/>
                <w:sz w:val="20"/>
                <w:szCs w:val="20"/>
              </w:rPr>
            </w:pPr>
            <w:r w:rsidRPr="00304082">
              <w:rPr>
                <w:sz w:val="20"/>
                <w:szCs w:val="20"/>
              </w:rPr>
              <w:t xml:space="preserve">  500,00</w:t>
            </w:r>
          </w:p>
        </w:tc>
      </w:tr>
    </w:tbl>
    <w:p w14:paraId="01EC9D5D" w14:textId="77777777" w:rsidR="008642B3" w:rsidRPr="00B464D3" w:rsidRDefault="008642B3" w:rsidP="00A34090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B464D3" w:rsidSect="00A340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E1C50C" w14:textId="77777777" w:rsidR="00832F9D" w:rsidRDefault="00832F9D">
      <w:r>
        <w:separator/>
      </w:r>
    </w:p>
  </w:endnote>
  <w:endnote w:type="continuationSeparator" w:id="0">
    <w:p w14:paraId="26A94BC9" w14:textId="77777777" w:rsidR="00832F9D" w:rsidRDefault="00832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65736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0CBD3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3C3D7F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B414200" w14:textId="0F4B95FC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A7183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2CD1C4" w14:textId="77777777" w:rsidR="00832F9D" w:rsidRDefault="00832F9D">
      <w:r>
        <w:separator/>
      </w:r>
    </w:p>
  </w:footnote>
  <w:footnote w:type="continuationSeparator" w:id="0">
    <w:p w14:paraId="6C498F4B" w14:textId="77777777" w:rsidR="00832F9D" w:rsidRDefault="00832F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E23BB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CB1E9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D6DE5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2F9D"/>
    <w:rsid w:val="00022322"/>
    <w:rsid w:val="00042497"/>
    <w:rsid w:val="000C1E6F"/>
    <w:rsid w:val="000E4E56"/>
    <w:rsid w:val="001A1468"/>
    <w:rsid w:val="001B7815"/>
    <w:rsid w:val="002032C0"/>
    <w:rsid w:val="00211A34"/>
    <w:rsid w:val="00284193"/>
    <w:rsid w:val="002B1E4F"/>
    <w:rsid w:val="002B6761"/>
    <w:rsid w:val="002F2B63"/>
    <w:rsid w:val="00304082"/>
    <w:rsid w:val="003445A0"/>
    <w:rsid w:val="003A0AFC"/>
    <w:rsid w:val="003D54EA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217BC"/>
    <w:rsid w:val="00756CDA"/>
    <w:rsid w:val="007E2ACC"/>
    <w:rsid w:val="007E68C5"/>
    <w:rsid w:val="007F3145"/>
    <w:rsid w:val="00832144"/>
    <w:rsid w:val="00832F9D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34090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E86FA1"/>
  <w15:chartTrackingRefBased/>
  <w15:docId w15:val="{6F644794-5C54-489B-998B-997D9281B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258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1899-12-31T23:00:00Z</cp:lastPrinted>
  <dcterms:created xsi:type="dcterms:W3CDTF">2024-06-06T07:13:00Z</dcterms:created>
  <dcterms:modified xsi:type="dcterms:W3CDTF">2024-06-13T07:24:00Z</dcterms:modified>
</cp:coreProperties>
</file>