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737A58" w14:textId="77777777" w:rsidR="00081D13" w:rsidRPr="00C86653" w:rsidRDefault="0094729F" w:rsidP="00C86653">
      <w:pPr>
        <w:jc w:val="right"/>
        <w:rPr>
          <w:sz w:val="20"/>
          <w:szCs w:val="20"/>
        </w:rPr>
      </w:pPr>
      <w:bookmarkStart w:id="0" w:name="_Hlk53520193"/>
      <w:r w:rsidRPr="00C86653">
        <w:rPr>
          <w:sz w:val="20"/>
          <w:szCs w:val="20"/>
        </w:rPr>
        <w:t>Niepołomice</w:t>
      </w:r>
      <w:r w:rsidR="00081D13" w:rsidRPr="00C86653">
        <w:rPr>
          <w:sz w:val="20"/>
          <w:szCs w:val="20"/>
        </w:rPr>
        <w:t xml:space="preserve"> dnia: </w:t>
      </w:r>
      <w:r w:rsidRPr="00C86653">
        <w:rPr>
          <w:sz w:val="20"/>
          <w:szCs w:val="20"/>
        </w:rPr>
        <w:t>2024-06-11</w:t>
      </w:r>
    </w:p>
    <w:p w14:paraId="70293DD5" w14:textId="77777777" w:rsidR="00081D13" w:rsidRPr="00C86653" w:rsidRDefault="0094729F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C86653">
        <w:rPr>
          <w:b/>
          <w:bCs/>
          <w:sz w:val="20"/>
          <w:szCs w:val="20"/>
        </w:rPr>
        <w:t>GMINA NIEPOŁOMICE</w:t>
      </w:r>
    </w:p>
    <w:p w14:paraId="79361999" w14:textId="77777777" w:rsidR="00081D13" w:rsidRPr="00C86653" w:rsidRDefault="0094729F" w:rsidP="00081D13">
      <w:pPr>
        <w:spacing w:line="360" w:lineRule="auto"/>
        <w:ind w:right="3969"/>
        <w:rPr>
          <w:sz w:val="20"/>
          <w:szCs w:val="20"/>
        </w:rPr>
      </w:pPr>
      <w:r w:rsidRPr="00C86653">
        <w:rPr>
          <w:sz w:val="20"/>
          <w:szCs w:val="20"/>
        </w:rPr>
        <w:t>Pl. Zwycięstwa</w:t>
      </w:r>
      <w:r w:rsidR="00081D13" w:rsidRPr="00C86653">
        <w:rPr>
          <w:sz w:val="20"/>
          <w:szCs w:val="20"/>
        </w:rPr>
        <w:t xml:space="preserve"> </w:t>
      </w:r>
      <w:r w:rsidRPr="00C86653">
        <w:rPr>
          <w:sz w:val="20"/>
          <w:szCs w:val="20"/>
        </w:rPr>
        <w:t>13</w:t>
      </w:r>
    </w:p>
    <w:p w14:paraId="2B81014A" w14:textId="77777777" w:rsidR="00081D13" w:rsidRPr="00C86653" w:rsidRDefault="0094729F" w:rsidP="00081D13">
      <w:pPr>
        <w:ind w:right="3969"/>
        <w:rPr>
          <w:sz w:val="20"/>
          <w:szCs w:val="20"/>
        </w:rPr>
      </w:pPr>
      <w:r w:rsidRPr="00C86653">
        <w:rPr>
          <w:sz w:val="20"/>
          <w:szCs w:val="20"/>
        </w:rPr>
        <w:t>32-005</w:t>
      </w:r>
      <w:r w:rsidR="00081D13" w:rsidRPr="00C86653">
        <w:rPr>
          <w:sz w:val="20"/>
          <w:szCs w:val="20"/>
        </w:rPr>
        <w:t xml:space="preserve"> </w:t>
      </w:r>
      <w:r w:rsidRPr="00C86653">
        <w:rPr>
          <w:sz w:val="20"/>
          <w:szCs w:val="20"/>
        </w:rPr>
        <w:t>Niepołomice</w:t>
      </w:r>
    </w:p>
    <w:p w14:paraId="5DDA775C" w14:textId="77777777" w:rsidR="00081D13" w:rsidRPr="00C8665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C86653" w14:paraId="06E3DDB2" w14:textId="77777777" w:rsidTr="00C13EA9">
        <w:tc>
          <w:tcPr>
            <w:tcW w:w="10065" w:type="dxa"/>
            <w:shd w:val="clear" w:color="auto" w:fill="F2F2F2"/>
            <w:hideMark/>
          </w:tcPr>
          <w:p w14:paraId="2121F09F" w14:textId="77777777" w:rsidR="00081D13" w:rsidRPr="00C86653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C86653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2E18C254" w14:textId="77777777" w:rsidR="00081D13" w:rsidRPr="00C86653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C86653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6EBCAC95" w14:textId="77777777" w:rsidR="00081D13" w:rsidRPr="00C86653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14:paraId="5735D5CD" w14:textId="77777777" w:rsidR="00081D13" w:rsidRPr="00C86653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C86653">
        <w:rPr>
          <w:rFonts w:eastAsia="Calibri"/>
          <w:sz w:val="20"/>
          <w:szCs w:val="20"/>
          <w:lang w:eastAsia="en-US"/>
        </w:rPr>
        <w:t xml:space="preserve">Dotyczy </w:t>
      </w:r>
      <w:r w:rsidRPr="00C86653">
        <w:rPr>
          <w:sz w:val="20"/>
          <w:szCs w:val="20"/>
        </w:rPr>
        <w:t>postępowania o udzielenie zamówienia publicznego</w:t>
      </w:r>
      <w:r w:rsidRPr="00C86653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C86653" w14:paraId="37CE9410" w14:textId="77777777" w:rsidTr="00081D13">
        <w:tc>
          <w:tcPr>
            <w:tcW w:w="2269" w:type="dxa"/>
            <w:shd w:val="clear" w:color="auto" w:fill="auto"/>
          </w:tcPr>
          <w:p w14:paraId="4757F51C" w14:textId="77777777" w:rsidR="00081D13" w:rsidRPr="00C86653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C86653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146312A2" w14:textId="77777777" w:rsidR="00081D13" w:rsidRPr="00C86653" w:rsidRDefault="0094729F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C86653">
              <w:rPr>
                <w:bCs/>
                <w:sz w:val="20"/>
                <w:szCs w:val="20"/>
              </w:rPr>
              <w:t>Remont zabytkowego ratusza w Niepołomicach</w:t>
            </w:r>
          </w:p>
        </w:tc>
      </w:tr>
      <w:tr w:rsidR="0094729F" w:rsidRPr="00C86653" w14:paraId="7A6D3BD2" w14:textId="77777777" w:rsidTr="009B7D7F">
        <w:tc>
          <w:tcPr>
            <w:tcW w:w="2269" w:type="dxa"/>
            <w:shd w:val="clear" w:color="auto" w:fill="auto"/>
          </w:tcPr>
          <w:p w14:paraId="0B130108" w14:textId="77777777" w:rsidR="0094729F" w:rsidRPr="00C86653" w:rsidRDefault="0094729F" w:rsidP="009B7D7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C86653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731B53DD" w14:textId="77777777" w:rsidR="0094729F" w:rsidRPr="00C86653" w:rsidRDefault="0094729F" w:rsidP="009B7D7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C86653">
              <w:rPr>
                <w:bCs/>
                <w:sz w:val="20"/>
                <w:szCs w:val="20"/>
              </w:rPr>
              <w:t>ZP.271.10.2024</w:t>
            </w:r>
          </w:p>
        </w:tc>
      </w:tr>
    </w:tbl>
    <w:p w14:paraId="4B9CCEEA" w14:textId="77777777" w:rsidR="00081D13" w:rsidRPr="00C8665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59BAC8F0" w14:textId="77777777" w:rsidR="00081D13" w:rsidRPr="00C86653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C86653">
        <w:rPr>
          <w:sz w:val="20"/>
          <w:szCs w:val="20"/>
        </w:rPr>
        <w:t xml:space="preserve">Zamawiający, </w:t>
      </w:r>
      <w:r w:rsidR="0094729F" w:rsidRPr="00C86653">
        <w:rPr>
          <w:b/>
          <w:sz w:val="20"/>
          <w:szCs w:val="20"/>
        </w:rPr>
        <w:t>GMINA NIEPOŁOMICE</w:t>
      </w:r>
      <w:r w:rsidRPr="00C86653">
        <w:rPr>
          <w:sz w:val="20"/>
          <w:szCs w:val="20"/>
        </w:rPr>
        <w:t xml:space="preserve">, działając na podstawie art. 253 </w:t>
      </w:r>
      <w:r w:rsidR="00A17CDB" w:rsidRPr="00C86653">
        <w:rPr>
          <w:sz w:val="20"/>
          <w:szCs w:val="20"/>
        </w:rPr>
        <w:t xml:space="preserve">ust. 1 pkt. 1 i </w:t>
      </w:r>
      <w:r w:rsidRPr="00C86653">
        <w:rPr>
          <w:sz w:val="20"/>
          <w:szCs w:val="20"/>
        </w:rPr>
        <w:t xml:space="preserve">ust. </w:t>
      </w:r>
      <w:r w:rsidR="00A17CDB" w:rsidRPr="00C86653">
        <w:rPr>
          <w:sz w:val="20"/>
          <w:szCs w:val="20"/>
        </w:rPr>
        <w:t>2</w:t>
      </w:r>
      <w:r w:rsidRPr="00C86653">
        <w:rPr>
          <w:sz w:val="20"/>
          <w:szCs w:val="20"/>
        </w:rPr>
        <w:t xml:space="preserve"> </w:t>
      </w:r>
      <w:r w:rsidR="00081D13" w:rsidRPr="00C86653">
        <w:rPr>
          <w:sz w:val="20"/>
          <w:szCs w:val="20"/>
        </w:rPr>
        <w:t xml:space="preserve">ustawy z dnia 11 września 2019r. Prawo zamówień publicznych </w:t>
      </w:r>
      <w:r w:rsidR="0094729F" w:rsidRPr="00C86653">
        <w:rPr>
          <w:sz w:val="20"/>
          <w:szCs w:val="20"/>
        </w:rPr>
        <w:t>(</w:t>
      </w:r>
      <w:proofErr w:type="spellStart"/>
      <w:r w:rsidR="0094729F" w:rsidRPr="00C86653">
        <w:rPr>
          <w:sz w:val="20"/>
          <w:szCs w:val="20"/>
        </w:rPr>
        <w:t>t.j</w:t>
      </w:r>
      <w:proofErr w:type="spellEnd"/>
      <w:r w:rsidR="0094729F" w:rsidRPr="00C86653">
        <w:rPr>
          <w:sz w:val="20"/>
          <w:szCs w:val="20"/>
        </w:rPr>
        <w:t>. Dz. U. z 2023r. poz. 1605)</w:t>
      </w:r>
      <w:r w:rsidR="00081D13" w:rsidRPr="00C86653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94729F" w:rsidRPr="00C86653" w14:paraId="383BFD62" w14:textId="77777777" w:rsidTr="009B7D7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33865529" w14:textId="77777777" w:rsidR="00C86653" w:rsidRPr="00C86653" w:rsidRDefault="00C86653" w:rsidP="00C86653">
            <w:pPr>
              <w:spacing w:before="80" w:line="360" w:lineRule="auto"/>
              <w:ind w:left="-75"/>
              <w:jc w:val="both"/>
              <w:rPr>
                <w:bCs/>
                <w:sz w:val="20"/>
                <w:szCs w:val="20"/>
              </w:rPr>
            </w:pPr>
            <w:r w:rsidRPr="00C86653">
              <w:rPr>
                <w:bCs/>
                <w:sz w:val="20"/>
                <w:szCs w:val="20"/>
              </w:rPr>
              <w:t>Konsorcjum:</w:t>
            </w:r>
          </w:p>
          <w:p w14:paraId="6F18D4F9" w14:textId="0F1E0B37" w:rsidR="00C86653" w:rsidRPr="00C86653" w:rsidRDefault="00C86653" w:rsidP="00C86653">
            <w:pPr>
              <w:spacing w:before="80" w:line="360" w:lineRule="auto"/>
              <w:ind w:left="-75"/>
              <w:jc w:val="both"/>
              <w:rPr>
                <w:bCs/>
                <w:sz w:val="20"/>
                <w:szCs w:val="20"/>
              </w:rPr>
            </w:pPr>
            <w:r w:rsidRPr="00C86653">
              <w:rPr>
                <w:bCs/>
                <w:sz w:val="20"/>
                <w:szCs w:val="20"/>
              </w:rPr>
              <w:t xml:space="preserve">lider: STAMBUD Sp. z o.o. 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C86653">
              <w:rPr>
                <w:bCs/>
                <w:sz w:val="20"/>
                <w:szCs w:val="20"/>
              </w:rPr>
              <w:t xml:space="preserve">ul. Św. Wojciecha 89 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C86653">
              <w:rPr>
                <w:bCs/>
                <w:sz w:val="20"/>
                <w:szCs w:val="20"/>
              </w:rPr>
              <w:t>32-085 Modlnica</w:t>
            </w:r>
          </w:p>
          <w:p w14:paraId="57105505" w14:textId="35036E58" w:rsidR="00C86653" w:rsidRPr="00C86653" w:rsidRDefault="00C86653" w:rsidP="00C86653">
            <w:pPr>
              <w:spacing w:before="80" w:line="360" w:lineRule="auto"/>
              <w:ind w:left="-75"/>
              <w:jc w:val="both"/>
              <w:rPr>
                <w:bCs/>
                <w:sz w:val="20"/>
                <w:szCs w:val="20"/>
              </w:rPr>
            </w:pPr>
            <w:r w:rsidRPr="00C86653">
              <w:rPr>
                <w:bCs/>
                <w:sz w:val="20"/>
                <w:szCs w:val="20"/>
              </w:rPr>
              <w:t xml:space="preserve">Partner: 2K-Budownictwo Sp. z o.o. </w:t>
            </w:r>
            <w:proofErr w:type="spellStart"/>
            <w:r w:rsidRPr="00C86653">
              <w:rPr>
                <w:bCs/>
                <w:sz w:val="20"/>
                <w:szCs w:val="20"/>
              </w:rPr>
              <w:t>sk</w:t>
            </w:r>
            <w:proofErr w:type="spellEnd"/>
            <w:r w:rsidRPr="00C86653">
              <w:rPr>
                <w:bCs/>
                <w:sz w:val="20"/>
                <w:szCs w:val="20"/>
              </w:rPr>
              <w:t>.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C86653">
              <w:rPr>
                <w:bCs/>
                <w:sz w:val="20"/>
                <w:szCs w:val="20"/>
              </w:rPr>
              <w:t xml:space="preserve">ul. Św. Wojciecha 89 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C86653">
              <w:rPr>
                <w:bCs/>
                <w:sz w:val="20"/>
                <w:szCs w:val="20"/>
              </w:rPr>
              <w:t>32-085 Modlnica</w:t>
            </w:r>
          </w:p>
          <w:p w14:paraId="289A88E5" w14:textId="77777777" w:rsidR="00C86653" w:rsidRPr="00C86653" w:rsidRDefault="00C86653" w:rsidP="00C86653">
            <w:pPr>
              <w:spacing w:before="80" w:line="360" w:lineRule="auto"/>
              <w:ind w:left="-75"/>
              <w:jc w:val="both"/>
              <w:rPr>
                <w:bCs/>
                <w:sz w:val="20"/>
                <w:szCs w:val="20"/>
              </w:rPr>
            </w:pPr>
            <w:r w:rsidRPr="00C86653">
              <w:rPr>
                <w:bCs/>
                <w:sz w:val="20"/>
                <w:szCs w:val="20"/>
              </w:rPr>
              <w:t>Partner:</w:t>
            </w:r>
          </w:p>
          <w:p w14:paraId="00895DD1" w14:textId="0B585577" w:rsidR="0094729F" w:rsidRPr="00C86653" w:rsidRDefault="00C86653" w:rsidP="00C86653">
            <w:pPr>
              <w:spacing w:before="80" w:line="360" w:lineRule="auto"/>
              <w:ind w:left="-75"/>
              <w:jc w:val="both"/>
              <w:rPr>
                <w:bCs/>
                <w:sz w:val="20"/>
                <w:szCs w:val="20"/>
              </w:rPr>
            </w:pPr>
            <w:r w:rsidRPr="00C86653">
              <w:rPr>
                <w:bCs/>
                <w:sz w:val="20"/>
                <w:szCs w:val="20"/>
              </w:rPr>
              <w:t>2K-Budownictwo Sp. z o.o.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C86653">
              <w:rPr>
                <w:bCs/>
                <w:sz w:val="20"/>
                <w:szCs w:val="20"/>
              </w:rPr>
              <w:t xml:space="preserve">ul. Św. Wojciecha 89 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C86653">
              <w:rPr>
                <w:bCs/>
                <w:sz w:val="20"/>
                <w:szCs w:val="20"/>
              </w:rPr>
              <w:t>32-085 Modlnica</w:t>
            </w:r>
          </w:p>
          <w:p w14:paraId="30E0CA95" w14:textId="77777777" w:rsidR="0094729F" w:rsidRPr="00C86653" w:rsidRDefault="0094729F" w:rsidP="009B7D7F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C86653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C86653">
              <w:rPr>
                <w:sz w:val="20"/>
                <w:szCs w:val="20"/>
              </w:rPr>
              <w:t xml:space="preserve"> </w:t>
            </w:r>
            <w:bookmarkEnd w:id="1"/>
            <w:r w:rsidRPr="00C86653">
              <w:rPr>
                <w:b/>
                <w:sz w:val="20"/>
                <w:szCs w:val="20"/>
              </w:rPr>
              <w:t>2 172 043.74 zł</w:t>
            </w:r>
            <w:r w:rsidRPr="00C86653">
              <w:rPr>
                <w:b/>
                <w:sz w:val="20"/>
                <w:szCs w:val="20"/>
              </w:rPr>
              <w:t xml:space="preserve"> brutto</w:t>
            </w:r>
            <w:r w:rsidRPr="00C86653">
              <w:rPr>
                <w:bCs/>
                <w:sz w:val="20"/>
                <w:szCs w:val="20"/>
              </w:rPr>
              <w:t>.</w:t>
            </w:r>
          </w:p>
          <w:p w14:paraId="3AC87DB0" w14:textId="77777777" w:rsidR="0094729F" w:rsidRPr="00C86653" w:rsidRDefault="0094729F" w:rsidP="009B7D7F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C86653">
              <w:rPr>
                <w:color w:val="000000"/>
                <w:sz w:val="20"/>
                <w:szCs w:val="20"/>
              </w:rPr>
              <w:t>Uzasadnienie wyboru:</w:t>
            </w:r>
          </w:p>
          <w:p w14:paraId="388A99D3" w14:textId="77777777" w:rsidR="0094729F" w:rsidRPr="00C86653" w:rsidRDefault="0094729F" w:rsidP="009B7D7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C86653">
              <w:rPr>
                <w:sz w:val="20"/>
                <w:szCs w:val="20"/>
              </w:rPr>
              <w:t>Została złożona jedna oferta. Oferta spełnia warunki postawione przez zamawiającego, a opisane w SWZ i Ogłoszeniu o zamówieniu.</w:t>
            </w:r>
          </w:p>
        </w:tc>
      </w:tr>
    </w:tbl>
    <w:p w14:paraId="7074683F" w14:textId="77777777" w:rsidR="00081D13" w:rsidRPr="00C86653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C86653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C86653">
        <w:rPr>
          <w:color w:val="000000"/>
          <w:sz w:val="20"/>
          <w:szCs w:val="2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969"/>
        <w:gridCol w:w="1134"/>
        <w:gridCol w:w="1276"/>
        <w:gridCol w:w="1275"/>
        <w:gridCol w:w="1560"/>
      </w:tblGrid>
      <w:tr w:rsidR="00C86653" w:rsidRPr="00C86653" w14:paraId="2CE8C6C9" w14:textId="77777777" w:rsidTr="00C86653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3CD03C50" w14:textId="77777777" w:rsidR="00C86653" w:rsidRPr="00C86653" w:rsidRDefault="00C86653" w:rsidP="00C13EA9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2" w:name="_Hlk53517864"/>
            <w:r w:rsidRPr="00C86653">
              <w:rPr>
                <w:rFonts w:ascii="Times New Roman" w:hAnsi="Times New Roman" w:cs="Times New Roman"/>
                <w:sz w:val="16"/>
                <w:szCs w:val="16"/>
              </w:rPr>
              <w:t>Nr oferty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1BA6939E" w14:textId="77777777" w:rsidR="00C86653" w:rsidRPr="00C86653" w:rsidRDefault="00C86653" w:rsidP="00C13EA9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6653">
              <w:rPr>
                <w:rFonts w:ascii="Times New Roman" w:hAnsi="Times New Roman" w:cs="Times New Roman"/>
                <w:sz w:val="16"/>
                <w:szCs w:val="16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6079E3F8" w14:textId="77777777" w:rsidR="00C86653" w:rsidRPr="00C86653" w:rsidRDefault="00C86653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86653">
              <w:rPr>
                <w:rFonts w:ascii="Times New Roman" w:hAnsi="Times New Roman" w:cs="Times New Roman"/>
                <w:bCs/>
                <w:sz w:val="16"/>
                <w:szCs w:val="16"/>
              </w:rPr>
              <w:t>Cena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3F2B9D8D" w14:textId="35532D3C" w:rsidR="00C86653" w:rsidRPr="00C86653" w:rsidRDefault="00C86653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86653">
              <w:rPr>
                <w:rFonts w:ascii="Times New Roman" w:hAnsi="Times New Roman" w:cs="Times New Roman"/>
                <w:bCs/>
                <w:sz w:val="16"/>
                <w:szCs w:val="16"/>
              </w:rPr>
              <w:t>okres rękojmi i gwarancji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0747F8C0" w14:textId="77777777" w:rsidR="00C86653" w:rsidRPr="00C86653" w:rsidRDefault="00C86653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86653">
              <w:rPr>
                <w:rFonts w:ascii="Times New Roman" w:hAnsi="Times New Roman" w:cs="Times New Roman"/>
                <w:bCs/>
                <w:sz w:val="16"/>
                <w:szCs w:val="16"/>
              </w:rPr>
              <w:t>termin  realizacji</w:t>
            </w:r>
          </w:p>
        </w:tc>
        <w:tc>
          <w:tcPr>
            <w:tcW w:w="1560" w:type="dxa"/>
            <w:shd w:val="clear" w:color="auto" w:fill="F2F2F2"/>
            <w:vAlign w:val="center"/>
          </w:tcPr>
          <w:p w14:paraId="64EE8171" w14:textId="77777777" w:rsidR="00C86653" w:rsidRPr="00C86653" w:rsidRDefault="00C86653" w:rsidP="00C13EA9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86653">
              <w:rPr>
                <w:rFonts w:ascii="Times New Roman" w:hAnsi="Times New Roman" w:cs="Times New Roman"/>
                <w:sz w:val="16"/>
                <w:szCs w:val="16"/>
              </w:rPr>
              <w:t>Łączna liczba punktów</w:t>
            </w:r>
          </w:p>
        </w:tc>
      </w:tr>
      <w:bookmarkEnd w:id="2"/>
      <w:tr w:rsidR="00C86653" w:rsidRPr="00C86653" w14:paraId="2AFAC7E6" w14:textId="77777777" w:rsidTr="00C86653">
        <w:tc>
          <w:tcPr>
            <w:tcW w:w="851" w:type="dxa"/>
            <w:vAlign w:val="center"/>
          </w:tcPr>
          <w:p w14:paraId="791ED4B9" w14:textId="77777777" w:rsidR="00C86653" w:rsidRPr="00C86653" w:rsidRDefault="00C86653" w:rsidP="009B7D7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866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69" w:type="dxa"/>
            <w:vAlign w:val="center"/>
          </w:tcPr>
          <w:p w14:paraId="154016F9" w14:textId="77777777" w:rsidR="00C86653" w:rsidRPr="00C86653" w:rsidRDefault="00C86653" w:rsidP="00C86653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6653">
              <w:rPr>
                <w:rFonts w:ascii="Times New Roman" w:hAnsi="Times New Roman" w:cs="Times New Roman"/>
                <w:bCs/>
                <w:sz w:val="18"/>
                <w:szCs w:val="18"/>
              </w:rPr>
              <w:t>Konsorcjum:</w:t>
            </w:r>
          </w:p>
          <w:p w14:paraId="56BE035B" w14:textId="77777777" w:rsidR="00C86653" w:rsidRPr="00C86653" w:rsidRDefault="00C86653" w:rsidP="00C86653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665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lider: STAMBUD Sp. z o.o. </w:t>
            </w:r>
          </w:p>
          <w:p w14:paraId="52939D0A" w14:textId="77777777" w:rsidR="00C86653" w:rsidRPr="00C86653" w:rsidRDefault="00C86653" w:rsidP="00C86653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665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Św. Wojciecha 89 </w:t>
            </w:r>
          </w:p>
          <w:p w14:paraId="03FC6074" w14:textId="77777777" w:rsidR="00C86653" w:rsidRPr="00C86653" w:rsidRDefault="00C86653" w:rsidP="00C86653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6653">
              <w:rPr>
                <w:rFonts w:ascii="Times New Roman" w:hAnsi="Times New Roman" w:cs="Times New Roman"/>
                <w:bCs/>
                <w:sz w:val="18"/>
                <w:szCs w:val="18"/>
              </w:rPr>
              <w:t>32-085 Modlnica</w:t>
            </w:r>
          </w:p>
          <w:p w14:paraId="040CF120" w14:textId="77777777" w:rsidR="00C86653" w:rsidRPr="00C86653" w:rsidRDefault="00C86653" w:rsidP="00C86653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665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Partner: 2K-Budownictwo Sp. z o.o. </w:t>
            </w:r>
            <w:proofErr w:type="spellStart"/>
            <w:r w:rsidRPr="00C86653">
              <w:rPr>
                <w:rFonts w:ascii="Times New Roman" w:hAnsi="Times New Roman" w:cs="Times New Roman"/>
                <w:bCs/>
                <w:sz w:val="18"/>
                <w:szCs w:val="18"/>
              </w:rPr>
              <w:t>sk</w:t>
            </w:r>
            <w:proofErr w:type="spellEnd"/>
            <w:r w:rsidRPr="00C86653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14:paraId="7F8B07D4" w14:textId="77777777" w:rsidR="00C86653" w:rsidRPr="00C86653" w:rsidRDefault="00C86653" w:rsidP="00C86653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665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Św. Wojciecha 89 </w:t>
            </w:r>
          </w:p>
          <w:p w14:paraId="13B83A7E" w14:textId="77777777" w:rsidR="00C86653" w:rsidRPr="00C86653" w:rsidRDefault="00C86653" w:rsidP="00C86653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6653">
              <w:rPr>
                <w:rFonts w:ascii="Times New Roman" w:hAnsi="Times New Roman" w:cs="Times New Roman"/>
                <w:bCs/>
                <w:sz w:val="18"/>
                <w:szCs w:val="18"/>
              </w:rPr>
              <w:t>32-085 Modlnica</w:t>
            </w:r>
          </w:p>
          <w:p w14:paraId="1DA8AB99" w14:textId="77777777" w:rsidR="00C86653" w:rsidRPr="00C86653" w:rsidRDefault="00C86653" w:rsidP="00C86653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6653">
              <w:rPr>
                <w:rFonts w:ascii="Times New Roman" w:hAnsi="Times New Roman" w:cs="Times New Roman"/>
                <w:bCs/>
                <w:sz w:val="18"/>
                <w:szCs w:val="18"/>
              </w:rPr>
              <w:t>Partner:</w:t>
            </w:r>
          </w:p>
          <w:p w14:paraId="6ACBCC6B" w14:textId="77777777" w:rsidR="00C86653" w:rsidRPr="00C86653" w:rsidRDefault="00C86653" w:rsidP="00C86653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6653">
              <w:rPr>
                <w:rFonts w:ascii="Times New Roman" w:hAnsi="Times New Roman" w:cs="Times New Roman"/>
                <w:bCs/>
                <w:sz w:val="18"/>
                <w:szCs w:val="18"/>
              </w:rPr>
              <w:t>2K-Budownictwo Sp. z o.o.</w:t>
            </w:r>
          </w:p>
          <w:p w14:paraId="276E1BC9" w14:textId="77777777" w:rsidR="00C86653" w:rsidRPr="00C86653" w:rsidRDefault="00C86653" w:rsidP="00C86653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665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Św. Wojciecha 89 </w:t>
            </w:r>
          </w:p>
          <w:p w14:paraId="5153CCD4" w14:textId="462CABAF" w:rsidR="00C86653" w:rsidRPr="00C86653" w:rsidRDefault="00C86653" w:rsidP="00C86653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6653">
              <w:rPr>
                <w:rFonts w:ascii="Times New Roman" w:hAnsi="Times New Roman" w:cs="Times New Roman"/>
                <w:bCs/>
                <w:sz w:val="18"/>
                <w:szCs w:val="18"/>
              </w:rPr>
              <w:t>32-085 Modlnica</w:t>
            </w:r>
          </w:p>
        </w:tc>
        <w:tc>
          <w:tcPr>
            <w:tcW w:w="1134" w:type="dxa"/>
            <w:vAlign w:val="center"/>
          </w:tcPr>
          <w:p w14:paraId="16E5B503" w14:textId="77777777" w:rsidR="00C86653" w:rsidRPr="00C86653" w:rsidRDefault="00C86653" w:rsidP="009B7D7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86653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276" w:type="dxa"/>
            <w:vAlign w:val="center"/>
          </w:tcPr>
          <w:p w14:paraId="055DFF52" w14:textId="77777777" w:rsidR="00C86653" w:rsidRPr="00C86653" w:rsidRDefault="00C86653" w:rsidP="009B7D7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86653">
              <w:rPr>
                <w:rFonts w:ascii="Times New Roman" w:hAnsi="Times New Roman" w:cs="Times New Roman"/>
              </w:rPr>
              <w:t xml:space="preserve">  20,00</w:t>
            </w:r>
          </w:p>
        </w:tc>
        <w:tc>
          <w:tcPr>
            <w:tcW w:w="1275" w:type="dxa"/>
            <w:vAlign w:val="center"/>
          </w:tcPr>
          <w:p w14:paraId="0218AE5B" w14:textId="77777777" w:rsidR="00C86653" w:rsidRPr="00C86653" w:rsidRDefault="00C86653" w:rsidP="009B7D7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86653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560" w:type="dxa"/>
            <w:vAlign w:val="center"/>
          </w:tcPr>
          <w:p w14:paraId="51F47A0B" w14:textId="77777777" w:rsidR="00C86653" w:rsidRPr="00C86653" w:rsidRDefault="00C86653" w:rsidP="009B7D7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86653">
              <w:rPr>
                <w:rFonts w:ascii="Times New Roman" w:hAnsi="Times New Roman" w:cs="Times New Roman"/>
              </w:rPr>
              <w:t xml:space="preserve">  80,00</w:t>
            </w:r>
          </w:p>
        </w:tc>
      </w:tr>
      <w:bookmarkEnd w:id="0"/>
    </w:tbl>
    <w:p w14:paraId="589F8EFE" w14:textId="796D8E1F" w:rsidR="008642B3" w:rsidRPr="00C86653" w:rsidRDefault="008642B3" w:rsidP="00C86653">
      <w:pPr>
        <w:rPr>
          <w:sz w:val="20"/>
          <w:szCs w:val="20"/>
        </w:rPr>
      </w:pPr>
    </w:p>
    <w:sectPr w:rsidR="008642B3" w:rsidRPr="00C86653" w:rsidSect="00C8665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2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E7E051" w14:textId="77777777" w:rsidR="008917A9" w:rsidRDefault="008917A9">
      <w:r>
        <w:separator/>
      </w:r>
    </w:p>
  </w:endnote>
  <w:endnote w:type="continuationSeparator" w:id="0">
    <w:p w14:paraId="6ACB4D22" w14:textId="77777777" w:rsidR="008917A9" w:rsidRDefault="008917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548FE4" w14:textId="77777777" w:rsidR="0094729F" w:rsidRDefault="0094729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2CE530" w14:textId="116B7FC9"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8335BE" w14:textId="77777777" w:rsidR="0094729F" w:rsidRDefault="009472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1274F6" w14:textId="77777777" w:rsidR="008917A9" w:rsidRDefault="008917A9">
      <w:r>
        <w:separator/>
      </w:r>
    </w:p>
  </w:footnote>
  <w:footnote w:type="continuationSeparator" w:id="0">
    <w:p w14:paraId="6B082D99" w14:textId="77777777" w:rsidR="008917A9" w:rsidRDefault="008917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9BA182" w14:textId="77777777" w:rsidR="0094729F" w:rsidRDefault="009472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072AA3" w14:textId="77777777" w:rsidR="0094729F" w:rsidRDefault="009472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F0DCE3" w14:textId="77777777" w:rsidR="0094729F" w:rsidRDefault="0094729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17A9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917A9"/>
    <w:rsid w:val="008A6C10"/>
    <w:rsid w:val="008E5102"/>
    <w:rsid w:val="00915B9E"/>
    <w:rsid w:val="0094729F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866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3976FB"/>
  <w15:chartTrackingRefBased/>
  <w15:docId w15:val="{A335FB04-3AA7-4C1F-AAAF-ED5235C6D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219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 Topór</cp:lastModifiedBy>
  <cp:revision>2</cp:revision>
  <cp:lastPrinted>1601-01-01T00:00:00Z</cp:lastPrinted>
  <dcterms:created xsi:type="dcterms:W3CDTF">2024-06-11T11:51:00Z</dcterms:created>
  <dcterms:modified xsi:type="dcterms:W3CDTF">2024-06-11T11:51:00Z</dcterms:modified>
</cp:coreProperties>
</file>