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611E5F" w14:textId="77777777" w:rsidR="00FB7F50" w:rsidRPr="002245BE" w:rsidRDefault="00F316C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316C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316C6">
        <w:rPr>
          <w:sz w:val="22"/>
          <w:szCs w:val="22"/>
        </w:rPr>
        <w:t>2024-06-12</w:t>
      </w:r>
    </w:p>
    <w:p w14:paraId="05D6C8B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BDF537A" w14:textId="77777777" w:rsidR="00F316C6" w:rsidRPr="00F316C6" w:rsidRDefault="00F316C6" w:rsidP="00FB7F50">
      <w:pPr>
        <w:spacing w:after="40"/>
        <w:rPr>
          <w:b/>
          <w:bCs/>
          <w:sz w:val="22"/>
          <w:szCs w:val="22"/>
        </w:rPr>
      </w:pPr>
      <w:r w:rsidRPr="00F316C6">
        <w:rPr>
          <w:b/>
          <w:bCs/>
          <w:sz w:val="22"/>
          <w:szCs w:val="22"/>
        </w:rPr>
        <w:t>Akademia Górniczo - Hutnicza</w:t>
      </w:r>
    </w:p>
    <w:p w14:paraId="61922E5E" w14:textId="77777777" w:rsidR="00F316C6" w:rsidRPr="00F316C6" w:rsidRDefault="00F316C6" w:rsidP="00FB7F50">
      <w:pPr>
        <w:spacing w:after="40"/>
        <w:rPr>
          <w:b/>
          <w:bCs/>
          <w:sz w:val="22"/>
          <w:szCs w:val="22"/>
        </w:rPr>
      </w:pPr>
      <w:r w:rsidRPr="00F316C6">
        <w:rPr>
          <w:b/>
          <w:bCs/>
          <w:sz w:val="22"/>
          <w:szCs w:val="22"/>
        </w:rPr>
        <w:t>im. Stanisława Staszica w Krakowie</w:t>
      </w:r>
    </w:p>
    <w:p w14:paraId="4009ABCB" w14:textId="77777777" w:rsidR="00FB7F50" w:rsidRPr="002245BE" w:rsidRDefault="00F316C6" w:rsidP="00FB7F50">
      <w:pPr>
        <w:spacing w:after="40"/>
        <w:rPr>
          <w:b/>
          <w:bCs/>
          <w:sz w:val="22"/>
          <w:szCs w:val="22"/>
        </w:rPr>
      </w:pPr>
      <w:r w:rsidRPr="00F316C6">
        <w:rPr>
          <w:b/>
          <w:bCs/>
          <w:sz w:val="22"/>
          <w:szCs w:val="22"/>
        </w:rPr>
        <w:t>Dział Zamówień Publicznych</w:t>
      </w:r>
    </w:p>
    <w:p w14:paraId="4E107299" w14:textId="77777777" w:rsidR="00FB7F50" w:rsidRPr="002245BE" w:rsidRDefault="00F316C6" w:rsidP="00FB7F50">
      <w:pPr>
        <w:rPr>
          <w:sz w:val="22"/>
          <w:szCs w:val="22"/>
        </w:rPr>
      </w:pPr>
      <w:r w:rsidRPr="00F316C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316C6">
        <w:rPr>
          <w:sz w:val="22"/>
          <w:szCs w:val="22"/>
        </w:rPr>
        <w:t>30</w:t>
      </w:r>
    </w:p>
    <w:p w14:paraId="680927FA" w14:textId="77777777" w:rsidR="00FB7F50" w:rsidRPr="002245BE" w:rsidRDefault="00F316C6" w:rsidP="00FB7F50">
      <w:pPr>
        <w:rPr>
          <w:sz w:val="22"/>
          <w:szCs w:val="22"/>
        </w:rPr>
      </w:pPr>
      <w:r w:rsidRPr="00F316C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316C6">
        <w:rPr>
          <w:sz w:val="22"/>
          <w:szCs w:val="22"/>
        </w:rPr>
        <w:t>Kraków</w:t>
      </w:r>
    </w:p>
    <w:p w14:paraId="424F9E34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374F87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316C6" w:rsidRPr="00607F9B" w14:paraId="4F3D17C7" w14:textId="77777777" w:rsidTr="00F807F4">
        <w:trPr>
          <w:trHeight w:val="638"/>
        </w:trPr>
        <w:tc>
          <w:tcPr>
            <w:tcW w:w="959" w:type="dxa"/>
            <w:shd w:val="clear" w:color="auto" w:fill="auto"/>
          </w:tcPr>
          <w:p w14:paraId="396C1929" w14:textId="77777777" w:rsidR="00F316C6" w:rsidRPr="00607F9B" w:rsidRDefault="00F316C6" w:rsidP="00F807F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30E1B61" w14:textId="66521ABA" w:rsidR="00F316C6" w:rsidRPr="00607F9B" w:rsidRDefault="00F316C6" w:rsidP="00F807F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316C6">
              <w:rPr>
                <w:sz w:val="22"/>
                <w:szCs w:val="22"/>
              </w:rPr>
              <w:t>przetarg</w:t>
            </w:r>
            <w:r w:rsidR="002D3F29">
              <w:rPr>
                <w:sz w:val="22"/>
                <w:szCs w:val="22"/>
              </w:rPr>
              <w:t>u</w:t>
            </w:r>
            <w:r w:rsidRPr="00F316C6">
              <w:rPr>
                <w:sz w:val="22"/>
                <w:szCs w:val="22"/>
              </w:rPr>
              <w:t xml:space="preserve"> nieograniczon</w:t>
            </w:r>
            <w:r w:rsidR="002D3F29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316C6">
              <w:rPr>
                <w:b/>
                <w:bCs/>
                <w:sz w:val="22"/>
                <w:szCs w:val="22"/>
              </w:rPr>
              <w:t xml:space="preserve">Dostawa stanowiska badawczego z ramieniem </w:t>
            </w:r>
            <w:proofErr w:type="spellStart"/>
            <w:r w:rsidRPr="00F316C6">
              <w:rPr>
                <w:b/>
                <w:bCs/>
                <w:sz w:val="22"/>
                <w:szCs w:val="22"/>
              </w:rPr>
              <w:t>robotycznym</w:t>
            </w:r>
            <w:proofErr w:type="spellEnd"/>
            <w:r w:rsidRPr="00F316C6">
              <w:rPr>
                <w:b/>
                <w:bCs/>
                <w:sz w:val="22"/>
                <w:szCs w:val="22"/>
              </w:rPr>
              <w:t xml:space="preserve"> współpracującym na potrzeby Laboratorium Robotyki CDSI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316C6">
              <w:rPr>
                <w:b/>
                <w:sz w:val="22"/>
                <w:szCs w:val="22"/>
              </w:rPr>
              <w:t>DE-dzp.272-183/24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5C60855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316C6" w14:paraId="331B6D1F" w14:textId="77777777" w:rsidTr="00F807F4">
        <w:trPr>
          <w:cantSplit/>
        </w:trPr>
        <w:tc>
          <w:tcPr>
            <w:tcW w:w="10150" w:type="dxa"/>
          </w:tcPr>
          <w:p w14:paraId="493A89F5" w14:textId="77777777" w:rsidR="00F316C6" w:rsidRPr="00D26ED6" w:rsidRDefault="00F316C6" w:rsidP="00F807F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316C6">
              <w:rPr>
                <w:b/>
                <w:sz w:val="22"/>
                <w:szCs w:val="22"/>
              </w:rPr>
              <w:t>E4I sp. z o.o.</w:t>
            </w:r>
          </w:p>
          <w:p w14:paraId="65CB5731" w14:textId="77777777" w:rsidR="00F316C6" w:rsidRPr="009F0E5C" w:rsidRDefault="00F316C6" w:rsidP="00F807F4">
            <w:pPr>
              <w:jc w:val="both"/>
              <w:rPr>
                <w:bCs/>
                <w:sz w:val="22"/>
                <w:szCs w:val="22"/>
              </w:rPr>
            </w:pPr>
            <w:r w:rsidRPr="00F316C6">
              <w:rPr>
                <w:bCs/>
                <w:sz w:val="22"/>
                <w:szCs w:val="22"/>
              </w:rPr>
              <w:t>Zygmunta Krasińskiego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16C6">
              <w:rPr>
                <w:bCs/>
                <w:sz w:val="22"/>
                <w:szCs w:val="22"/>
              </w:rPr>
              <w:t>29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4DCCED0" w14:textId="77777777" w:rsidR="00F316C6" w:rsidRPr="009F0E5C" w:rsidRDefault="00F316C6" w:rsidP="00F807F4">
            <w:pPr>
              <w:jc w:val="both"/>
              <w:rPr>
                <w:bCs/>
                <w:sz w:val="22"/>
                <w:szCs w:val="22"/>
              </w:rPr>
            </w:pPr>
            <w:r w:rsidRPr="00F316C6">
              <w:rPr>
                <w:bCs/>
                <w:sz w:val="22"/>
                <w:szCs w:val="22"/>
              </w:rPr>
              <w:t>40-19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16C6">
              <w:rPr>
                <w:bCs/>
                <w:sz w:val="22"/>
                <w:szCs w:val="22"/>
              </w:rPr>
              <w:t>Katowice</w:t>
            </w:r>
          </w:p>
          <w:p w14:paraId="65F6DD7F" w14:textId="77777777" w:rsidR="00F316C6" w:rsidRPr="00D26ED6" w:rsidRDefault="00F316C6" w:rsidP="00F807F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A9C4C78" w14:textId="621C7DBD" w:rsidR="00F316C6" w:rsidRDefault="00F316C6" w:rsidP="00F807F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316C6">
              <w:rPr>
                <w:sz w:val="22"/>
                <w:szCs w:val="22"/>
              </w:rPr>
              <w:t>Dostaw</w:t>
            </w:r>
            <w:r w:rsidR="002D3F29">
              <w:rPr>
                <w:sz w:val="22"/>
                <w:szCs w:val="22"/>
              </w:rPr>
              <w:t>ę</w:t>
            </w:r>
            <w:r w:rsidRPr="00F316C6">
              <w:rPr>
                <w:sz w:val="22"/>
                <w:szCs w:val="22"/>
              </w:rPr>
              <w:t xml:space="preserve"> stanowiska badawczego z ramieniem </w:t>
            </w:r>
            <w:proofErr w:type="spellStart"/>
            <w:r w:rsidRPr="00F316C6">
              <w:rPr>
                <w:sz w:val="22"/>
                <w:szCs w:val="22"/>
              </w:rPr>
              <w:t>robotycznym</w:t>
            </w:r>
            <w:proofErr w:type="spellEnd"/>
            <w:r w:rsidRPr="00F316C6">
              <w:rPr>
                <w:sz w:val="22"/>
                <w:szCs w:val="22"/>
              </w:rPr>
              <w:t xml:space="preserve"> współpracującym na potrzeby Laboratorium Robotyki CDSI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692E70AE" w14:textId="77777777" w:rsidR="00F316C6" w:rsidRPr="00D26ED6" w:rsidRDefault="00F316C6" w:rsidP="00F807F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316C6">
              <w:rPr>
                <w:b/>
                <w:sz w:val="22"/>
                <w:szCs w:val="22"/>
              </w:rPr>
              <w:t>211 437.00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5A5C24A" w14:textId="77777777" w:rsidR="00F316C6" w:rsidRDefault="00F316C6" w:rsidP="00F807F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E3608BE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3B05953E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39FA29A1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4D1BDFB4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4161CA8B" w14:textId="77777777" w:rsidR="002B6761" w:rsidRPr="008567C7" w:rsidRDefault="00F316C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16C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5FA3FB47" w14:textId="77777777" w:rsidR="002B6761" w:rsidRPr="008567C7" w:rsidRDefault="00F316C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16C6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30EBC941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094A31F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142B44D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70BD839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C72CBE9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316C6" w:rsidRPr="008567C7" w14:paraId="373A6CC6" w14:textId="77777777" w:rsidTr="00F807F4">
        <w:tc>
          <w:tcPr>
            <w:tcW w:w="709" w:type="dxa"/>
            <w:vAlign w:val="center"/>
          </w:tcPr>
          <w:p w14:paraId="603B3F11" w14:textId="77777777" w:rsidR="00F316C6" w:rsidRPr="008567C7" w:rsidRDefault="00F316C6" w:rsidP="00F807F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6C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5BEF5D52" w14:textId="77777777" w:rsidR="00F316C6" w:rsidRPr="002B6761" w:rsidRDefault="00F316C6" w:rsidP="00F807F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316C6">
              <w:rPr>
                <w:rFonts w:ascii="Times New Roman" w:hAnsi="Times New Roman" w:cs="Times New Roman"/>
                <w:b/>
                <w:sz w:val="18"/>
                <w:szCs w:val="18"/>
              </w:rPr>
              <w:t>E4I sp. z o.o.</w:t>
            </w:r>
          </w:p>
          <w:p w14:paraId="08DBED15" w14:textId="77777777" w:rsidR="00F316C6" w:rsidRPr="008567C7" w:rsidRDefault="00F316C6" w:rsidP="00F807F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16C6">
              <w:rPr>
                <w:rFonts w:ascii="Times New Roman" w:hAnsi="Times New Roman" w:cs="Times New Roman"/>
                <w:bCs/>
                <w:sz w:val="18"/>
                <w:szCs w:val="18"/>
              </w:rPr>
              <w:t>Zygmunta Krasińskiego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16C6">
              <w:rPr>
                <w:rFonts w:ascii="Times New Roman" w:hAnsi="Times New Roman" w:cs="Times New Roman"/>
                <w:bCs/>
                <w:sz w:val="18"/>
                <w:szCs w:val="18"/>
              </w:rPr>
              <w:t>29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822ED62" w14:textId="77777777" w:rsidR="00F316C6" w:rsidRPr="001B7815" w:rsidRDefault="00F316C6" w:rsidP="00F807F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16C6">
              <w:rPr>
                <w:rFonts w:ascii="Times New Roman" w:hAnsi="Times New Roman" w:cs="Times New Roman"/>
                <w:bCs/>
                <w:sz w:val="18"/>
                <w:szCs w:val="18"/>
              </w:rPr>
              <w:t>40-19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16C6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1134" w:type="dxa"/>
            <w:vAlign w:val="center"/>
          </w:tcPr>
          <w:p w14:paraId="6EF9AFA0" w14:textId="77777777" w:rsidR="00F316C6" w:rsidRPr="008567C7" w:rsidRDefault="00F316C6" w:rsidP="00F807F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6C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7BD38408" w14:textId="77777777" w:rsidR="00F316C6" w:rsidRPr="008567C7" w:rsidRDefault="00F316C6" w:rsidP="00F807F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6C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7C7D314C" w14:textId="77777777" w:rsidR="00F316C6" w:rsidRPr="008567C7" w:rsidRDefault="00F316C6" w:rsidP="00F807F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9D91D54" w14:textId="77777777" w:rsidR="00F316C6" w:rsidRPr="008567C7" w:rsidRDefault="00F316C6" w:rsidP="00F807F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9470EEF" w14:textId="77777777" w:rsidR="00F316C6" w:rsidRPr="008567C7" w:rsidRDefault="00F316C6" w:rsidP="00F807F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614C47C" w14:textId="77777777" w:rsidR="00F316C6" w:rsidRPr="008567C7" w:rsidRDefault="00F316C6" w:rsidP="00F807F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5C2A4D6" w14:textId="77777777" w:rsidR="00F316C6" w:rsidRPr="008567C7" w:rsidRDefault="00F316C6" w:rsidP="00F807F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6C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7C5E3A72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5F53015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DC3F990" w14:textId="77777777" w:rsidR="00385799" w:rsidRPr="001B7815" w:rsidRDefault="00385799" w:rsidP="00385799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385799" w14:paraId="4069A4FC" w14:textId="77777777" w:rsidTr="00F807F4">
        <w:tc>
          <w:tcPr>
            <w:tcW w:w="779" w:type="dxa"/>
            <w:shd w:val="clear" w:color="auto" w:fill="FFFFFF"/>
            <w:vAlign w:val="center"/>
          </w:tcPr>
          <w:p w14:paraId="5249CC13" w14:textId="77777777" w:rsidR="00385799" w:rsidRPr="004657DA" w:rsidRDefault="00385799" w:rsidP="00F807F4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7426C8AB" w14:textId="77777777" w:rsidR="00385799" w:rsidRPr="004657DA" w:rsidRDefault="00385799" w:rsidP="00F807F4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0EED4B2D" w14:textId="77777777" w:rsidR="00385799" w:rsidRPr="004657DA" w:rsidRDefault="00385799" w:rsidP="00F807F4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385799" w14:paraId="0488AF97" w14:textId="77777777" w:rsidTr="00F807F4">
        <w:tc>
          <w:tcPr>
            <w:tcW w:w="779" w:type="dxa"/>
            <w:vAlign w:val="center"/>
          </w:tcPr>
          <w:p w14:paraId="2FEB34C2" w14:textId="77777777" w:rsidR="00385799" w:rsidRPr="002B6761" w:rsidRDefault="00385799" w:rsidP="00F807F4">
            <w:pPr>
              <w:jc w:val="center"/>
              <w:rPr>
                <w:sz w:val="22"/>
                <w:szCs w:val="22"/>
              </w:rPr>
            </w:pPr>
            <w:r w:rsidRPr="00A80254">
              <w:rPr>
                <w:sz w:val="22"/>
                <w:szCs w:val="22"/>
              </w:rPr>
              <w:t>2</w:t>
            </w:r>
          </w:p>
          <w:p w14:paraId="6D53CED1" w14:textId="77777777" w:rsidR="00385799" w:rsidRPr="002B6761" w:rsidRDefault="00385799" w:rsidP="00F807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433207AF" w14:textId="77777777" w:rsidR="00385799" w:rsidRPr="002B6761" w:rsidRDefault="00385799" w:rsidP="00F807F4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A80254">
              <w:rPr>
                <w:b/>
                <w:bCs/>
                <w:sz w:val="22"/>
                <w:szCs w:val="22"/>
              </w:rPr>
              <w:lastRenderedPageBreak/>
              <w:t>X3D sp. z o.o.</w:t>
            </w:r>
          </w:p>
          <w:p w14:paraId="715DA3CE" w14:textId="77777777" w:rsidR="00385799" w:rsidRPr="002B6761" w:rsidRDefault="00385799" w:rsidP="00F807F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Ceynowy</w:t>
            </w:r>
            <w:r w:rsidRPr="002B6761">
              <w:rPr>
                <w:sz w:val="22"/>
                <w:szCs w:val="22"/>
              </w:rPr>
              <w:t xml:space="preserve"> </w:t>
            </w:r>
            <w:r w:rsidRPr="00A80254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1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306210DF" w14:textId="77777777" w:rsidR="00385799" w:rsidRPr="002B6761" w:rsidRDefault="00385799" w:rsidP="00F807F4">
            <w:pPr>
              <w:spacing w:after="40"/>
              <w:rPr>
                <w:sz w:val="22"/>
                <w:szCs w:val="22"/>
              </w:rPr>
            </w:pPr>
            <w:r w:rsidRPr="00A80254">
              <w:rPr>
                <w:sz w:val="22"/>
                <w:szCs w:val="22"/>
              </w:rPr>
              <w:t>77-100</w:t>
            </w:r>
            <w:r w:rsidRPr="002B6761">
              <w:rPr>
                <w:sz w:val="22"/>
                <w:szCs w:val="22"/>
              </w:rPr>
              <w:t xml:space="preserve"> </w:t>
            </w:r>
            <w:r w:rsidRPr="00A80254">
              <w:rPr>
                <w:sz w:val="22"/>
                <w:szCs w:val="22"/>
              </w:rPr>
              <w:t>Bytów</w:t>
            </w:r>
          </w:p>
        </w:tc>
        <w:tc>
          <w:tcPr>
            <w:tcW w:w="6413" w:type="dxa"/>
            <w:vAlign w:val="center"/>
          </w:tcPr>
          <w:p w14:paraId="3D2DF861" w14:textId="77777777" w:rsidR="00385799" w:rsidRPr="002B6761" w:rsidRDefault="00385799" w:rsidP="00F807F4">
            <w:pPr>
              <w:spacing w:after="40"/>
              <w:rPr>
                <w:sz w:val="22"/>
                <w:szCs w:val="22"/>
              </w:rPr>
            </w:pPr>
            <w:r w:rsidRPr="00A80254">
              <w:rPr>
                <w:sz w:val="22"/>
                <w:szCs w:val="22"/>
              </w:rPr>
              <w:lastRenderedPageBreak/>
              <w:t>Art. 226 ust. 1 pkt 3</w:t>
            </w:r>
          </w:p>
          <w:p w14:paraId="279E7203" w14:textId="43D90943" w:rsidR="00385799" w:rsidRPr="002B6761" w:rsidRDefault="00385799" w:rsidP="00F807F4">
            <w:pPr>
              <w:jc w:val="both"/>
              <w:rPr>
                <w:sz w:val="22"/>
                <w:szCs w:val="22"/>
              </w:rPr>
            </w:pPr>
            <w:r w:rsidRPr="00A80254">
              <w:rPr>
                <w:sz w:val="22"/>
                <w:szCs w:val="22"/>
              </w:rPr>
              <w:lastRenderedPageBreak/>
              <w:t xml:space="preserve">Oferta podlega odrzuceniu na podstawie art. 226 ust. 1 pkt 3 </w:t>
            </w:r>
            <w:r>
              <w:rPr>
                <w:sz w:val="22"/>
                <w:szCs w:val="22"/>
              </w:rPr>
              <w:br/>
            </w:r>
            <w:r w:rsidRPr="00A80254">
              <w:rPr>
                <w:sz w:val="22"/>
                <w:szCs w:val="22"/>
              </w:rPr>
              <w:t xml:space="preserve">w związku z art. 223 ustawy </w:t>
            </w:r>
            <w:proofErr w:type="spellStart"/>
            <w:r w:rsidRPr="00A80254">
              <w:rPr>
                <w:sz w:val="22"/>
                <w:szCs w:val="22"/>
              </w:rPr>
              <w:t>Pzp</w:t>
            </w:r>
            <w:proofErr w:type="spellEnd"/>
            <w:r w:rsidRPr="00A80254">
              <w:rPr>
                <w:sz w:val="22"/>
                <w:szCs w:val="22"/>
              </w:rPr>
              <w:t xml:space="preserve">, ponieważ jej treść jest niezgodna </w:t>
            </w:r>
            <w:r>
              <w:rPr>
                <w:sz w:val="22"/>
                <w:szCs w:val="22"/>
              </w:rPr>
              <w:br/>
            </w:r>
            <w:r w:rsidRPr="00A80254">
              <w:rPr>
                <w:sz w:val="22"/>
                <w:szCs w:val="22"/>
              </w:rPr>
              <w:t>z przepisami ustawy. W ofercie Zaoferowano model prowadnicy ochronnej na przewody z zaciskami (</w:t>
            </w:r>
            <w:proofErr w:type="spellStart"/>
            <w:r w:rsidRPr="00A80254">
              <w:rPr>
                <w:sz w:val="22"/>
                <w:szCs w:val="22"/>
              </w:rPr>
              <w:t>peszel</w:t>
            </w:r>
            <w:proofErr w:type="spellEnd"/>
            <w:r w:rsidRPr="00A80254">
              <w:rPr>
                <w:sz w:val="22"/>
                <w:szCs w:val="22"/>
              </w:rPr>
              <w:t xml:space="preserve">) </w:t>
            </w:r>
            <w:proofErr w:type="spellStart"/>
            <w:r w:rsidRPr="00A80254">
              <w:rPr>
                <w:sz w:val="22"/>
                <w:szCs w:val="22"/>
              </w:rPr>
              <w:t>Igus</w:t>
            </w:r>
            <w:proofErr w:type="spellEnd"/>
            <w:r w:rsidRPr="00A80254">
              <w:rPr>
                <w:sz w:val="22"/>
                <w:szCs w:val="22"/>
              </w:rPr>
              <w:t xml:space="preserve"> TRE.918.068.LAE30, ale nie załączono wymaganej zgodnie z pkt 19.4.5</w:t>
            </w:r>
            <w:r>
              <w:rPr>
                <w:sz w:val="22"/>
                <w:szCs w:val="22"/>
              </w:rPr>
              <w:t xml:space="preserve"> SWZ</w:t>
            </w:r>
            <w:r w:rsidRPr="00A80254">
              <w:rPr>
                <w:sz w:val="22"/>
                <w:szCs w:val="22"/>
              </w:rPr>
              <w:t xml:space="preserve"> karty katalogowej produktu. Natomiast uzupełniona na wezwanie Zamawiającego karta katalogowa produktu dotyczy innego modelu urządzenia aniżeli oferowany zgodnie z treścią Formularza oferty, ponieważ dotyczy modelu </w:t>
            </w:r>
            <w:proofErr w:type="spellStart"/>
            <w:r w:rsidRPr="00A80254">
              <w:rPr>
                <w:sz w:val="22"/>
                <w:szCs w:val="22"/>
              </w:rPr>
              <w:t>Igus</w:t>
            </w:r>
            <w:proofErr w:type="spellEnd"/>
            <w:r w:rsidRPr="00A80254">
              <w:rPr>
                <w:sz w:val="22"/>
                <w:szCs w:val="22"/>
              </w:rPr>
              <w:t xml:space="preserve"> TRE.918.068.LAE40. Ponadto Wykonawca nie przedstawił w terminie wyznaczonym w wezwaniu Zamawiającego wyjaśnień w sprawie rozbieżności pomiędzy złożoną ofertą a uzupełnioną kartą katalogową. Wykonawca zmienił treść złożonej oferty, a zgodnie z art. 223 ustawy </w:t>
            </w:r>
            <w:proofErr w:type="spellStart"/>
            <w:r w:rsidRPr="00A80254">
              <w:rPr>
                <w:sz w:val="22"/>
                <w:szCs w:val="22"/>
              </w:rPr>
              <w:t>Pzp</w:t>
            </w:r>
            <w:proofErr w:type="spellEnd"/>
            <w:r w:rsidRPr="00A80254">
              <w:rPr>
                <w:sz w:val="22"/>
                <w:szCs w:val="22"/>
              </w:rPr>
              <w:t xml:space="preserve"> niedopuszczalne jest dokonywanie jakiejkolwiek zmiany w jej treści.</w:t>
            </w:r>
          </w:p>
        </w:tc>
      </w:tr>
    </w:tbl>
    <w:p w14:paraId="0AC4E6CF" w14:textId="77777777" w:rsidR="00385799" w:rsidRDefault="00385799" w:rsidP="00385799">
      <w:pPr>
        <w:spacing w:before="120" w:after="120"/>
        <w:jc w:val="both"/>
        <w:rPr>
          <w:color w:val="000000"/>
          <w:sz w:val="16"/>
          <w:szCs w:val="16"/>
        </w:rPr>
      </w:pPr>
    </w:p>
    <w:p w14:paraId="3ED75A75" w14:textId="77777777" w:rsidR="00385799" w:rsidRDefault="00385799" w:rsidP="00385799">
      <w:pPr>
        <w:spacing w:after="40" w:line="276" w:lineRule="auto"/>
        <w:jc w:val="both"/>
      </w:pPr>
      <w:r>
        <w:t>Informacja o terminie zawarcia umowy:</w:t>
      </w:r>
    </w:p>
    <w:p w14:paraId="66B60A60" w14:textId="77777777" w:rsidR="00385799" w:rsidRPr="00F33C66" w:rsidRDefault="00385799" w:rsidP="00385799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6A427B74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F62F29" w14:textId="77777777" w:rsidR="00642C94" w:rsidRDefault="00642C94">
      <w:r>
        <w:separator/>
      </w:r>
    </w:p>
  </w:endnote>
  <w:endnote w:type="continuationSeparator" w:id="0">
    <w:p w14:paraId="17E482F8" w14:textId="77777777" w:rsidR="00642C94" w:rsidRDefault="00642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7F2CC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3210F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9C10DD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E3C1F6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B7A8A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E5B143" w14:textId="77777777" w:rsidR="00642C94" w:rsidRDefault="00642C94">
      <w:r>
        <w:separator/>
      </w:r>
    </w:p>
  </w:footnote>
  <w:footnote w:type="continuationSeparator" w:id="0">
    <w:p w14:paraId="39CF621B" w14:textId="77777777" w:rsidR="00642C94" w:rsidRDefault="00642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57AC5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5B95C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59BF2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2C94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2D3F29"/>
    <w:rsid w:val="003445A0"/>
    <w:rsid w:val="00385799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2C94"/>
    <w:rsid w:val="00644DCB"/>
    <w:rsid w:val="00657C1E"/>
    <w:rsid w:val="006A48F3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16C6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E3D0C6"/>
  <w15:chartTrackingRefBased/>
  <w15:docId w15:val="{3D3B4A2F-D7C2-4051-9D66-B59AF3EF5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369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2024-06-12T07:44:00Z</cp:lastPrinted>
  <dcterms:created xsi:type="dcterms:W3CDTF">2024-06-12T07:44:00Z</dcterms:created>
  <dcterms:modified xsi:type="dcterms:W3CDTF">2024-06-12T07:44:00Z</dcterms:modified>
</cp:coreProperties>
</file>