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3D3C7" w14:textId="3585D056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467E8E5E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503DAE">
        <w:rPr>
          <w:b/>
          <w:sz w:val="24"/>
          <w:szCs w:val="24"/>
        </w:rPr>
        <w:t>6</w:t>
      </w:r>
    </w:p>
    <w:p w14:paraId="10205D2D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4A33FB2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5CF59EB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002878BB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61648244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3EB9666F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99B96E6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10F8E8F3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80D5B44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737300E3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DF605B8" w14:textId="28C788A5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6B5880" w:rsidRPr="006B5880">
        <w:rPr>
          <w:sz w:val="24"/>
          <w:szCs w:val="24"/>
        </w:rPr>
        <w:t xml:space="preserve">Tryb podstawowy bez negocjacji - art. 275 pkt. 1 ustawy </w:t>
      </w:r>
      <w:proofErr w:type="spellStart"/>
      <w:r w:rsidR="006B5880" w:rsidRPr="006B5880">
        <w:rPr>
          <w:sz w:val="24"/>
          <w:szCs w:val="24"/>
        </w:rPr>
        <w:t>Pzp</w:t>
      </w:r>
      <w:proofErr w:type="spellEnd"/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6B5880" w:rsidRPr="006B5880">
        <w:rPr>
          <w:b/>
          <w:sz w:val="24"/>
          <w:szCs w:val="24"/>
        </w:rPr>
        <w:t>Dostawa materiałów i urządzeń elektrycznych oraz energetycznych na potrzeby AGH w Krakowie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 w:rsidR="00503DAE">
        <w:rPr>
          <w:b/>
          <w:sz w:val="24"/>
          <w:szCs w:val="24"/>
        </w:rPr>
        <w:t xml:space="preserve">znak sprawy: DE-dzp.272-257/24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0246241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7E22079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412D807E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1904B7AD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650719AC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5C70D3A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F752E72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7D83B7C2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6831CFD9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09A734B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6E9E539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4AFA363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7BFE3B1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632D9EC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7499907E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59FFAC9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08C36B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E1C67A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2C1ECC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4A4759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3FF4A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464B2D78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42492C3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C31BF9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B90425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84D39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5A98AD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441404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0731709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2005E1E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CB726A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39523A5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2960B5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13E686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23899D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7689234D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6A47A21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59232E51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35B4B5F7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0B584B7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EB1655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061C2E72" w14:textId="77777777" w:rsidR="00E93A60" w:rsidRDefault="00E93A60" w:rsidP="00DD5E6B">
      <w:pPr>
        <w:spacing w:line="360" w:lineRule="auto"/>
        <w:jc w:val="both"/>
      </w:pPr>
    </w:p>
    <w:p w14:paraId="022E8D6E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4EF46969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117CC0AF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79F8B464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552D50B8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A157C" w14:textId="77777777" w:rsidR="006D1F3A" w:rsidRDefault="006D1F3A">
      <w:r>
        <w:separator/>
      </w:r>
    </w:p>
  </w:endnote>
  <w:endnote w:type="continuationSeparator" w:id="0">
    <w:p w14:paraId="6DF906FF" w14:textId="77777777" w:rsidR="006D1F3A" w:rsidRDefault="006D1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BCF8D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0380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C5DB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691C0B" w14:textId="77777777" w:rsidR="006D1F3A" w:rsidRDefault="006D1F3A">
      <w:r>
        <w:separator/>
      </w:r>
    </w:p>
  </w:footnote>
  <w:footnote w:type="continuationSeparator" w:id="0">
    <w:p w14:paraId="3A56F4CC" w14:textId="77777777" w:rsidR="006D1F3A" w:rsidRDefault="006D1F3A">
      <w:r>
        <w:continuationSeparator/>
      </w:r>
    </w:p>
  </w:footnote>
  <w:footnote w:id="1">
    <w:p w14:paraId="7D408967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9B4E4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DD968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58F3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F3A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503DAE"/>
    <w:rsid w:val="006A5B9B"/>
    <w:rsid w:val="006B5880"/>
    <w:rsid w:val="006B58EB"/>
    <w:rsid w:val="006D1F3A"/>
    <w:rsid w:val="006F12AA"/>
    <w:rsid w:val="007335B2"/>
    <w:rsid w:val="00750860"/>
    <w:rsid w:val="008D3D57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368A755"/>
  <w15:chartTrackingRefBased/>
  <w15:docId w15:val="{104E918E-EEA3-41FA-B846-73952DAEC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2024-05-28T07:15:00Z</cp:lastPrinted>
  <dcterms:created xsi:type="dcterms:W3CDTF">2024-05-28T07:14:00Z</dcterms:created>
  <dcterms:modified xsi:type="dcterms:W3CDTF">2024-05-28T07:15:00Z</dcterms:modified>
</cp:coreProperties>
</file>