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8A0EA" w14:textId="77777777" w:rsidR="00332482" w:rsidRPr="00B37F2F" w:rsidRDefault="00332482" w:rsidP="00332482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7301F03F" w14:textId="77777777" w:rsidR="00332482" w:rsidRDefault="00332482" w:rsidP="0033248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6A866B" w14:textId="77777777" w:rsidR="00332482" w:rsidRPr="00B37F2F" w:rsidRDefault="00332482" w:rsidP="00332482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0DB36F25" w14:textId="77777777" w:rsidR="00332482" w:rsidRDefault="00332482" w:rsidP="0033248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BBA1BA" w14:textId="77777777" w:rsidR="00332482" w:rsidRPr="00FA50AF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4383AC2" w14:textId="77777777" w:rsidR="00332482" w:rsidRPr="00FA50AF" w:rsidRDefault="00332482" w:rsidP="0033248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C32E450" w14:textId="77777777" w:rsidR="00332482" w:rsidRPr="00FA50AF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776DC7F8" w14:textId="77777777" w:rsidR="00332482" w:rsidRPr="0022732C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99D7F7C" w14:textId="77777777" w:rsidR="00332482" w:rsidRPr="008A64A8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3A30A4C5" w14:textId="77777777" w:rsidR="00332482" w:rsidRPr="008A64A8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772DE28B" w14:textId="77777777" w:rsidR="00332482" w:rsidRPr="008A64A8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3658EB8D" w14:textId="77777777" w:rsidR="00332482" w:rsidRPr="0022732C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C516036" w14:textId="77777777" w:rsidR="00332482" w:rsidRPr="0022732C" w:rsidRDefault="00332482" w:rsidP="003324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8E49EE2" w14:textId="77777777" w:rsidR="00332482" w:rsidRPr="00C16A1C" w:rsidRDefault="00332482" w:rsidP="00332482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65AFFE78" w14:textId="77777777" w:rsidR="00332482" w:rsidRPr="00C16A1C" w:rsidRDefault="00332482" w:rsidP="0033248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2BC22E8B" w14:textId="77777777" w:rsidR="00332482" w:rsidRPr="00C16A1C" w:rsidRDefault="00332482" w:rsidP="0033248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53804204" w14:textId="77777777" w:rsidR="00332482" w:rsidRPr="00C16A1C" w:rsidRDefault="00332482" w:rsidP="0033248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7A718424" w14:textId="77777777" w:rsidR="00332482" w:rsidRPr="00C16A1C" w:rsidRDefault="00332482" w:rsidP="0033248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6FE76079" w14:textId="77777777" w:rsidR="00332482" w:rsidRPr="00C16A1C" w:rsidRDefault="00332482" w:rsidP="00332482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1A6CE47E" w14:textId="77777777" w:rsidR="00332482" w:rsidRDefault="00332482" w:rsidP="00332482">
      <w:pPr>
        <w:ind w:firstLine="3969"/>
        <w:rPr>
          <w:b/>
        </w:rPr>
      </w:pPr>
    </w:p>
    <w:p w14:paraId="5E8663DA" w14:textId="5ACABB33" w:rsidR="00332482" w:rsidRDefault="00332482" w:rsidP="003324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</w:t>
      </w:r>
      <w:r w:rsidRPr="00FD16BE">
        <w:rPr>
          <w:b/>
        </w:rPr>
        <w:t xml:space="preserve"> materiał</w:t>
      </w:r>
      <w:r>
        <w:rPr>
          <w:b/>
        </w:rPr>
        <w:t>ów i urządzeń</w:t>
      </w:r>
      <w:r w:rsidRPr="00FD16BE">
        <w:rPr>
          <w:b/>
        </w:rPr>
        <w:t xml:space="preserve"> elektryczn</w:t>
      </w:r>
      <w:r>
        <w:rPr>
          <w:b/>
        </w:rPr>
        <w:t>ych</w:t>
      </w:r>
      <w:r w:rsidRPr="00FD16BE">
        <w:rPr>
          <w:b/>
        </w:rPr>
        <w:t xml:space="preserve"> i energetyczn</w:t>
      </w:r>
      <w:r>
        <w:rPr>
          <w:b/>
        </w:rPr>
        <w:t>ych</w:t>
      </w:r>
      <w:r w:rsidRPr="00FD16BE">
        <w:rPr>
          <w:b/>
        </w:rPr>
        <w:t xml:space="preserve"> </w:t>
      </w:r>
      <w:r>
        <w:rPr>
          <w:b/>
        </w:rPr>
        <w:t xml:space="preserve">na potrzeby AGH </w:t>
      </w:r>
      <w:r>
        <w:rPr>
          <w:b/>
        </w:rPr>
        <w:br/>
        <w:t>w Krakowie</w:t>
      </w:r>
      <w:r w:rsidRPr="00FD16BE">
        <w:rPr>
          <w:b/>
        </w:rPr>
        <w:t xml:space="preserve"> - </w:t>
      </w:r>
      <w:r>
        <w:rPr>
          <w:b/>
        </w:rPr>
        <w:t>DE</w:t>
      </w:r>
      <w:r w:rsidRPr="00FD16BE">
        <w:rPr>
          <w:b/>
        </w:rPr>
        <w:t>-</w:t>
      </w:r>
      <w:r>
        <w:rPr>
          <w:b/>
        </w:rPr>
        <w:t>d</w:t>
      </w:r>
      <w:r w:rsidRPr="00FD16BE">
        <w:rPr>
          <w:b/>
        </w:rPr>
        <w:t>zp.272-</w:t>
      </w:r>
      <w:r>
        <w:rPr>
          <w:b/>
        </w:rPr>
        <w:t>2</w:t>
      </w:r>
      <w:r>
        <w:rPr>
          <w:b/>
        </w:rPr>
        <w:t>57</w:t>
      </w:r>
      <w:r w:rsidRPr="00FD16BE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>
        <w:br/>
      </w:r>
      <w:r>
        <w:t>z zasadami określonymi w specyfikacji warunków zamówienia.</w:t>
      </w:r>
    </w:p>
    <w:p w14:paraId="64B1973B" w14:textId="77777777" w:rsidR="00332482" w:rsidRDefault="00332482" w:rsidP="00332482">
      <w:pPr>
        <w:tabs>
          <w:tab w:val="right" w:pos="9000"/>
        </w:tabs>
      </w:pPr>
    </w:p>
    <w:p w14:paraId="0C03A800" w14:textId="77777777" w:rsidR="00332482" w:rsidRPr="00973CDB" w:rsidRDefault="00332482" w:rsidP="0033248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0350BB41" w14:textId="77777777" w:rsidR="00332482" w:rsidRPr="00973CDB" w:rsidRDefault="00332482" w:rsidP="0033248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2C6961" w14:textId="77777777" w:rsidR="00332482" w:rsidRPr="00973CDB" w:rsidRDefault="00332482" w:rsidP="0033248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01D393FF" w14:textId="77777777" w:rsidR="00332482" w:rsidRPr="00973CDB" w:rsidRDefault="00332482" w:rsidP="0033248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E15B61" w14:textId="77777777" w:rsidR="00332482" w:rsidRPr="00973CDB" w:rsidRDefault="00332482" w:rsidP="0033248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7B657E" w14:textId="77777777" w:rsidR="00332482" w:rsidRPr="00973CDB" w:rsidRDefault="00332482" w:rsidP="00332482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04F167AC" w14:textId="77777777" w:rsidR="00332482" w:rsidRDefault="00332482" w:rsidP="00332482">
      <w:pPr>
        <w:pStyle w:val="Tekstpodstawowy"/>
        <w:spacing w:line="240" w:lineRule="auto"/>
        <w:rPr>
          <w:sz w:val="22"/>
          <w:szCs w:val="22"/>
        </w:rPr>
      </w:pPr>
    </w:p>
    <w:p w14:paraId="3C22DD3E" w14:textId="77777777" w:rsidR="00332482" w:rsidRPr="009A607C" w:rsidRDefault="00332482" w:rsidP="00332482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208E705D" w14:textId="77777777" w:rsidR="00332482" w:rsidRPr="00AA37F2" w:rsidRDefault="00332482" w:rsidP="0033248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13795549" w14:textId="77777777" w:rsidR="00332482" w:rsidRPr="00AA37F2" w:rsidRDefault="00332482" w:rsidP="0033248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30C99F85" w14:textId="77777777" w:rsidR="00332482" w:rsidRPr="00FE545C" w:rsidRDefault="00332482" w:rsidP="003324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1F98E87" w14:textId="77777777" w:rsidR="00332482" w:rsidRDefault="00332482" w:rsidP="00332482">
      <w:pPr>
        <w:jc w:val="both"/>
        <w:rPr>
          <w:sz w:val="18"/>
          <w:szCs w:val="18"/>
        </w:rPr>
      </w:pPr>
    </w:p>
    <w:p w14:paraId="1DDDA963" w14:textId="77777777" w:rsidR="00332482" w:rsidRDefault="00332482" w:rsidP="0033248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BB7F45C" w14:textId="77777777" w:rsidR="00332482" w:rsidRPr="00730EFE" w:rsidRDefault="00332482" w:rsidP="003324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B264C82" w14:textId="77777777" w:rsidR="00332482" w:rsidRPr="001D671E" w:rsidRDefault="00332482" w:rsidP="003324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51DDF5" w14:textId="77777777" w:rsidR="00332482" w:rsidRDefault="00332482" w:rsidP="0033248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2ABCEBD4" w14:textId="77777777" w:rsidR="00332482" w:rsidRPr="001973F4" w:rsidRDefault="00332482" w:rsidP="003324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CAFE61B" w14:textId="77777777" w:rsidR="00332482" w:rsidRDefault="00332482" w:rsidP="00332482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1B5539" w14:textId="77777777" w:rsidR="00332482" w:rsidRPr="00192461" w:rsidRDefault="00332482" w:rsidP="00332482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A16D7B" w14:textId="77777777" w:rsidR="00332482" w:rsidRPr="001D671E" w:rsidRDefault="00332482" w:rsidP="003324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2482" w:rsidRPr="00FE545C" w14:paraId="6519C506" w14:textId="77777777" w:rsidTr="000858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1F89A" w14:textId="77777777" w:rsidR="00332482" w:rsidRPr="00FE545C" w:rsidRDefault="00332482" w:rsidP="000858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AFB98" w14:textId="77777777" w:rsidR="00332482" w:rsidRPr="00FE545C" w:rsidRDefault="00332482" w:rsidP="000858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9F2D347" w14:textId="77777777" w:rsidR="00332482" w:rsidRPr="00FE545C" w:rsidRDefault="00332482" w:rsidP="000858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03B8F" w14:textId="77777777" w:rsidR="00332482" w:rsidRPr="00FE545C" w:rsidRDefault="00332482" w:rsidP="000858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332482" w:rsidRPr="00FE545C" w14:paraId="1FC9F7ED" w14:textId="77777777" w:rsidTr="000858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85C8F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3AA92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38DF6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32482" w:rsidRPr="00FE545C" w14:paraId="17AD63FA" w14:textId="77777777" w:rsidTr="0008585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9059B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8E23B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B9986" w14:textId="77777777" w:rsidR="00332482" w:rsidRPr="00FE545C" w:rsidRDefault="00332482" w:rsidP="000858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1E138EE" w14:textId="77777777" w:rsidR="00332482" w:rsidRPr="00A67735" w:rsidRDefault="00332482" w:rsidP="0033248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6851EB7D" w14:textId="77777777" w:rsidR="00332482" w:rsidRPr="00A67735" w:rsidRDefault="00332482" w:rsidP="0033248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9C41585" w14:textId="77777777" w:rsidR="00332482" w:rsidRPr="00A67735" w:rsidRDefault="00332482" w:rsidP="0033248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27A5380" w14:textId="77777777" w:rsidR="00332482" w:rsidRPr="00A67735" w:rsidRDefault="00332482" w:rsidP="003324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9E23A95" w14:textId="77777777" w:rsidR="00332482" w:rsidRPr="00A67735" w:rsidRDefault="00332482" w:rsidP="003324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6EE1AE1" w14:textId="77777777" w:rsidR="00332482" w:rsidRPr="00A67735" w:rsidRDefault="00332482" w:rsidP="003324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789FEC8" w14:textId="77777777" w:rsidR="00332482" w:rsidRPr="00A67735" w:rsidRDefault="00332482" w:rsidP="003324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001EB7" w14:textId="77777777" w:rsidR="00332482" w:rsidRPr="00A67735" w:rsidRDefault="00332482" w:rsidP="0033248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53A72713" w14:textId="77777777" w:rsidR="00332482" w:rsidRPr="00C34D4B" w:rsidRDefault="00332482" w:rsidP="0033248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4E92E083" w14:textId="77777777" w:rsidR="00332482" w:rsidRPr="00C34D4B" w:rsidRDefault="00332482" w:rsidP="0033248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3BBEEE8" w14:textId="77777777" w:rsidR="00332482" w:rsidRPr="00C34D4B" w:rsidRDefault="00332482" w:rsidP="0033248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0BC93B03" w14:textId="77777777" w:rsidR="00332482" w:rsidRPr="00C34D4B" w:rsidRDefault="00332482" w:rsidP="0033248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1E997F7" w14:textId="77777777" w:rsidR="00332482" w:rsidRPr="00C34D4B" w:rsidRDefault="00332482" w:rsidP="0033248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3977A936" w14:textId="77777777" w:rsidR="00332482" w:rsidRPr="00C34D4B" w:rsidRDefault="00332482" w:rsidP="0033248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EA34539" w14:textId="77777777" w:rsidR="00332482" w:rsidRDefault="00332482" w:rsidP="0033248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8A375EC" w14:textId="77777777" w:rsidR="00332482" w:rsidRDefault="00332482" w:rsidP="00332482">
      <w:pPr>
        <w:jc w:val="center"/>
        <w:rPr>
          <w:i/>
          <w:sz w:val="22"/>
          <w:szCs w:val="22"/>
        </w:rPr>
      </w:pPr>
    </w:p>
    <w:p w14:paraId="51EFACE2" w14:textId="77777777" w:rsidR="00332482" w:rsidRDefault="00332482" w:rsidP="00332482">
      <w:pPr>
        <w:jc w:val="center"/>
        <w:rPr>
          <w:i/>
          <w:sz w:val="22"/>
          <w:szCs w:val="22"/>
        </w:rPr>
      </w:pPr>
    </w:p>
    <w:p w14:paraId="72C8453F" w14:textId="77777777" w:rsidR="00332482" w:rsidRDefault="00332482" w:rsidP="0033248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EBA3F52" w14:textId="25F67EB4" w:rsidR="00FE545C" w:rsidRPr="00332482" w:rsidRDefault="00332482" w:rsidP="00332482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3324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E1E22" w14:textId="77777777" w:rsidR="00751F89" w:rsidRDefault="00751F89">
      <w:r>
        <w:separator/>
      </w:r>
    </w:p>
  </w:endnote>
  <w:endnote w:type="continuationSeparator" w:id="0">
    <w:p w14:paraId="40A36C8A" w14:textId="77777777" w:rsidR="00751F89" w:rsidRDefault="00751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55F64" w14:textId="77777777" w:rsidR="005312BE" w:rsidRDefault="005312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DDB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BBC5B" w14:textId="77777777" w:rsidR="005312BE" w:rsidRDefault="005312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4DDC7" w14:textId="77777777" w:rsidR="00751F89" w:rsidRDefault="00751F89">
      <w:r>
        <w:separator/>
      </w:r>
    </w:p>
  </w:footnote>
  <w:footnote w:type="continuationSeparator" w:id="0">
    <w:p w14:paraId="2F3A23FC" w14:textId="77777777" w:rsidR="00751F89" w:rsidRDefault="00751F89">
      <w:r>
        <w:continuationSeparator/>
      </w:r>
    </w:p>
  </w:footnote>
  <w:footnote w:id="1">
    <w:p w14:paraId="122CC605" w14:textId="77777777" w:rsidR="00332482" w:rsidRDefault="00332482" w:rsidP="0033248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48009" w14:textId="77777777" w:rsidR="005312BE" w:rsidRDefault="00531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00AF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50A15" w14:textId="77777777" w:rsidR="005312BE" w:rsidRDefault="005312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271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4791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987773">
    <w:abstractNumId w:val="0"/>
  </w:num>
  <w:num w:numId="4" w16cid:durableId="1521311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F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2482"/>
    <w:rsid w:val="004B7300"/>
    <w:rsid w:val="004C6753"/>
    <w:rsid w:val="005312BE"/>
    <w:rsid w:val="00595C87"/>
    <w:rsid w:val="005D2C65"/>
    <w:rsid w:val="005E6D94"/>
    <w:rsid w:val="0063384F"/>
    <w:rsid w:val="00643C6F"/>
    <w:rsid w:val="00646202"/>
    <w:rsid w:val="0065290F"/>
    <w:rsid w:val="006815F6"/>
    <w:rsid w:val="00751F8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2499FA"/>
  <w15:chartTrackingRefBased/>
  <w15:docId w15:val="{76E1EF5A-7633-455F-A94D-BDC52156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48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2024-05-28T07:00:00Z</dcterms:created>
  <dcterms:modified xsi:type="dcterms:W3CDTF">2024-05-28T07:03:00Z</dcterms:modified>
</cp:coreProperties>
</file>