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C0C89" w14:textId="7C1826DB" w:rsidR="00AD536A" w:rsidRPr="001905D5" w:rsidRDefault="00AD536A" w:rsidP="00AD536A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sz w:val="16"/>
          <w:szCs w:val="16"/>
        </w:rPr>
        <w:t>DE</w:t>
      </w:r>
      <w:r w:rsidRPr="001905D5">
        <w:rPr>
          <w:rFonts w:ascii="Verdana" w:hAnsi="Verdana"/>
          <w:b/>
          <w:sz w:val="16"/>
          <w:szCs w:val="16"/>
        </w:rPr>
        <w:t>-</w:t>
      </w:r>
      <w:r>
        <w:rPr>
          <w:rFonts w:ascii="Verdana" w:hAnsi="Verdana"/>
          <w:b/>
          <w:sz w:val="16"/>
          <w:szCs w:val="16"/>
        </w:rPr>
        <w:t>d</w:t>
      </w:r>
      <w:r w:rsidRPr="001905D5">
        <w:rPr>
          <w:rFonts w:ascii="Verdana" w:hAnsi="Verdana"/>
          <w:b/>
          <w:sz w:val="16"/>
          <w:szCs w:val="16"/>
        </w:rPr>
        <w:t>zp.272-</w:t>
      </w:r>
      <w:r>
        <w:rPr>
          <w:rFonts w:ascii="Verdana" w:hAnsi="Verdana"/>
          <w:b/>
          <w:sz w:val="16"/>
          <w:szCs w:val="16"/>
        </w:rPr>
        <w:t>257/</w:t>
      </w:r>
      <w:r w:rsidRPr="001905D5">
        <w:rPr>
          <w:rFonts w:ascii="Verdana" w:hAnsi="Verdana"/>
          <w:b/>
          <w:sz w:val="16"/>
          <w:szCs w:val="16"/>
        </w:rPr>
        <w:t>2</w:t>
      </w:r>
      <w:r>
        <w:rPr>
          <w:rFonts w:ascii="Verdana" w:hAnsi="Verdana"/>
          <w:b/>
          <w:sz w:val="16"/>
          <w:szCs w:val="16"/>
        </w:rPr>
        <w:t>4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  <w:r>
        <w:rPr>
          <w:rFonts w:ascii="Verdana" w:hAnsi="Verdana"/>
          <w:b/>
          <w:sz w:val="16"/>
          <w:szCs w:val="16"/>
        </w:rPr>
        <w:t xml:space="preserve"> A</w:t>
      </w:r>
    </w:p>
    <w:p w14:paraId="3289BB36" w14:textId="77777777" w:rsidR="00AD536A" w:rsidRPr="001905D5" w:rsidRDefault="00AD536A" w:rsidP="00AD536A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68DFDF7B" w14:textId="77777777" w:rsidR="00AD536A" w:rsidRPr="001905D5" w:rsidRDefault="00AD536A" w:rsidP="00AD536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6F8D5BDB" w14:textId="77777777" w:rsidR="00AD536A" w:rsidRPr="001905D5" w:rsidRDefault="00AD536A" w:rsidP="00AD536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1D09C929" w14:textId="77777777" w:rsidR="00AD536A" w:rsidRPr="001905D5" w:rsidRDefault="00AD536A" w:rsidP="00AD536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1B76F340" w14:textId="77777777" w:rsidR="00AD536A" w:rsidRPr="001905D5" w:rsidRDefault="00AD536A" w:rsidP="00AD536A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3D5EB16C" w14:textId="77777777" w:rsidR="00AD536A" w:rsidRPr="001905D5" w:rsidRDefault="00AD536A" w:rsidP="00AD536A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 xml:space="preserve">Podmiot udostepniający zasoby </w:t>
      </w:r>
      <w:r w:rsidRPr="001905D5">
        <w:rPr>
          <w:rFonts w:ascii="Verdana" w:hAnsi="Verdana" w:cs="Arial"/>
          <w:b/>
          <w:sz w:val="16"/>
          <w:szCs w:val="16"/>
        </w:rPr>
        <w:t>:</w:t>
      </w:r>
    </w:p>
    <w:p w14:paraId="74C94789" w14:textId="77777777" w:rsidR="00AD536A" w:rsidRPr="001905D5" w:rsidRDefault="00AD536A" w:rsidP="00AD536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68CA41A9" w14:textId="77777777" w:rsidR="00AD536A" w:rsidRPr="001905D5" w:rsidRDefault="00AD536A" w:rsidP="00AD536A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3245EA01" w14:textId="77777777" w:rsidR="00AD536A" w:rsidRPr="001905D5" w:rsidRDefault="00AD536A" w:rsidP="00AD536A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3F2EFAA3" w14:textId="77777777" w:rsidR="00AD536A" w:rsidRPr="001905D5" w:rsidRDefault="00AD536A" w:rsidP="00AD536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085203A1" w14:textId="77777777" w:rsidR="00AD536A" w:rsidRPr="00C262A7" w:rsidRDefault="00AD536A" w:rsidP="00AD536A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4D61E4BF" w14:textId="77777777" w:rsidR="00AD536A" w:rsidRPr="003A114E" w:rsidRDefault="00AD536A" w:rsidP="00AD536A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 xml:space="preserve">OŚWIADCZENIE </w:t>
      </w:r>
      <w:r>
        <w:rPr>
          <w:rFonts w:eastAsia="Times New Roman" w:cs="Calibri"/>
          <w:b/>
          <w:u w:val="single"/>
          <w:lang w:eastAsia="pl-PL"/>
        </w:rPr>
        <w:t>PODMIOTU TRZECIEGO UDOSTEPNIAJĄCEGO ZASOBY</w:t>
      </w:r>
    </w:p>
    <w:p w14:paraId="3F914223" w14:textId="77777777" w:rsidR="00AD536A" w:rsidRPr="003A114E" w:rsidRDefault="00AD536A" w:rsidP="00AD536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42A30EE2" w14:textId="77777777" w:rsidR="00AD536A" w:rsidRPr="003A114E" w:rsidRDefault="00AD536A" w:rsidP="00AD536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047EC999" w14:textId="77777777" w:rsidR="00AD536A" w:rsidRPr="003A114E" w:rsidRDefault="00AD536A" w:rsidP="00AD536A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  <w:r>
        <w:rPr>
          <w:rFonts w:eastAsia="Times New Roman" w:cs="Calibri"/>
          <w:b/>
          <w:u w:val="single"/>
          <w:lang w:eastAsia="pl-PL"/>
        </w:rPr>
        <w:t xml:space="preserve"> ORAZ SPEŁNIENIA WARUNKÓW </w:t>
      </w:r>
    </w:p>
    <w:p w14:paraId="0F08AFBA" w14:textId="552018A3" w:rsidR="00AD536A" w:rsidRPr="002B56C8" w:rsidRDefault="00AD536A" w:rsidP="002B56C8">
      <w:pPr>
        <w:widowControl w:val="0"/>
        <w:spacing w:after="0" w:line="240" w:lineRule="auto"/>
        <w:ind w:firstLine="708"/>
        <w:jc w:val="both"/>
        <w:rPr>
          <w:b/>
        </w:rPr>
      </w:pPr>
      <w:r w:rsidRPr="003A114E">
        <w:rPr>
          <w:rFonts w:eastAsia="Times New Roman" w:cs="Calibri"/>
          <w:lang w:eastAsia="pl-PL"/>
        </w:rPr>
        <w:t>Na potrzeby postępowania o udzielenie zamówienia publicznego pn.</w:t>
      </w:r>
      <w:r w:rsidRPr="00E90869">
        <w:rPr>
          <w:rFonts w:ascii="Times New Roman" w:eastAsia="Times New Roman" w:hAnsi="Times New Roman"/>
          <w:b/>
          <w:lang w:eastAsia="pl-PL"/>
        </w:rPr>
        <w:t xml:space="preserve"> </w:t>
      </w:r>
      <w:r w:rsidR="002B56C8">
        <w:rPr>
          <w:b/>
        </w:rPr>
        <w:t>Dostawa</w:t>
      </w:r>
      <w:r w:rsidR="002B56C8" w:rsidRPr="00FD16BE">
        <w:rPr>
          <w:b/>
        </w:rPr>
        <w:t xml:space="preserve"> materiał</w:t>
      </w:r>
      <w:r w:rsidR="002B56C8">
        <w:rPr>
          <w:b/>
        </w:rPr>
        <w:t xml:space="preserve">ów </w:t>
      </w:r>
      <w:r w:rsidR="002B56C8">
        <w:rPr>
          <w:b/>
        </w:rPr>
        <w:br/>
      </w:r>
      <w:r w:rsidR="002B56C8">
        <w:rPr>
          <w:b/>
        </w:rPr>
        <w:t>i urządzeń</w:t>
      </w:r>
      <w:r w:rsidR="002B56C8" w:rsidRPr="00FD16BE">
        <w:rPr>
          <w:b/>
        </w:rPr>
        <w:t xml:space="preserve"> elektryczn</w:t>
      </w:r>
      <w:r w:rsidR="002B56C8">
        <w:rPr>
          <w:b/>
        </w:rPr>
        <w:t>ych</w:t>
      </w:r>
      <w:r w:rsidR="002B56C8" w:rsidRPr="00FD16BE">
        <w:rPr>
          <w:b/>
        </w:rPr>
        <w:t xml:space="preserve"> </w:t>
      </w:r>
      <w:r w:rsidR="002B56C8">
        <w:rPr>
          <w:b/>
        </w:rPr>
        <w:t>oraz</w:t>
      </w:r>
      <w:r w:rsidR="002B56C8" w:rsidRPr="00FD16BE">
        <w:rPr>
          <w:b/>
        </w:rPr>
        <w:t xml:space="preserve"> energetyczn</w:t>
      </w:r>
      <w:r w:rsidR="002B56C8">
        <w:rPr>
          <w:b/>
        </w:rPr>
        <w:t>ych</w:t>
      </w:r>
      <w:r w:rsidR="002B56C8" w:rsidRPr="00FD16BE">
        <w:rPr>
          <w:b/>
        </w:rPr>
        <w:t xml:space="preserve"> </w:t>
      </w:r>
      <w:r w:rsidR="002B56C8">
        <w:rPr>
          <w:b/>
        </w:rPr>
        <w:t>na potrzeby AGH</w:t>
      </w:r>
      <w:r w:rsidR="002B56C8">
        <w:rPr>
          <w:b/>
        </w:rPr>
        <w:t xml:space="preserve"> </w:t>
      </w:r>
      <w:r w:rsidR="002B56C8">
        <w:rPr>
          <w:b/>
        </w:rPr>
        <w:t>w Krakowie</w:t>
      </w:r>
      <w:r w:rsidR="002B56C8" w:rsidRPr="00FD16BE">
        <w:rPr>
          <w:b/>
        </w:rPr>
        <w:t xml:space="preserve"> - </w:t>
      </w:r>
      <w:r w:rsidR="002B56C8">
        <w:rPr>
          <w:b/>
        </w:rPr>
        <w:t>DE</w:t>
      </w:r>
      <w:r w:rsidR="002B56C8" w:rsidRPr="00FD16BE">
        <w:rPr>
          <w:b/>
        </w:rPr>
        <w:t>-</w:t>
      </w:r>
      <w:r w:rsidR="002B56C8">
        <w:rPr>
          <w:b/>
        </w:rPr>
        <w:t>d</w:t>
      </w:r>
      <w:r w:rsidR="002B56C8" w:rsidRPr="00FD16BE">
        <w:rPr>
          <w:b/>
        </w:rPr>
        <w:t>zp.272-</w:t>
      </w:r>
      <w:r w:rsidR="002B56C8">
        <w:rPr>
          <w:b/>
        </w:rPr>
        <w:t>257</w:t>
      </w:r>
      <w:r w:rsidR="002B56C8" w:rsidRPr="00FD16BE">
        <w:rPr>
          <w:b/>
        </w:rPr>
        <w:t>/2</w:t>
      </w:r>
      <w:r w:rsidR="002B56C8">
        <w:rPr>
          <w:b/>
        </w:rPr>
        <w:t>4</w:t>
      </w:r>
      <w:r w:rsidRPr="00201CD0">
        <w:rPr>
          <w:rFonts w:eastAsia="Times New Roman" w:cs="Calibri"/>
          <w:lang w:eastAsia="pl-PL"/>
        </w:rPr>
        <w:t>,</w:t>
      </w:r>
      <w:r w:rsidRPr="00201CD0">
        <w:rPr>
          <w:rFonts w:eastAsia="Times New Roman" w:cs="Calibri"/>
          <w:i/>
          <w:lang w:eastAsia="pl-PL"/>
        </w:rPr>
        <w:t xml:space="preserve"> </w:t>
      </w:r>
      <w:r w:rsidRPr="00201CD0">
        <w:rPr>
          <w:rFonts w:eastAsia="Times New Roman" w:cs="Calibri"/>
          <w:lang w:eastAsia="pl-PL"/>
        </w:rPr>
        <w:t>oświadczam, co następuje:</w:t>
      </w:r>
    </w:p>
    <w:p w14:paraId="5B4A2E70" w14:textId="77777777" w:rsidR="00AD536A" w:rsidRPr="003A114E" w:rsidRDefault="00AD536A" w:rsidP="00AD536A">
      <w:pPr>
        <w:widowControl w:val="0"/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7E45D8C" w14:textId="77777777" w:rsidR="00AD536A" w:rsidRPr="00E50F4B" w:rsidRDefault="00AD536A" w:rsidP="00AD536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1EE59C0D" w14:textId="77777777" w:rsidR="00AD536A" w:rsidRPr="008D61B1" w:rsidRDefault="00AD536A" w:rsidP="00AD536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69A0708B" w14:textId="77777777" w:rsidR="00AD536A" w:rsidRPr="00E50F4B" w:rsidRDefault="00AD536A" w:rsidP="00AD536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4B0A6BD2" w14:textId="77777777" w:rsidR="00AD536A" w:rsidRPr="00E50F4B" w:rsidRDefault="00AD536A" w:rsidP="00AD536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69D743A2" w14:textId="77777777" w:rsidR="00AD536A" w:rsidRDefault="00AD536A" w:rsidP="00AD536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024A90B9" w14:textId="77777777" w:rsidR="00AD536A" w:rsidRDefault="00AD536A" w:rsidP="00AD536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19EA7C8" w14:textId="77777777" w:rsidR="00AD536A" w:rsidRPr="008D61B1" w:rsidRDefault="00AD536A" w:rsidP="00AD536A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E975B55" w14:textId="77777777" w:rsidR="00AD536A" w:rsidRPr="00E50F4B" w:rsidRDefault="00AD536A" w:rsidP="00AD536A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4F9794C7" w14:textId="77777777" w:rsidR="00AD536A" w:rsidRPr="00E50F4B" w:rsidRDefault="00AD536A" w:rsidP="00AD536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5337947" w14:textId="77777777" w:rsidR="00AD536A" w:rsidRPr="00E50F4B" w:rsidRDefault="00AD536A" w:rsidP="00AD536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2C04A3F" w14:textId="77777777" w:rsidR="00AD536A" w:rsidRPr="00E50F4B" w:rsidRDefault="00AD536A" w:rsidP="00AD536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5ED283B" w14:textId="77777777" w:rsidR="00AD536A" w:rsidRPr="00E50F4B" w:rsidRDefault="00AD536A" w:rsidP="00AD536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362D3501" w14:textId="77777777" w:rsidR="00AD536A" w:rsidRPr="00E50F4B" w:rsidRDefault="00AD536A" w:rsidP="00AD536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7F572B78" w14:textId="77777777" w:rsidR="00AD536A" w:rsidRPr="00172561" w:rsidRDefault="00AD536A" w:rsidP="00AD536A">
      <w:pPr>
        <w:widowControl w:val="0"/>
        <w:spacing w:after="0" w:line="240" w:lineRule="auto"/>
        <w:ind w:left="426"/>
        <w:contextualSpacing/>
        <w:jc w:val="both"/>
      </w:pPr>
    </w:p>
    <w:p w14:paraId="4E2B9F11" w14:textId="77777777" w:rsidR="00AD536A" w:rsidRPr="006A2380" w:rsidRDefault="00AD536A" w:rsidP="00AD536A"/>
    <w:p w14:paraId="4787962E" w14:textId="4095C2BC" w:rsidR="00484F88" w:rsidRPr="00AD536A" w:rsidRDefault="00484F88" w:rsidP="00AD536A"/>
    <w:sectPr w:rsidR="00484F88" w:rsidRPr="00AD536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35BD59" w14:textId="77777777" w:rsidR="007A77E7" w:rsidRDefault="007A77E7" w:rsidP="0038231F">
      <w:pPr>
        <w:spacing w:after="0" w:line="240" w:lineRule="auto"/>
      </w:pPr>
      <w:r>
        <w:separator/>
      </w:r>
    </w:p>
  </w:endnote>
  <w:endnote w:type="continuationSeparator" w:id="0">
    <w:p w14:paraId="5F7DC333" w14:textId="77777777" w:rsidR="007A77E7" w:rsidRDefault="007A77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61F0EB" w14:textId="77777777" w:rsidR="00F46C57" w:rsidRDefault="00F46C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2F516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3530BA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B0970" w14:textId="77777777" w:rsidR="00F46C57" w:rsidRDefault="00F46C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EBF790" w14:textId="77777777" w:rsidR="007A77E7" w:rsidRDefault="007A77E7" w:rsidP="0038231F">
      <w:pPr>
        <w:spacing w:after="0" w:line="240" w:lineRule="auto"/>
      </w:pPr>
      <w:r>
        <w:separator/>
      </w:r>
    </w:p>
  </w:footnote>
  <w:footnote w:type="continuationSeparator" w:id="0">
    <w:p w14:paraId="07153CFF" w14:textId="77777777" w:rsidR="007A77E7" w:rsidRDefault="007A77E7" w:rsidP="0038231F">
      <w:pPr>
        <w:spacing w:after="0" w:line="240" w:lineRule="auto"/>
      </w:pPr>
      <w:r>
        <w:continuationSeparator/>
      </w:r>
    </w:p>
  </w:footnote>
  <w:footnote w:id="1">
    <w:p w14:paraId="7A822E68" w14:textId="77777777" w:rsidR="00AD536A" w:rsidRPr="0024624C" w:rsidRDefault="00AD536A" w:rsidP="00AD536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6F3B46D0" w14:textId="77777777" w:rsidR="00AD536A" w:rsidRPr="008D4C56" w:rsidRDefault="00AD536A" w:rsidP="00AD536A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2CDFE" w14:textId="77777777" w:rsidR="00F46C57" w:rsidRDefault="00F46C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018E11" w14:textId="77777777" w:rsidR="00F46C57" w:rsidRDefault="00F46C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4CBED" w14:textId="77777777" w:rsidR="00F46C57" w:rsidRDefault="00F46C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1050890">
    <w:abstractNumId w:val="11"/>
  </w:num>
  <w:num w:numId="2" w16cid:durableId="303198530">
    <w:abstractNumId w:val="0"/>
  </w:num>
  <w:num w:numId="3" w16cid:durableId="1367214675">
    <w:abstractNumId w:val="10"/>
  </w:num>
  <w:num w:numId="4" w16cid:durableId="1257834177">
    <w:abstractNumId w:val="13"/>
  </w:num>
  <w:num w:numId="5" w16cid:durableId="1118448964">
    <w:abstractNumId w:val="12"/>
  </w:num>
  <w:num w:numId="6" w16cid:durableId="1310134321">
    <w:abstractNumId w:val="9"/>
  </w:num>
  <w:num w:numId="7" w16cid:durableId="1598058677">
    <w:abstractNumId w:val="1"/>
  </w:num>
  <w:num w:numId="8" w16cid:durableId="499737834">
    <w:abstractNumId w:val="6"/>
  </w:num>
  <w:num w:numId="9" w16cid:durableId="805968692">
    <w:abstractNumId w:val="4"/>
  </w:num>
  <w:num w:numId="10" w16cid:durableId="1592276203">
    <w:abstractNumId w:val="7"/>
  </w:num>
  <w:num w:numId="11" w16cid:durableId="1221405177">
    <w:abstractNumId w:val="5"/>
  </w:num>
  <w:num w:numId="12" w16cid:durableId="1891264538">
    <w:abstractNumId w:val="8"/>
  </w:num>
  <w:num w:numId="13" w16cid:durableId="170797596">
    <w:abstractNumId w:val="3"/>
  </w:num>
  <w:num w:numId="14" w16cid:durableId="9799671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7E7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56C8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A77E7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197A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7103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536A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46C5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797A58"/>
  <w15:docId w15:val="{B3927F40-6C12-4425-B43F-39D4A30E3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36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2024-05-28T07:08:00Z</cp:lastPrinted>
  <dcterms:created xsi:type="dcterms:W3CDTF">2024-05-28T07:08:00Z</dcterms:created>
  <dcterms:modified xsi:type="dcterms:W3CDTF">2024-05-28T07:08:00Z</dcterms:modified>
</cp:coreProperties>
</file>