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E1AE48" w14:textId="58124412" w:rsidR="00025386" w:rsidRPr="00E22216" w:rsidRDefault="00657A47" w:rsidP="00EC10EE">
      <w:pPr>
        <w:pStyle w:val="Nagwek4"/>
        <w:spacing w:after="480" w:line="276" w:lineRule="auto"/>
        <w:rPr>
          <w:rFonts w:ascii="Arial" w:hAnsi="Arial" w:cs="Arial"/>
          <w:b/>
          <w:i w:val="0"/>
          <w:szCs w:val="24"/>
        </w:rPr>
      </w:pPr>
      <w:bookmarkStart w:id="0" w:name="_Hlk60301409"/>
      <w:r w:rsidRPr="00E22216">
        <w:rPr>
          <w:rFonts w:ascii="Arial" w:hAnsi="Arial" w:cs="Arial"/>
          <w:b/>
          <w:i w:val="0"/>
          <w:szCs w:val="24"/>
        </w:rPr>
        <w:t xml:space="preserve">Załącznik nr </w:t>
      </w:r>
      <w:r w:rsidR="00E22216" w:rsidRPr="00E22216">
        <w:rPr>
          <w:rFonts w:ascii="Arial" w:hAnsi="Arial" w:cs="Arial"/>
          <w:b/>
          <w:i w:val="0"/>
          <w:szCs w:val="24"/>
        </w:rPr>
        <w:t>5</w:t>
      </w:r>
      <w:r w:rsidR="007666D6" w:rsidRPr="00E22216">
        <w:rPr>
          <w:rFonts w:ascii="Arial" w:hAnsi="Arial" w:cs="Arial"/>
          <w:b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50DB02C4" w14:textId="77777777" w:rsidTr="00467CA2">
        <w:tc>
          <w:tcPr>
            <w:tcW w:w="2800" w:type="dxa"/>
            <w:shd w:val="clear" w:color="auto" w:fill="auto"/>
          </w:tcPr>
          <w:p w14:paraId="06E7F460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B96AFC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EE2929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51EFCF4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177A9F4C" w14:textId="77777777" w:rsidTr="00467CA2">
        <w:tc>
          <w:tcPr>
            <w:tcW w:w="2800" w:type="dxa"/>
            <w:shd w:val="clear" w:color="auto" w:fill="auto"/>
          </w:tcPr>
          <w:p w14:paraId="7D060925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B99B88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348855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2FDE94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63DF4AF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32B8E60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E0C1C1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675DD55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A5CDCA6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95219" w:rsidRPr="00495219">
        <w:rPr>
          <w:rFonts w:ascii="Arial" w:hAnsi="Arial" w:cs="Arial"/>
          <w:sz w:val="24"/>
          <w:szCs w:val="24"/>
        </w:rPr>
        <w:t>(</w:t>
      </w:r>
      <w:proofErr w:type="spellStart"/>
      <w:r w:rsidR="00495219" w:rsidRPr="00495219">
        <w:rPr>
          <w:rFonts w:ascii="Arial" w:hAnsi="Arial" w:cs="Arial"/>
          <w:sz w:val="24"/>
          <w:szCs w:val="24"/>
        </w:rPr>
        <w:t>t.j</w:t>
      </w:r>
      <w:proofErr w:type="spellEnd"/>
      <w:r w:rsidR="00495219" w:rsidRPr="00495219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2B0F86C9" w14:textId="77777777" w:rsidTr="00467CA2">
        <w:tc>
          <w:tcPr>
            <w:tcW w:w="2269" w:type="dxa"/>
            <w:shd w:val="clear" w:color="auto" w:fill="auto"/>
          </w:tcPr>
          <w:p w14:paraId="5789CB28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43AB4D" w14:textId="77777777" w:rsidR="00D520D3" w:rsidRPr="00A2540E" w:rsidRDefault="0049521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952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materiałów i urządzeń elektrycznych oraz energetycznych na potrzeby AGH w Krakowie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95219" w:rsidRPr="00A2540E" w14:paraId="0BE9E46A" w14:textId="77777777" w:rsidTr="00CC3CBD">
        <w:tc>
          <w:tcPr>
            <w:tcW w:w="2269" w:type="dxa"/>
            <w:shd w:val="clear" w:color="auto" w:fill="auto"/>
          </w:tcPr>
          <w:p w14:paraId="0DB29062" w14:textId="77777777" w:rsidR="00495219" w:rsidRPr="00A2540E" w:rsidRDefault="00495219" w:rsidP="00CC3CB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59BE65" w14:textId="77777777" w:rsidR="00495219" w:rsidRPr="00A2540E" w:rsidRDefault="00495219" w:rsidP="00CC3CB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952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DE-dzp.272-257/24</w:t>
            </w:r>
          </w:p>
        </w:tc>
      </w:tr>
    </w:tbl>
    <w:p w14:paraId="26EC6112" w14:textId="77777777" w:rsidR="00DC652A" w:rsidRPr="00053927" w:rsidRDefault="0049521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5554A99C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BFB96BF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6DD2E564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EB71C85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61CE096F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84CCF7A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75C0413A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B9339F7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0A23A827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4F6978B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3206BE3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DD7CCBE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AD6505D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AD5FA99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DFB67F8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40D06B43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6AFBED6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70F65C35" w14:textId="77777777" w:rsidTr="00467CA2">
        <w:tc>
          <w:tcPr>
            <w:tcW w:w="2660" w:type="dxa"/>
            <w:shd w:val="clear" w:color="auto" w:fill="auto"/>
          </w:tcPr>
          <w:p w14:paraId="6F38D4E2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24BC45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FB7CFD0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9AC3DC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FCB8FC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F57A8DF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9521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63C5E5B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D7A761" w14:textId="77777777" w:rsidR="00F84E49" w:rsidRDefault="00F84E49" w:rsidP="00025386">
      <w:pPr>
        <w:spacing w:after="0" w:line="240" w:lineRule="auto"/>
      </w:pPr>
      <w:r>
        <w:separator/>
      </w:r>
    </w:p>
  </w:endnote>
  <w:endnote w:type="continuationSeparator" w:id="0">
    <w:p w14:paraId="07FFBB44" w14:textId="77777777" w:rsidR="00F84E49" w:rsidRDefault="00F84E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5ED6D" w14:textId="77777777" w:rsidR="00495219" w:rsidRDefault="004952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9185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209098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2A7CB6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A32E35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1D9AB" w14:textId="77777777" w:rsidR="00495219" w:rsidRDefault="004952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CF7D6E" w14:textId="77777777" w:rsidR="00F84E49" w:rsidRDefault="00F84E49" w:rsidP="00025386">
      <w:pPr>
        <w:spacing w:after="0" w:line="240" w:lineRule="auto"/>
      </w:pPr>
      <w:r>
        <w:separator/>
      </w:r>
    </w:p>
  </w:footnote>
  <w:footnote w:type="continuationSeparator" w:id="0">
    <w:p w14:paraId="10F3B582" w14:textId="77777777" w:rsidR="00F84E49" w:rsidRDefault="00F84E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05615" w14:textId="77777777" w:rsidR="00495219" w:rsidRDefault="004952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554B7" w14:textId="77777777" w:rsidR="00495219" w:rsidRDefault="004952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2D69A" w14:textId="77777777" w:rsidR="00495219" w:rsidRDefault="004952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2245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4E4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9521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2216"/>
    <w:rsid w:val="00E27ABB"/>
    <w:rsid w:val="00E661A5"/>
    <w:rsid w:val="00E67109"/>
    <w:rsid w:val="00E86D3B"/>
    <w:rsid w:val="00EC10EE"/>
    <w:rsid w:val="00ED2631"/>
    <w:rsid w:val="00EF3368"/>
    <w:rsid w:val="00F334B4"/>
    <w:rsid w:val="00F84E49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CBBB75"/>
  <w15:chartTrackingRefBased/>
  <w15:docId w15:val="{0147B092-CDBC-4F79-9CC4-D1ACD556F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2024-05-28T07:13:00Z</cp:lastPrinted>
  <dcterms:created xsi:type="dcterms:W3CDTF">2024-05-28T07:13:00Z</dcterms:created>
  <dcterms:modified xsi:type="dcterms:W3CDTF">2024-05-28T07:13:00Z</dcterms:modified>
</cp:coreProperties>
</file>