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231BA" w14:textId="5A14C9B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95B4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C4A768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FB1D73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49AE98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5FC78A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1ADEF3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8BE180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FAD57C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80C7E5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256B3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337F44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A308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D7701C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8B187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8364E6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66B39C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A93AE0D" w14:textId="41E5D4B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F156A" w:rsidRPr="008F156A">
        <w:rPr>
          <w:rFonts w:eastAsia="Times New Roman" w:cs="Calibri"/>
          <w:b/>
          <w:lang w:eastAsia="pl-PL"/>
        </w:rPr>
        <w:t>Dostawa materiałów i urządzeń elektrycznych oraz energetycznych na potrzeby AGH w Krakowie</w:t>
      </w:r>
      <w:r w:rsidRPr="00432E10">
        <w:rPr>
          <w:rFonts w:eastAsia="Times New Roman" w:cs="Calibri"/>
          <w:lang w:eastAsia="pl-PL"/>
        </w:rPr>
        <w:t xml:space="preserve">, </w:t>
      </w:r>
      <w:r w:rsidR="00A95B4E">
        <w:rPr>
          <w:rFonts w:eastAsia="Times New Roman" w:cs="Calibri"/>
          <w:lang w:eastAsia="pl-PL"/>
        </w:rPr>
        <w:t xml:space="preserve">nr sprawy: </w:t>
      </w:r>
      <w:r w:rsidR="00A95B4E" w:rsidRPr="00A95B4E">
        <w:rPr>
          <w:rFonts w:eastAsia="Times New Roman" w:cs="Calibri"/>
          <w:b/>
          <w:bCs/>
          <w:lang w:eastAsia="pl-PL"/>
        </w:rPr>
        <w:t>DE-dzp.272-257/24</w:t>
      </w:r>
      <w:r w:rsidR="00A95B4E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E891C1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D0853E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386ECA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A319D8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C763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2C336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0BD3CF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6D92A0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42CFA0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81731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2996F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65DE8D" w14:textId="291D2966" w:rsidR="005103B9" w:rsidRPr="009475A8" w:rsidRDefault="008F3D36" w:rsidP="00A95B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DA83E" w14:textId="77777777" w:rsidR="006D1F8F" w:rsidRDefault="006D1F8F" w:rsidP="0038231F">
      <w:pPr>
        <w:spacing w:after="0" w:line="240" w:lineRule="auto"/>
      </w:pPr>
      <w:r>
        <w:separator/>
      </w:r>
    </w:p>
  </w:endnote>
  <w:endnote w:type="continuationSeparator" w:id="0">
    <w:p w14:paraId="2BF22A43" w14:textId="77777777" w:rsidR="006D1F8F" w:rsidRDefault="006D1F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0A4A6" w14:textId="77777777" w:rsidR="008F156A" w:rsidRDefault="008F15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902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60C2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206F6" w14:textId="77777777" w:rsidR="008F156A" w:rsidRDefault="008F15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EBAD3E" w14:textId="77777777" w:rsidR="006D1F8F" w:rsidRDefault="006D1F8F" w:rsidP="0038231F">
      <w:pPr>
        <w:spacing w:after="0" w:line="240" w:lineRule="auto"/>
      </w:pPr>
      <w:r>
        <w:separator/>
      </w:r>
    </w:p>
  </w:footnote>
  <w:footnote w:type="continuationSeparator" w:id="0">
    <w:p w14:paraId="6A5B894A" w14:textId="77777777" w:rsidR="006D1F8F" w:rsidRDefault="006D1F8F" w:rsidP="0038231F">
      <w:pPr>
        <w:spacing w:after="0" w:line="240" w:lineRule="auto"/>
      </w:pPr>
      <w:r>
        <w:continuationSeparator/>
      </w:r>
    </w:p>
  </w:footnote>
  <w:footnote w:id="1">
    <w:p w14:paraId="24142A5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4A8268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6BD57" w14:textId="77777777" w:rsidR="008F156A" w:rsidRDefault="008F1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F735E" w14:textId="77777777" w:rsidR="008F156A" w:rsidRDefault="008F1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75AE3" w14:textId="77777777" w:rsidR="008F156A" w:rsidRDefault="008F1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17365">
    <w:abstractNumId w:val="7"/>
  </w:num>
  <w:num w:numId="2" w16cid:durableId="239292573">
    <w:abstractNumId w:val="0"/>
  </w:num>
  <w:num w:numId="3" w16cid:durableId="1805469384">
    <w:abstractNumId w:val="6"/>
  </w:num>
  <w:num w:numId="4" w16cid:durableId="668406728">
    <w:abstractNumId w:val="9"/>
  </w:num>
  <w:num w:numId="5" w16cid:durableId="216011861">
    <w:abstractNumId w:val="8"/>
  </w:num>
  <w:num w:numId="6" w16cid:durableId="612055871">
    <w:abstractNumId w:val="5"/>
  </w:num>
  <w:num w:numId="7" w16cid:durableId="289170961">
    <w:abstractNumId w:val="1"/>
  </w:num>
  <w:num w:numId="8" w16cid:durableId="1814517210">
    <w:abstractNumId w:val="3"/>
  </w:num>
  <w:num w:numId="9" w16cid:durableId="1723169348">
    <w:abstractNumId w:val="2"/>
  </w:num>
  <w:num w:numId="10" w16cid:durableId="1379277904">
    <w:abstractNumId w:val="4"/>
  </w:num>
  <w:num w:numId="11" w16cid:durableId="18173341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F8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1F8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56A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B4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EB172"/>
  <w15:chartTrackingRefBased/>
  <w15:docId w15:val="{2F89C57D-7372-4515-B54D-DEEEDD74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2024-05-28T07:14:00Z</cp:lastPrinted>
  <dcterms:created xsi:type="dcterms:W3CDTF">2024-05-28T07:14:00Z</dcterms:created>
  <dcterms:modified xsi:type="dcterms:W3CDTF">2024-05-28T07:14:00Z</dcterms:modified>
</cp:coreProperties>
</file>